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32B5" w:rsidRDefault="0061777A" w:rsidP="00A619F6">
      <w:pPr>
        <w:tabs>
          <w:tab w:val="left" w:pos="360"/>
        </w:tabs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page">
                  <wp:posOffset>257175</wp:posOffset>
                </wp:positionH>
                <wp:positionV relativeFrom="page">
                  <wp:posOffset>133350</wp:posOffset>
                </wp:positionV>
                <wp:extent cx="3945255" cy="7524750"/>
                <wp:effectExtent l="0" t="0" r="0" b="0"/>
                <wp:wrapNone/>
                <wp:docPr id="10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45255" cy="7524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rgbClr val="CC99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B011C" w:rsidRPr="00BA1D92" w:rsidRDefault="005B011C" w:rsidP="005B011C">
                            <w:pPr>
                              <w:jc w:val="center"/>
                              <w:rPr>
                                <w:rFonts w:ascii="Perpetua" w:hAnsi="Perpetua" w:cs="Arial"/>
                                <w:b/>
                                <w:spacing w:val="-5"/>
                                <w:sz w:val="26"/>
                                <w:szCs w:val="26"/>
                              </w:rPr>
                            </w:pPr>
                            <w:r w:rsidRPr="00BA1D92">
                              <w:rPr>
                                <w:rFonts w:ascii="Perpetua" w:hAnsi="Perpetua" w:cs="Arial"/>
                                <w:b/>
                                <w:spacing w:val="-5"/>
                                <w:sz w:val="26"/>
                                <w:szCs w:val="26"/>
                              </w:rPr>
                              <w:t>MORNING ORDER OF SERVICE</w:t>
                            </w:r>
                          </w:p>
                          <w:p w:rsidR="000C11F1" w:rsidRPr="00D76D5B" w:rsidRDefault="000C11F1" w:rsidP="005B011C">
                            <w:pPr>
                              <w:jc w:val="center"/>
                              <w:rPr>
                                <w:rFonts w:ascii="Perpetua" w:hAnsi="Perpetua" w:cs="Arial"/>
                                <w:i/>
                                <w:spacing w:val="-5"/>
                                <w:sz w:val="6"/>
                                <w:szCs w:val="6"/>
                              </w:rPr>
                            </w:pPr>
                          </w:p>
                          <w:p w:rsidR="005B011C" w:rsidRPr="008817B2" w:rsidRDefault="005B011C" w:rsidP="005B011C">
                            <w:pPr>
                              <w:jc w:val="center"/>
                              <w:rPr>
                                <w:rFonts w:ascii="Perpetua" w:hAnsi="Perpetua" w:cs="Arial"/>
                                <w:spacing w:val="-5"/>
                              </w:rPr>
                            </w:pPr>
                            <w:r w:rsidRPr="008817B2">
                              <w:rPr>
                                <w:rFonts w:ascii="Perpetua" w:hAnsi="Perpetua" w:cs="Arial"/>
                                <w:i/>
                                <w:spacing w:val="-5"/>
                              </w:rPr>
                              <w:t>Opening Praise</w:t>
                            </w:r>
                            <w:r w:rsidR="00D81C6F">
                              <w:rPr>
                                <w:rFonts w:ascii="Perpetua" w:hAnsi="Perpetua" w:cs="Arial"/>
                                <w:spacing w:val="-5"/>
                              </w:rPr>
                              <w:t xml:space="preserve">: </w:t>
                            </w:r>
                            <w:r w:rsidRPr="008817B2">
                              <w:rPr>
                                <w:rFonts w:ascii="Perpetua" w:hAnsi="Perpetua" w:cs="Arial"/>
                                <w:spacing w:val="-5"/>
                              </w:rPr>
                              <w:t>“</w:t>
                            </w:r>
                            <w:r w:rsidR="00D4123A">
                              <w:rPr>
                                <w:rFonts w:ascii="Perpetua" w:hAnsi="Perpetua" w:cs="Arial"/>
                                <w:spacing w:val="-5"/>
                              </w:rPr>
                              <w:t>Whom Shall I Fear (God of Angel Armies)”</w:t>
                            </w:r>
                          </w:p>
                          <w:p w:rsidR="005B011C" w:rsidRPr="008817B2" w:rsidRDefault="005B011C" w:rsidP="005B011C">
                            <w:pPr>
                              <w:tabs>
                                <w:tab w:val="left" w:pos="5400"/>
                              </w:tabs>
                              <w:jc w:val="center"/>
                              <w:rPr>
                                <w:rFonts w:ascii="Perpetua" w:hAnsi="Perpetua" w:cs="Arial"/>
                                <w:i/>
                                <w:spacing w:val="-5"/>
                              </w:rPr>
                            </w:pPr>
                            <w:r w:rsidRPr="008817B2">
                              <w:rPr>
                                <w:rFonts w:ascii="Perpetua" w:hAnsi="Perpetua" w:cs="Arial"/>
                                <w:i/>
                                <w:spacing w:val="-5"/>
                              </w:rPr>
                              <w:t>Welcome/Announcements</w:t>
                            </w:r>
                            <w:r>
                              <w:rPr>
                                <w:rFonts w:ascii="Perpetua" w:hAnsi="Perpetua" w:cs="Arial"/>
                                <w:i/>
                                <w:spacing w:val="-5"/>
                              </w:rPr>
                              <w:t xml:space="preserve"> </w:t>
                            </w:r>
                          </w:p>
                          <w:p w:rsidR="00EC706B" w:rsidRDefault="005B011C" w:rsidP="005B011C">
                            <w:pPr>
                              <w:jc w:val="center"/>
                              <w:rPr>
                                <w:rFonts w:ascii="Perpetua" w:hAnsi="Perpetua" w:cs="Arial"/>
                                <w:spacing w:val="-5"/>
                              </w:rPr>
                            </w:pPr>
                            <w:r w:rsidRPr="008817B2">
                              <w:rPr>
                                <w:rFonts w:ascii="Perpetua" w:hAnsi="Perpetua" w:cs="Arial"/>
                                <w:i/>
                                <w:spacing w:val="-5"/>
                              </w:rPr>
                              <w:t>Greeting:</w:t>
                            </w:r>
                            <w:r w:rsidR="00D81C6F">
                              <w:rPr>
                                <w:rFonts w:ascii="Perpetua" w:hAnsi="Perpetua" w:cs="Arial"/>
                                <w:spacing w:val="-5"/>
                              </w:rPr>
                              <w:t xml:space="preserve"> </w:t>
                            </w:r>
                            <w:r w:rsidRPr="008817B2">
                              <w:rPr>
                                <w:rFonts w:ascii="Perpetua" w:hAnsi="Perpetua" w:cs="Arial"/>
                                <w:spacing w:val="-5"/>
                              </w:rPr>
                              <w:t>“</w:t>
                            </w:r>
                            <w:r w:rsidR="00D4123A">
                              <w:rPr>
                                <w:rFonts w:ascii="Perpetua" w:hAnsi="Perpetua" w:cs="Arial"/>
                                <w:spacing w:val="-5"/>
                              </w:rPr>
                              <w:t>At Calvary” 138</w:t>
                            </w:r>
                          </w:p>
                          <w:p w:rsidR="00010D5F" w:rsidRDefault="005B011C" w:rsidP="005B011C">
                            <w:pPr>
                              <w:jc w:val="center"/>
                              <w:rPr>
                                <w:rFonts w:ascii="Perpetua" w:hAnsi="Perpetua" w:cs="Arial"/>
                                <w:spacing w:val="-5"/>
                              </w:rPr>
                            </w:pPr>
                            <w:r w:rsidRPr="008817B2">
                              <w:rPr>
                                <w:rFonts w:ascii="Perpetua" w:hAnsi="Perpetua" w:cs="Arial"/>
                                <w:i/>
                                <w:spacing w:val="-5"/>
                              </w:rPr>
                              <w:t xml:space="preserve">Offertory Hymn: </w:t>
                            </w:r>
                            <w:r w:rsidR="00642354">
                              <w:rPr>
                                <w:rFonts w:ascii="Perpetua" w:hAnsi="Perpetua" w:cs="Arial"/>
                                <w:spacing w:val="-5"/>
                              </w:rPr>
                              <w:t xml:space="preserve"> </w:t>
                            </w:r>
                            <w:r w:rsidR="00FF46C2">
                              <w:rPr>
                                <w:rFonts w:ascii="Perpetua" w:hAnsi="Perpetua" w:cs="Arial"/>
                                <w:spacing w:val="-5"/>
                              </w:rPr>
                              <w:t>“</w:t>
                            </w:r>
                            <w:r w:rsidR="00D4123A">
                              <w:rPr>
                                <w:rFonts w:ascii="Perpetua" w:hAnsi="Perpetua" w:cs="Arial"/>
                                <w:spacing w:val="-5"/>
                              </w:rPr>
                              <w:t>What If It Were Today” 195</w:t>
                            </w:r>
                          </w:p>
                          <w:p w:rsidR="00010D5F" w:rsidRDefault="005B011C" w:rsidP="005B011C">
                            <w:pPr>
                              <w:jc w:val="center"/>
                              <w:rPr>
                                <w:rFonts w:ascii="Perpetua" w:hAnsi="Perpetua" w:cs="Arial"/>
                                <w:spacing w:val="-5"/>
                              </w:rPr>
                            </w:pPr>
                            <w:r w:rsidRPr="008817B2">
                              <w:rPr>
                                <w:rFonts w:ascii="Perpetua" w:hAnsi="Perpetua" w:cs="Arial"/>
                                <w:i/>
                                <w:spacing w:val="-5"/>
                              </w:rPr>
                              <w:t>Offertory Prayer</w:t>
                            </w:r>
                            <w:r>
                              <w:rPr>
                                <w:rFonts w:ascii="Perpetua" w:hAnsi="Perpetua" w:cs="Arial"/>
                                <w:i/>
                                <w:spacing w:val="-5"/>
                              </w:rPr>
                              <w:t>:</w:t>
                            </w:r>
                            <w:r w:rsidR="008C32FC">
                              <w:rPr>
                                <w:rFonts w:ascii="Perpetua" w:hAnsi="Perpetua" w:cs="Arial"/>
                                <w:i/>
                                <w:spacing w:val="-5"/>
                              </w:rPr>
                              <w:t xml:space="preserve"> </w:t>
                            </w:r>
                            <w:r w:rsidR="00D4123A">
                              <w:rPr>
                                <w:rFonts w:ascii="Perpetua" w:hAnsi="Perpetua" w:cs="Arial"/>
                                <w:spacing w:val="-5"/>
                              </w:rPr>
                              <w:t>Glendon Stroup</w:t>
                            </w:r>
                          </w:p>
                          <w:p w:rsidR="00FF46C2" w:rsidRDefault="005B011C" w:rsidP="005B011C">
                            <w:pPr>
                              <w:jc w:val="center"/>
                              <w:rPr>
                                <w:rFonts w:ascii="Perpetua" w:hAnsi="Perpetua" w:cs="Arial"/>
                                <w:spacing w:val="-5"/>
                              </w:rPr>
                            </w:pPr>
                            <w:r w:rsidRPr="008817B2">
                              <w:rPr>
                                <w:rFonts w:ascii="Perpetua" w:hAnsi="Perpetua" w:cs="Arial"/>
                                <w:i/>
                                <w:spacing w:val="-5"/>
                              </w:rPr>
                              <w:t>Praise and Worship:</w:t>
                            </w:r>
                            <w:r w:rsidR="00D81C6F">
                              <w:rPr>
                                <w:rFonts w:ascii="Perpetua" w:hAnsi="Perpetua" w:cs="Arial"/>
                                <w:spacing w:val="-5"/>
                              </w:rPr>
                              <w:t xml:space="preserve"> </w:t>
                            </w:r>
                            <w:r w:rsidRPr="008817B2">
                              <w:rPr>
                                <w:rFonts w:ascii="Perpetua" w:hAnsi="Perpetua" w:cs="Arial"/>
                                <w:spacing w:val="-5"/>
                              </w:rPr>
                              <w:t>“</w:t>
                            </w:r>
                            <w:r w:rsidR="00D4123A">
                              <w:rPr>
                                <w:rFonts w:ascii="Perpetua" w:hAnsi="Perpetua" w:cs="Arial"/>
                                <w:spacing w:val="-5"/>
                              </w:rPr>
                              <w:t>Consecration Medley</w:t>
                            </w:r>
                            <w:r w:rsidR="00240007">
                              <w:rPr>
                                <w:rFonts w:ascii="Perpetua" w:hAnsi="Perpetua" w:cs="Arial"/>
                                <w:spacing w:val="-5"/>
                              </w:rPr>
                              <w:t>”</w:t>
                            </w:r>
                          </w:p>
                          <w:p w:rsidR="00010D5F" w:rsidRDefault="008A485D" w:rsidP="005B011C">
                            <w:pPr>
                              <w:jc w:val="center"/>
                              <w:rPr>
                                <w:rFonts w:ascii="Perpetua" w:hAnsi="Perpetua" w:cs="Arial"/>
                                <w:spacing w:val="-5"/>
                              </w:rPr>
                            </w:pPr>
                            <w:r>
                              <w:rPr>
                                <w:rFonts w:ascii="Perpetua" w:hAnsi="Perpetua" w:cs="Arial"/>
                                <w:spacing w:val="-5"/>
                              </w:rPr>
                              <w:t>“</w:t>
                            </w:r>
                            <w:r w:rsidR="00D4123A">
                              <w:rPr>
                                <w:rFonts w:ascii="Perpetua" w:hAnsi="Perpetua" w:cs="Arial"/>
                                <w:spacing w:val="-5"/>
                              </w:rPr>
                              <w:t>A Mighty Fortress-II</w:t>
                            </w:r>
                          </w:p>
                          <w:p w:rsidR="005B011C" w:rsidRPr="00240007" w:rsidRDefault="007453EF" w:rsidP="005B011C">
                            <w:pPr>
                              <w:jc w:val="center"/>
                              <w:rPr>
                                <w:rFonts w:ascii="Perpetua" w:hAnsi="Perpetua" w:cs="Arial"/>
                                <w:spacing w:val="-5"/>
                              </w:rPr>
                            </w:pPr>
                            <w:r>
                              <w:rPr>
                                <w:rFonts w:ascii="Perpetua" w:hAnsi="Perpetua" w:cs="Arial"/>
                                <w:i/>
                                <w:spacing w:val="-5"/>
                              </w:rPr>
                              <w:t xml:space="preserve">Special </w:t>
                            </w:r>
                            <w:r w:rsidR="000C11F1">
                              <w:rPr>
                                <w:rFonts w:ascii="Perpetua" w:hAnsi="Perpetua" w:cs="Arial"/>
                                <w:i/>
                                <w:spacing w:val="-5"/>
                              </w:rPr>
                              <w:t xml:space="preserve">Music:  </w:t>
                            </w:r>
                            <w:r w:rsidR="00D4123A">
                              <w:rPr>
                                <w:rFonts w:ascii="Perpetua" w:hAnsi="Perpetua" w:cs="Arial"/>
                                <w:spacing w:val="-5"/>
                              </w:rPr>
                              <w:t>Misty Hamm</w:t>
                            </w:r>
                          </w:p>
                          <w:p w:rsidR="00FA4CBF" w:rsidRPr="00FA4CBF" w:rsidRDefault="00FA4CBF" w:rsidP="005B011C">
                            <w:pPr>
                              <w:jc w:val="center"/>
                              <w:rPr>
                                <w:rFonts w:ascii="Perpetua" w:hAnsi="Perpetua" w:cs="Arial"/>
                                <w:i/>
                                <w:spacing w:val="-5"/>
                              </w:rPr>
                            </w:pPr>
                            <w:r w:rsidRPr="00FA4CBF">
                              <w:rPr>
                                <w:rFonts w:ascii="Perpetua" w:hAnsi="Perpetua" w:cs="Arial"/>
                                <w:i/>
                                <w:spacing w:val="-5"/>
                              </w:rPr>
                              <w:t>Children’s Message</w:t>
                            </w:r>
                          </w:p>
                          <w:p w:rsidR="001C2CBA" w:rsidRPr="008C5C60" w:rsidRDefault="005B011C" w:rsidP="005B011C">
                            <w:pPr>
                              <w:jc w:val="center"/>
                              <w:rPr>
                                <w:rFonts w:ascii="Perpetua" w:hAnsi="Perpetua" w:cs="Arial"/>
                                <w:spacing w:val="-5"/>
                              </w:rPr>
                            </w:pPr>
                            <w:r w:rsidRPr="008817B2">
                              <w:rPr>
                                <w:rFonts w:ascii="Perpetua" w:hAnsi="Perpetua" w:cs="Arial"/>
                                <w:spacing w:val="-5"/>
                              </w:rPr>
                              <w:t xml:space="preserve">  </w:t>
                            </w:r>
                            <w:r w:rsidRPr="008817B2">
                              <w:rPr>
                                <w:rFonts w:ascii="Perpetua" w:hAnsi="Perpetua" w:cs="Arial"/>
                                <w:i/>
                                <w:spacing w:val="-5"/>
                              </w:rPr>
                              <w:t>Message</w:t>
                            </w:r>
                            <w:r w:rsidR="0046508D">
                              <w:rPr>
                                <w:rFonts w:ascii="Perpetua" w:hAnsi="Perpetua" w:cs="Arial"/>
                                <w:i/>
                                <w:spacing w:val="-5"/>
                              </w:rPr>
                              <w:t>:</w:t>
                            </w:r>
                            <w:r w:rsidR="001F525A">
                              <w:rPr>
                                <w:rFonts w:ascii="Perpetua" w:hAnsi="Perpetua" w:cs="Arial"/>
                                <w:spacing w:val="-5"/>
                              </w:rPr>
                              <w:t xml:space="preserve"> </w:t>
                            </w:r>
                            <w:r w:rsidR="00B84E67">
                              <w:rPr>
                                <w:rFonts w:ascii="Perpetua" w:hAnsi="Perpetua" w:cs="Arial"/>
                                <w:spacing w:val="-5"/>
                              </w:rPr>
                              <w:t>Authentic Love</w:t>
                            </w:r>
                          </w:p>
                          <w:p w:rsidR="00F73575" w:rsidRDefault="00D81C6F" w:rsidP="005B011C">
                            <w:pPr>
                              <w:jc w:val="center"/>
                              <w:rPr>
                                <w:rFonts w:ascii="Perpetua" w:hAnsi="Perpetua" w:cs="Arial"/>
                                <w:spacing w:val="-5"/>
                              </w:rPr>
                            </w:pPr>
                            <w:r>
                              <w:rPr>
                                <w:rFonts w:ascii="Perpetua" w:hAnsi="Perpetua" w:cs="Arial"/>
                                <w:i/>
                                <w:spacing w:val="-5"/>
                              </w:rPr>
                              <w:t xml:space="preserve">Invitation: </w:t>
                            </w:r>
                            <w:r w:rsidR="00EC6B03">
                              <w:rPr>
                                <w:rFonts w:ascii="Perpetua" w:hAnsi="Perpetua" w:cs="Arial"/>
                                <w:spacing w:val="-5"/>
                              </w:rPr>
                              <w:t>“</w:t>
                            </w:r>
                            <w:r w:rsidR="00D4123A">
                              <w:rPr>
                                <w:rFonts w:ascii="Perpetua" w:hAnsi="Perpetua" w:cs="Arial"/>
                                <w:spacing w:val="-5"/>
                              </w:rPr>
                              <w:t>The Savior Is Waiting” 321</w:t>
                            </w:r>
                            <w:r w:rsidR="005C6655">
                              <w:rPr>
                                <w:rFonts w:ascii="Perpetua" w:hAnsi="Perpetua" w:cs="Arial"/>
                                <w:spacing w:val="-5"/>
                              </w:rPr>
                              <w:t xml:space="preserve"> </w:t>
                            </w:r>
                          </w:p>
                          <w:p w:rsidR="005B011C" w:rsidRDefault="005B011C" w:rsidP="005B011C">
                            <w:pPr>
                              <w:jc w:val="center"/>
                              <w:rPr>
                                <w:rFonts w:ascii="Perpetua" w:hAnsi="Perpetua" w:cs="Arial"/>
                                <w:i/>
                                <w:spacing w:val="-5"/>
                              </w:rPr>
                            </w:pPr>
                            <w:r w:rsidRPr="008817B2">
                              <w:rPr>
                                <w:rFonts w:ascii="Perpetua" w:hAnsi="Perpetua" w:cs="Arial"/>
                                <w:i/>
                                <w:spacing w:val="-5"/>
                              </w:rPr>
                              <w:t xml:space="preserve">Closing </w:t>
                            </w:r>
                            <w:r w:rsidR="0077653F">
                              <w:rPr>
                                <w:rFonts w:ascii="Perpetua" w:hAnsi="Perpetua" w:cs="Arial"/>
                                <w:i/>
                                <w:spacing w:val="-5"/>
                              </w:rPr>
                              <w:t>Prayer</w:t>
                            </w:r>
                          </w:p>
                          <w:p w:rsidR="00EF352A" w:rsidRDefault="00EF352A" w:rsidP="005B011C">
                            <w:pPr>
                              <w:jc w:val="center"/>
                              <w:rPr>
                                <w:rFonts w:ascii="Perpetua" w:hAnsi="Perpetua" w:cs="Arial"/>
                                <w:i/>
                                <w:spacing w:val="-5"/>
                              </w:rPr>
                            </w:pPr>
                          </w:p>
                          <w:p w:rsidR="000C11F1" w:rsidRPr="00F64989" w:rsidRDefault="000C11F1" w:rsidP="005B011C">
                            <w:pPr>
                              <w:pStyle w:val="ListBullet"/>
                              <w:numPr>
                                <w:ilvl w:val="0"/>
                                <w:numId w:val="0"/>
                              </w:numPr>
                              <w:tabs>
                                <w:tab w:val="left" w:pos="720"/>
                              </w:tabs>
                              <w:jc w:val="center"/>
                              <w:rPr>
                                <w:rFonts w:ascii="Perpetua" w:hAnsi="Perpetua" w:cs="Arial"/>
                                <w:b/>
                                <w:spacing w:val="-5"/>
                                <w:sz w:val="8"/>
                                <w:szCs w:val="8"/>
                              </w:rPr>
                            </w:pPr>
                          </w:p>
                          <w:p w:rsidR="00F64989" w:rsidRDefault="00EC706B" w:rsidP="00F64989">
                            <w:pPr>
                              <w:jc w:val="center"/>
                              <w:rPr>
                                <w:rFonts w:ascii="Perpetua" w:hAnsi="Perpetua"/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Perpetua" w:hAnsi="Perpetua"/>
                                <w:b/>
                                <w:sz w:val="26"/>
                                <w:szCs w:val="26"/>
                              </w:rPr>
                              <w:t xml:space="preserve">NO </w:t>
                            </w:r>
                            <w:r w:rsidR="00F64989" w:rsidRPr="008817B2">
                              <w:rPr>
                                <w:rFonts w:ascii="Perpetua" w:hAnsi="Perpetua"/>
                                <w:b/>
                                <w:sz w:val="26"/>
                                <w:szCs w:val="26"/>
                              </w:rPr>
                              <w:t>EVENING SERVICE</w:t>
                            </w:r>
                          </w:p>
                          <w:p w:rsidR="00D76D5B" w:rsidRPr="00D76D5B" w:rsidRDefault="00D76D5B" w:rsidP="00F64989">
                            <w:pPr>
                              <w:jc w:val="center"/>
                              <w:rPr>
                                <w:rFonts w:ascii="Perpetua" w:hAnsi="Perpetua"/>
                                <w:b/>
                                <w:sz w:val="6"/>
                                <w:szCs w:val="6"/>
                              </w:rPr>
                            </w:pPr>
                          </w:p>
                          <w:p w:rsidR="00EC706B" w:rsidRPr="00464C12" w:rsidRDefault="00D4123A" w:rsidP="00F64989">
                            <w:pPr>
                              <w:jc w:val="center"/>
                              <w:rPr>
                                <w:rFonts w:ascii="Perpetua" w:hAnsi="Perpetua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Perpetua" w:hAnsi="Perpetua"/>
                                <w:sz w:val="26"/>
                                <w:szCs w:val="26"/>
                              </w:rPr>
                              <w:t xml:space="preserve">Vacation Bible School </w:t>
                            </w:r>
                          </w:p>
                          <w:p w:rsidR="00EC706B" w:rsidRDefault="00EC706B" w:rsidP="005B011C">
                            <w:pPr>
                              <w:pStyle w:val="ListBullet"/>
                              <w:numPr>
                                <w:ilvl w:val="0"/>
                                <w:numId w:val="0"/>
                              </w:numPr>
                              <w:tabs>
                                <w:tab w:val="left" w:pos="720"/>
                              </w:tabs>
                              <w:jc w:val="center"/>
                              <w:rPr>
                                <w:rFonts w:ascii="Perpetua" w:hAnsi="Perpetua" w:cs="Arial"/>
                                <w:color w:val="000000"/>
                                <w:szCs w:val="22"/>
                              </w:rPr>
                            </w:pPr>
                          </w:p>
                          <w:p w:rsidR="005B011C" w:rsidRPr="00010268" w:rsidRDefault="00FE26D3" w:rsidP="005B011C">
                            <w:pPr>
                              <w:pStyle w:val="ListBullet"/>
                              <w:numPr>
                                <w:ilvl w:val="0"/>
                                <w:numId w:val="0"/>
                              </w:numPr>
                              <w:tabs>
                                <w:tab w:val="left" w:pos="720"/>
                              </w:tabs>
                              <w:jc w:val="center"/>
                              <w:rPr>
                                <w:rFonts w:ascii="Perpetua" w:hAnsi="Perpetua" w:cs="Arial"/>
                                <w:spacing w:val="-5"/>
                                <w:szCs w:val="22"/>
                              </w:rPr>
                            </w:pPr>
                            <w:r>
                              <w:rPr>
                                <w:rFonts w:ascii="Perpetua" w:hAnsi="Perpetua" w:cs="Arial"/>
                                <w:color w:val="000000"/>
                                <w:szCs w:val="22"/>
                              </w:rPr>
                              <w:pict>
                                <v:rect id="_x0000_i1026" style="width:0;height:1.5pt" o:hralign="center" o:hrstd="t" o:hr="t" fillcolor="#a0a0a0" stroked="f"/>
                              </w:pict>
                            </w:r>
                          </w:p>
                          <w:p w:rsidR="00EF352A" w:rsidRDefault="00EF352A" w:rsidP="005B011C">
                            <w:pPr>
                              <w:jc w:val="center"/>
                              <w:rPr>
                                <w:rFonts w:ascii="Perpetua" w:hAnsi="Perpetua"/>
                                <w:b/>
                                <w:bCs/>
                                <w:spacing w:val="10"/>
                                <w:kern w:val="28"/>
                                <w:sz w:val="22"/>
                                <w:szCs w:val="22"/>
                              </w:rPr>
                            </w:pPr>
                          </w:p>
                          <w:p w:rsidR="005B011C" w:rsidRPr="00DB3A39" w:rsidRDefault="005B011C" w:rsidP="005B011C">
                            <w:pPr>
                              <w:jc w:val="center"/>
                              <w:rPr>
                                <w:rFonts w:ascii="Perpetua" w:hAnsi="Perpetua"/>
                                <w:bCs/>
                                <w:spacing w:val="10"/>
                                <w:kern w:val="28"/>
                                <w:sz w:val="22"/>
                                <w:szCs w:val="22"/>
                              </w:rPr>
                            </w:pPr>
                            <w:r w:rsidRPr="00DB3A39">
                              <w:rPr>
                                <w:rFonts w:ascii="Perpetua" w:hAnsi="Perpetua"/>
                                <w:b/>
                                <w:bCs/>
                                <w:spacing w:val="10"/>
                                <w:kern w:val="28"/>
                                <w:sz w:val="22"/>
                                <w:szCs w:val="22"/>
                              </w:rPr>
                              <w:t xml:space="preserve">FOR THE RECORD: </w:t>
                            </w:r>
                            <w:r w:rsidR="005E31D5">
                              <w:rPr>
                                <w:rFonts w:ascii="Perpetua" w:hAnsi="Perpetua"/>
                                <w:bCs/>
                                <w:spacing w:val="10"/>
                                <w:kern w:val="28"/>
                                <w:sz w:val="22"/>
                                <w:szCs w:val="22"/>
                              </w:rPr>
                              <w:t xml:space="preserve">June </w:t>
                            </w:r>
                            <w:r w:rsidR="00EC706B">
                              <w:rPr>
                                <w:rFonts w:ascii="Perpetua" w:hAnsi="Perpetua"/>
                                <w:bCs/>
                                <w:spacing w:val="10"/>
                                <w:kern w:val="28"/>
                                <w:sz w:val="22"/>
                                <w:szCs w:val="22"/>
                              </w:rPr>
                              <w:t>1</w:t>
                            </w:r>
                            <w:r w:rsidR="00D4123A">
                              <w:rPr>
                                <w:rFonts w:ascii="Perpetua" w:hAnsi="Perpetua"/>
                                <w:bCs/>
                                <w:spacing w:val="10"/>
                                <w:kern w:val="28"/>
                                <w:sz w:val="22"/>
                                <w:szCs w:val="22"/>
                              </w:rPr>
                              <w:t>9</w:t>
                            </w:r>
                            <w:r w:rsidR="005E31D5">
                              <w:rPr>
                                <w:rFonts w:ascii="Perpetua" w:hAnsi="Perpetua"/>
                                <w:bCs/>
                                <w:spacing w:val="10"/>
                                <w:kern w:val="28"/>
                                <w:sz w:val="22"/>
                                <w:szCs w:val="22"/>
                              </w:rPr>
                              <w:t>-</w:t>
                            </w:r>
                            <w:r w:rsidR="00D4123A">
                              <w:rPr>
                                <w:rFonts w:ascii="Perpetua" w:hAnsi="Perpetua"/>
                                <w:bCs/>
                                <w:spacing w:val="10"/>
                                <w:kern w:val="28"/>
                                <w:sz w:val="22"/>
                                <w:szCs w:val="22"/>
                              </w:rPr>
                              <w:t>25</w:t>
                            </w:r>
                            <w:r w:rsidR="006B3FEB" w:rsidRPr="00DB3A39">
                              <w:rPr>
                                <w:rFonts w:ascii="Perpetua" w:hAnsi="Perpetua"/>
                                <w:bCs/>
                                <w:spacing w:val="10"/>
                                <w:kern w:val="28"/>
                                <w:sz w:val="22"/>
                                <w:szCs w:val="22"/>
                              </w:rPr>
                              <w:t>,</w:t>
                            </w:r>
                            <w:r w:rsidR="001F6EBD" w:rsidRPr="00DB3A39">
                              <w:rPr>
                                <w:rFonts w:ascii="Perpetua" w:hAnsi="Perpetua"/>
                                <w:bCs/>
                                <w:spacing w:val="10"/>
                                <w:kern w:val="28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FA4CBF" w:rsidRPr="00DB3A39">
                              <w:rPr>
                                <w:rFonts w:ascii="Perpetua" w:hAnsi="Perpetua"/>
                                <w:bCs/>
                                <w:spacing w:val="10"/>
                                <w:kern w:val="28"/>
                                <w:sz w:val="22"/>
                                <w:szCs w:val="22"/>
                              </w:rPr>
                              <w:t>2016</w:t>
                            </w:r>
                          </w:p>
                          <w:p w:rsidR="00CB4115" w:rsidRDefault="00CB4115" w:rsidP="00722CBE">
                            <w:pPr>
                              <w:tabs>
                                <w:tab w:val="left" w:pos="5130"/>
                                <w:tab w:val="left" w:pos="5670"/>
                              </w:tabs>
                              <w:jc w:val="center"/>
                              <w:rPr>
                                <w:rFonts w:ascii="Perpetua" w:hAnsi="Perpetua"/>
                                <w:bCs/>
                                <w:spacing w:val="10"/>
                                <w:kern w:val="28"/>
                                <w:sz w:val="22"/>
                                <w:szCs w:val="22"/>
                              </w:rPr>
                            </w:pPr>
                            <w:r w:rsidRPr="00DB3A39">
                              <w:rPr>
                                <w:rFonts w:ascii="Perpetua" w:hAnsi="Perpetua"/>
                                <w:b/>
                                <w:bCs/>
                                <w:spacing w:val="10"/>
                                <w:kern w:val="28"/>
                                <w:sz w:val="22"/>
                                <w:szCs w:val="22"/>
                              </w:rPr>
                              <w:t>SS&amp;SG:</w:t>
                            </w:r>
                            <w:r w:rsidR="00240007">
                              <w:rPr>
                                <w:rFonts w:ascii="Perpetua" w:hAnsi="Perpetua"/>
                                <w:bCs/>
                                <w:spacing w:val="10"/>
                                <w:kern w:val="28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D4123A">
                              <w:rPr>
                                <w:rFonts w:ascii="Perpetua" w:hAnsi="Perpetua"/>
                                <w:bCs/>
                                <w:spacing w:val="10"/>
                                <w:kern w:val="28"/>
                                <w:sz w:val="22"/>
                                <w:szCs w:val="22"/>
                              </w:rPr>
                              <w:t>68</w:t>
                            </w:r>
                            <w:r w:rsidR="00240007">
                              <w:rPr>
                                <w:rFonts w:ascii="Perpetua" w:hAnsi="Perpetua"/>
                                <w:bCs/>
                                <w:spacing w:val="10"/>
                                <w:kern w:val="28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336FAF">
                              <w:rPr>
                                <w:rFonts w:ascii="Perpetua" w:hAnsi="Perpetua"/>
                                <w:bCs/>
                                <w:spacing w:val="10"/>
                                <w:kern w:val="28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Pr="00DB3A39">
                              <w:rPr>
                                <w:rFonts w:ascii="Perpetua" w:hAnsi="Perpetua"/>
                                <w:b/>
                                <w:bCs/>
                                <w:spacing w:val="10"/>
                                <w:kern w:val="28"/>
                                <w:sz w:val="22"/>
                                <w:szCs w:val="22"/>
                              </w:rPr>
                              <w:t>AM:</w:t>
                            </w:r>
                            <w:r w:rsidR="005E31D5">
                              <w:rPr>
                                <w:rFonts w:ascii="Perpetua" w:hAnsi="Perpetua"/>
                                <w:bCs/>
                                <w:spacing w:val="10"/>
                                <w:kern w:val="28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D4123A">
                              <w:rPr>
                                <w:rFonts w:ascii="Perpetua" w:hAnsi="Perpetua"/>
                                <w:bCs/>
                                <w:spacing w:val="10"/>
                                <w:kern w:val="28"/>
                                <w:sz w:val="22"/>
                                <w:szCs w:val="22"/>
                              </w:rPr>
                              <w:t>101</w:t>
                            </w:r>
                            <w:r w:rsidR="000C11F1">
                              <w:rPr>
                                <w:rFonts w:ascii="Perpetua" w:hAnsi="Perpetua"/>
                                <w:bCs/>
                                <w:spacing w:val="10"/>
                                <w:kern w:val="28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BA2E69">
                              <w:rPr>
                                <w:rFonts w:ascii="Perpetua" w:hAnsi="Perpetua"/>
                                <w:bCs/>
                                <w:spacing w:val="10"/>
                                <w:kern w:val="28"/>
                                <w:sz w:val="22"/>
                                <w:szCs w:val="22"/>
                              </w:rPr>
                              <w:t xml:space="preserve">  </w:t>
                            </w:r>
                          </w:p>
                          <w:p w:rsidR="005C380B" w:rsidRPr="000C11F1" w:rsidRDefault="005C380B" w:rsidP="00722CBE">
                            <w:pPr>
                              <w:tabs>
                                <w:tab w:val="left" w:pos="5130"/>
                                <w:tab w:val="left" w:pos="5670"/>
                              </w:tabs>
                              <w:jc w:val="center"/>
                              <w:rPr>
                                <w:rFonts w:ascii="Perpetua" w:hAnsi="Perpetua"/>
                                <w:b/>
                                <w:bCs/>
                                <w:spacing w:val="10"/>
                                <w:kern w:val="28"/>
                                <w:sz w:val="22"/>
                                <w:szCs w:val="22"/>
                              </w:rPr>
                            </w:pPr>
                          </w:p>
                          <w:p w:rsidR="005B011C" w:rsidRPr="00950B29" w:rsidRDefault="005B011C" w:rsidP="005B011C">
                            <w:pPr>
                              <w:tabs>
                                <w:tab w:val="left" w:pos="5130"/>
                                <w:tab w:val="left" w:pos="5670"/>
                              </w:tabs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>Offering Needed for</w:t>
                            </w:r>
                            <w:r w:rsidR="00C164E9"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1D4D48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>June</w:t>
                            </w:r>
                            <w:r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:    </w:t>
                            </w:r>
                            <w:r w:rsidR="00C164E9"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   </w:t>
                            </w:r>
                            <w:r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      </w:t>
                            </w:r>
                            <w:r w:rsidR="007278B4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        </w:t>
                            </w:r>
                            <w:r w:rsidR="008C32FC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0D63FC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E96035"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           </w:t>
                            </w:r>
                            <w:r w:rsidR="009B216B"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   </w:t>
                            </w:r>
                            <w:r w:rsidR="00E96035"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="008E4E7A"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5E31D5" w:rsidRPr="005E31D5">
                              <w:rPr>
                                <w:rFonts w:ascii="Perpetua" w:hAnsi="Perpetua" w:cs="Arial"/>
                                <w:color w:val="00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8E4E7A" w:rsidRPr="005E31D5">
                              <w:rPr>
                                <w:rFonts w:ascii="Perpetua" w:hAnsi="Perpetua" w:cs="Arial"/>
                                <w:color w:val="00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E96035"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 $16,130.50</w:t>
                            </w:r>
                          </w:p>
                          <w:p w:rsidR="005B011C" w:rsidRPr="00950B29" w:rsidRDefault="005B011C" w:rsidP="00EE36F7">
                            <w:pPr>
                              <w:tabs>
                                <w:tab w:val="left" w:pos="5040"/>
                                <w:tab w:val="left" w:pos="5220"/>
                              </w:tabs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>Given in</w:t>
                            </w:r>
                            <w:r w:rsidR="00C164E9"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4E15D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>June</w:t>
                            </w:r>
                            <w:r w:rsidR="00DB0EAA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>(undesignated):</w:t>
                            </w:r>
                            <w:r w:rsidR="00032088"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DB0EAA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      </w:t>
                            </w:r>
                            <w:r w:rsidR="00950B29"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="005E31D5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                 </w:t>
                            </w:r>
                            <w:r w:rsidR="00950B29"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032088"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B127B5"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        </w:t>
                            </w:r>
                            <w:r w:rsidR="00E96035"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B127B5"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E96035" w:rsidRPr="00814EF3">
                              <w:rPr>
                                <w:rFonts w:ascii="Perpetua" w:hAnsi="Perpetua" w:cs="Arial"/>
                                <w:color w:val="000000"/>
                              </w:rPr>
                              <w:t xml:space="preserve"> </w:t>
                            </w:r>
                            <w:r w:rsidR="005E31D5">
                              <w:rPr>
                                <w:rFonts w:ascii="Perpetua" w:hAnsi="Perpetua" w:cs="Arial"/>
                                <w:color w:val="000000"/>
                              </w:rPr>
                              <w:t xml:space="preserve"> </w:t>
                            </w:r>
                            <w:r w:rsidR="00950B29" w:rsidRPr="005C380B">
                              <w:rPr>
                                <w:rFonts w:ascii="Perpetua" w:hAnsi="Perpetua" w:cs="Arial"/>
                                <w:color w:val="00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E4E7A" w:rsidRPr="00DB0EAA">
                              <w:rPr>
                                <w:rFonts w:ascii="Perpetua" w:hAnsi="Perpetua" w:cs="Arial"/>
                                <w:color w:val="000000"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="008E4E7A"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>$</w:t>
                            </w:r>
                            <w:r w:rsidR="004808DF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>13,073.95</w:t>
                            </w:r>
                            <w:r w:rsidR="004E15D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BA2E6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="005B011C" w:rsidRPr="00931A6E" w:rsidRDefault="005B011C" w:rsidP="00032088">
                            <w:pPr>
                              <w:tabs>
                                <w:tab w:val="left" w:pos="5220"/>
                              </w:tabs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Spent in </w:t>
                            </w:r>
                            <w:r w:rsidR="004E15D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>June</w:t>
                            </w:r>
                            <w:r w:rsidR="00DB0EAA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>(total exp</w:t>
                            </w:r>
                            <w:r w:rsidR="008E4E7A"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>enses</w:t>
                            </w:r>
                            <w:r w:rsidR="00E409D0" w:rsidRPr="00931A6E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>)</w:t>
                            </w:r>
                            <w:r w:rsidR="00B127B5" w:rsidRPr="00931A6E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:     </w:t>
                            </w:r>
                            <w:r w:rsidR="00950B29" w:rsidRPr="00931A6E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DB0EAA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    </w:t>
                            </w:r>
                            <w:r w:rsidR="00950B29" w:rsidRPr="00931A6E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5E31D5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                 </w:t>
                            </w:r>
                            <w:r w:rsidR="00950B29" w:rsidRPr="00931A6E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         </w:t>
                            </w:r>
                            <w:r w:rsidR="00B127B5" w:rsidRPr="00931A6E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    </w:t>
                            </w:r>
                            <w:r w:rsidR="00950B29" w:rsidRPr="00DB0EAA">
                              <w:rPr>
                                <w:rFonts w:ascii="Perpetua" w:hAnsi="Perpetua" w:cs="Arial"/>
                                <w:color w:val="000000"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="00B127B5" w:rsidRPr="00931A6E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 $</w:t>
                            </w:r>
                            <w:r w:rsidR="004808DF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>12,749.80</w:t>
                            </w:r>
                            <w:r w:rsidR="00B6428B" w:rsidRPr="00931A6E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BA2E6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="005B011C" w:rsidRPr="00931A6E" w:rsidRDefault="005B011C" w:rsidP="005B011C">
                            <w:pPr>
                              <w:tabs>
                                <w:tab w:val="left" w:pos="4860"/>
                                <w:tab w:val="left" w:pos="5220"/>
                                <w:tab w:val="left" w:pos="5580"/>
                              </w:tabs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931A6E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Current Designated Balance:                                                 </w:t>
                            </w:r>
                            <w:r w:rsidR="008E4E7A" w:rsidRPr="00931A6E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B0090E" w:rsidRPr="00931A6E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E4E7A" w:rsidRPr="00931A6E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31A6E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>$</w:t>
                            </w:r>
                            <w:r w:rsidR="00931A6E" w:rsidRPr="00931A6E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4808DF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3,110.94</w:t>
                            </w:r>
                            <w:r w:rsidR="00D4123A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4E15D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="005B011C" w:rsidRPr="00931A6E" w:rsidRDefault="005B011C" w:rsidP="005B011C">
                            <w:pPr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931A6E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Current Undesignated Balance:                                 </w:t>
                            </w:r>
                            <w:r w:rsidR="0049401D" w:rsidRPr="00931A6E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           </w:t>
                            </w:r>
                            <w:r w:rsidR="00B0090E" w:rsidRPr="00931A6E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E4E7A" w:rsidRPr="00931A6E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EE3BDA" w:rsidRPr="00931A6E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DB0EAA" w:rsidRPr="00931A6E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>$</w:t>
                            </w:r>
                            <w:r w:rsidR="004808DF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>56,752.04</w:t>
                            </w:r>
                          </w:p>
                          <w:p w:rsidR="005B011C" w:rsidRPr="00950B29" w:rsidRDefault="005B011C" w:rsidP="005B011C">
                            <w:pPr>
                              <w:tabs>
                                <w:tab w:val="left" w:pos="4770"/>
                                <w:tab w:val="left" w:pos="5040"/>
                                <w:tab w:val="left" w:pos="5670"/>
                              </w:tabs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New Building Fund:                                                              </w:t>
                            </w:r>
                            <w:r w:rsidR="008E4E7A"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 $</w:t>
                            </w:r>
                            <w:r w:rsidR="004808DF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>35,463.55</w:t>
                            </w:r>
                          </w:p>
                          <w:p w:rsidR="005B011C" w:rsidRPr="00950B29" w:rsidRDefault="005B011C" w:rsidP="00522BDD">
                            <w:pPr>
                              <w:tabs>
                                <w:tab w:val="left" w:pos="5220"/>
                              </w:tabs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Last Week Offering:               </w:t>
                            </w:r>
                            <w:r w:rsidR="00F237FD"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       </w:t>
                            </w:r>
                            <w:r w:rsidR="00DB5B48"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                  </w:t>
                            </w:r>
                            <w:r w:rsidR="00F237FD"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                  </w:t>
                            </w:r>
                            <w:r w:rsidR="008E4E7A"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F237FD"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 $</w:t>
                            </w:r>
                            <w:r w:rsidR="00EE36F7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4808DF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3,633.65</w:t>
                            </w:r>
                            <w:r w:rsidR="004E15D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="00FD0E27" w:rsidRDefault="005B011C" w:rsidP="008E4E7A">
                            <w:pPr>
                              <w:tabs>
                                <w:tab w:val="left" w:pos="5040"/>
                                <w:tab w:val="left" w:pos="5760"/>
                              </w:tabs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Weekly Budget Requirement:                                             </w:t>
                            </w:r>
                            <w:r w:rsidR="008E4E7A"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Pr="00950B29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  $  3,722.42</w:t>
                            </w:r>
                          </w:p>
                          <w:p w:rsidR="00EF352A" w:rsidRDefault="00EF352A" w:rsidP="008E4E7A">
                            <w:pPr>
                              <w:tabs>
                                <w:tab w:val="left" w:pos="5040"/>
                                <w:tab w:val="left" w:pos="5760"/>
                              </w:tabs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:rsidR="005B011C" w:rsidRPr="00664262" w:rsidRDefault="00FE26D3" w:rsidP="008E4E7A">
                            <w:pPr>
                              <w:tabs>
                                <w:tab w:val="left" w:pos="5040"/>
                                <w:tab w:val="left" w:pos="5760"/>
                              </w:tabs>
                              <w:rPr>
                                <w:rFonts w:ascii="Perpetua" w:hAnsi="Perpetua"/>
                                <w:bCs/>
                                <w:spacing w:val="10"/>
                                <w:kern w:val="28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pict>
                                <v:rect id="_x0000_i1028" style="width:0;height:1.5pt" o:hralign="center" o:hrstd="t" o:hr="t" fillcolor="#a0a0a0" stroked="f"/>
                              </w:pict>
                            </w:r>
                          </w:p>
                          <w:p w:rsidR="00EF352A" w:rsidRDefault="00EF352A" w:rsidP="005B011C">
                            <w:pPr>
                              <w:pStyle w:val="Heading2"/>
                              <w:spacing w:after="0"/>
                              <w:ind w:right="165"/>
                              <w:jc w:val="center"/>
                              <w:rPr>
                                <w:rFonts w:ascii="Perpetua" w:hAnsi="Perpetua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5B011C" w:rsidRDefault="005B011C" w:rsidP="005B011C">
                            <w:pPr>
                              <w:pStyle w:val="Heading2"/>
                              <w:spacing w:after="0"/>
                              <w:ind w:right="165"/>
                              <w:jc w:val="center"/>
                              <w:rPr>
                                <w:rFonts w:ascii="Perpetua" w:hAnsi="Perpetua"/>
                                <w:b/>
                                <w:sz w:val="24"/>
                                <w:szCs w:val="24"/>
                              </w:rPr>
                            </w:pPr>
                            <w:r w:rsidRPr="004226EE">
                              <w:rPr>
                                <w:rFonts w:ascii="Perpetua" w:hAnsi="Perpetua"/>
                                <w:b/>
                                <w:sz w:val="24"/>
                                <w:szCs w:val="24"/>
                              </w:rPr>
                              <w:t>SCHEDULES</w:t>
                            </w:r>
                          </w:p>
                          <w:p w:rsidR="00EF352A" w:rsidRPr="00EF352A" w:rsidRDefault="00EF352A" w:rsidP="00EF352A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:rsidR="00F64989" w:rsidRPr="00336FAF" w:rsidRDefault="00687A27" w:rsidP="00F64989">
                            <w:pPr>
                              <w:shd w:val="clear" w:color="auto" w:fill="FFFFFF"/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146434">
                              <w:rPr>
                                <w:rFonts w:ascii="Perpetua" w:hAnsi="Perpetua"/>
                                <w:b/>
                                <w:sz w:val="22"/>
                                <w:szCs w:val="22"/>
                              </w:rPr>
                              <w:t xml:space="preserve">Preschool </w:t>
                            </w:r>
                            <w:r w:rsidR="00146434" w:rsidRPr="00146434">
                              <w:rPr>
                                <w:rFonts w:ascii="Perpetua" w:hAnsi="Perpetua"/>
                                <w:b/>
                                <w:sz w:val="22"/>
                                <w:szCs w:val="22"/>
                              </w:rPr>
                              <w:t>Volunteers</w:t>
                            </w:r>
                            <w:r w:rsidR="00146434" w:rsidRPr="00E44F1E">
                              <w:rPr>
                                <w:rFonts w:ascii="Perpetua" w:hAnsi="Perpetua"/>
                                <w:b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="00584EF5">
                              <w:rPr>
                                <w:rFonts w:ascii="Perpetua" w:hAnsi="Perpetua"/>
                                <w:b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="00146434" w:rsidRPr="00146434">
                              <w:rPr>
                                <w:rFonts w:ascii="Perpetua" w:hAnsi="Perpetua"/>
                                <w:b/>
                                <w:sz w:val="22"/>
                                <w:szCs w:val="22"/>
                              </w:rPr>
                              <w:t>AM</w:t>
                            </w:r>
                            <w:r w:rsidR="00824646" w:rsidRPr="00D4123A">
                              <w:rPr>
                                <w:rFonts w:ascii="Perpetua" w:hAnsi="Perpetua"/>
                                <w:b/>
                                <w:sz w:val="22"/>
                                <w:szCs w:val="22"/>
                              </w:rPr>
                              <w:t>:</w:t>
                            </w:r>
                            <w:r w:rsidR="00824646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D4123A"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</w:rPr>
                              <w:t xml:space="preserve">Paige C./Donna C.   </w:t>
                            </w:r>
                            <w:r w:rsidR="00D4123A" w:rsidRPr="00D4123A">
                              <w:rPr>
                                <w:rFonts w:ascii="Perpetua" w:hAnsi="Perpetua" w:cs="Segoe U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PM:</w:t>
                            </w:r>
                            <w:r w:rsidR="00D4123A"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</w:rPr>
                              <w:t xml:space="preserve"> VBS</w:t>
                            </w:r>
                          </w:p>
                          <w:p w:rsidR="0050408F" w:rsidRPr="00240007" w:rsidRDefault="0050408F" w:rsidP="008311EF">
                            <w:pPr>
                              <w:shd w:val="clear" w:color="auto" w:fill="FFFFFF"/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336FAF">
                              <w:rPr>
                                <w:rFonts w:ascii="Perpetua" w:hAnsi="Perpetua" w:cs="Segoe UI"/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Preschool Volunteers </w:t>
                            </w:r>
                            <w:r w:rsidR="00336FAF" w:rsidRPr="00336FAF">
                              <w:rPr>
                                <w:rFonts w:ascii="Perpetua" w:hAnsi="Perpetua" w:cs="Segoe UI"/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for </w:t>
                            </w:r>
                            <w:r w:rsidRPr="00336FAF">
                              <w:rPr>
                                <w:rFonts w:ascii="Perpetua" w:hAnsi="Perpetua" w:cs="Segoe UI"/>
                                <w:b/>
                                <w:color w:val="000000"/>
                                <w:sz w:val="22"/>
                                <w:szCs w:val="22"/>
                              </w:rPr>
                              <w:t>Wednesday</w:t>
                            </w:r>
                            <w:r w:rsidR="00240007">
                              <w:rPr>
                                <w:rFonts w:ascii="Perpetua" w:hAnsi="Perpetua" w:cs="Segoe UI"/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: </w:t>
                            </w:r>
                            <w:r w:rsidR="00D4123A"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</w:rPr>
                              <w:t>VBS</w:t>
                            </w:r>
                          </w:p>
                          <w:p w:rsidR="00EF352A" w:rsidRPr="00D76D5B" w:rsidRDefault="00EF352A" w:rsidP="008311EF">
                            <w:pPr>
                              <w:shd w:val="clear" w:color="auto" w:fill="FFFFFF"/>
                              <w:rPr>
                                <w:rFonts w:ascii="Perpetua" w:hAnsi="Perpetua" w:cs="Segoe UI"/>
                                <w:color w:val="000000"/>
                                <w:sz w:val="10"/>
                                <w:szCs w:val="1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5" o:spid="_x0000_s1026" type="#_x0000_t202" style="position:absolute;margin-left:20.25pt;margin-top:10.5pt;width:310.65pt;height:592.5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" filled="f" stroked="f" strokecolor="#c9f" strokeweight="1.5pt">
                <v:textbox>
                  <w:txbxContent>
                    <w:p w:rsidR="005B011C" w:rsidRPr="00BA1D92" w:rsidRDefault="005B011C" w:rsidP="005B011C">
                      <w:pPr>
                        <w:jc w:val="center"/>
                        <w:rPr>
                          <w:rFonts w:ascii="Perpetua" w:hAnsi="Perpetua" w:cs="Arial"/>
                          <w:b/>
                          <w:spacing w:val="-5"/>
                          <w:sz w:val="26"/>
                          <w:szCs w:val="26"/>
                        </w:rPr>
                      </w:pPr>
                      <w:r w:rsidRPr="00BA1D92">
                        <w:rPr>
                          <w:rFonts w:ascii="Perpetua" w:hAnsi="Perpetua" w:cs="Arial"/>
                          <w:b/>
                          <w:spacing w:val="-5"/>
                          <w:sz w:val="26"/>
                          <w:szCs w:val="26"/>
                        </w:rPr>
                        <w:t>MORNING ORDER OF SERVICE</w:t>
                      </w:r>
                    </w:p>
                    <w:p w:rsidR="000C11F1" w:rsidRPr="00D76D5B" w:rsidRDefault="000C11F1" w:rsidP="005B011C">
                      <w:pPr>
                        <w:jc w:val="center"/>
                        <w:rPr>
                          <w:rFonts w:ascii="Perpetua" w:hAnsi="Perpetua" w:cs="Arial"/>
                          <w:i/>
                          <w:spacing w:val="-5"/>
                          <w:sz w:val="6"/>
                          <w:szCs w:val="6"/>
                        </w:rPr>
                      </w:pPr>
                    </w:p>
                    <w:p w:rsidR="005B011C" w:rsidRPr="008817B2" w:rsidRDefault="005B011C" w:rsidP="005B011C">
                      <w:pPr>
                        <w:jc w:val="center"/>
                        <w:rPr>
                          <w:rFonts w:ascii="Perpetua" w:hAnsi="Perpetua" w:cs="Arial"/>
                          <w:spacing w:val="-5"/>
                        </w:rPr>
                      </w:pPr>
                      <w:r w:rsidRPr="008817B2">
                        <w:rPr>
                          <w:rFonts w:ascii="Perpetua" w:hAnsi="Perpetua" w:cs="Arial"/>
                          <w:i/>
                          <w:spacing w:val="-5"/>
                        </w:rPr>
                        <w:t>Opening Praise</w:t>
                      </w:r>
                      <w:r w:rsidR="00D81C6F">
                        <w:rPr>
                          <w:rFonts w:ascii="Perpetua" w:hAnsi="Perpetua" w:cs="Arial"/>
                          <w:spacing w:val="-5"/>
                        </w:rPr>
                        <w:t xml:space="preserve">: </w:t>
                      </w:r>
                      <w:r w:rsidRPr="008817B2">
                        <w:rPr>
                          <w:rFonts w:ascii="Perpetua" w:hAnsi="Perpetua" w:cs="Arial"/>
                          <w:spacing w:val="-5"/>
                        </w:rPr>
                        <w:t>“</w:t>
                      </w:r>
                      <w:r w:rsidR="00D4123A">
                        <w:rPr>
                          <w:rFonts w:ascii="Perpetua" w:hAnsi="Perpetua" w:cs="Arial"/>
                          <w:spacing w:val="-5"/>
                        </w:rPr>
                        <w:t>Whom Shall I Fear (God of Angel Armies)”</w:t>
                      </w:r>
                    </w:p>
                    <w:p w:rsidR="005B011C" w:rsidRPr="008817B2" w:rsidRDefault="005B011C" w:rsidP="005B011C">
                      <w:pPr>
                        <w:tabs>
                          <w:tab w:val="left" w:pos="5400"/>
                        </w:tabs>
                        <w:jc w:val="center"/>
                        <w:rPr>
                          <w:rFonts w:ascii="Perpetua" w:hAnsi="Perpetua" w:cs="Arial"/>
                          <w:i/>
                          <w:spacing w:val="-5"/>
                        </w:rPr>
                      </w:pPr>
                      <w:r w:rsidRPr="008817B2">
                        <w:rPr>
                          <w:rFonts w:ascii="Perpetua" w:hAnsi="Perpetua" w:cs="Arial"/>
                          <w:i/>
                          <w:spacing w:val="-5"/>
                        </w:rPr>
                        <w:t>Welcome/Announcements</w:t>
                      </w:r>
                      <w:r>
                        <w:rPr>
                          <w:rFonts w:ascii="Perpetua" w:hAnsi="Perpetua" w:cs="Arial"/>
                          <w:i/>
                          <w:spacing w:val="-5"/>
                        </w:rPr>
                        <w:t xml:space="preserve"> </w:t>
                      </w:r>
                    </w:p>
                    <w:p w:rsidR="00EC706B" w:rsidRDefault="005B011C" w:rsidP="005B011C">
                      <w:pPr>
                        <w:jc w:val="center"/>
                        <w:rPr>
                          <w:rFonts w:ascii="Perpetua" w:hAnsi="Perpetua" w:cs="Arial"/>
                          <w:spacing w:val="-5"/>
                        </w:rPr>
                      </w:pPr>
                      <w:r w:rsidRPr="008817B2">
                        <w:rPr>
                          <w:rFonts w:ascii="Perpetua" w:hAnsi="Perpetua" w:cs="Arial"/>
                          <w:i/>
                          <w:spacing w:val="-5"/>
                        </w:rPr>
                        <w:t>Greeting:</w:t>
                      </w:r>
                      <w:r w:rsidR="00D81C6F">
                        <w:rPr>
                          <w:rFonts w:ascii="Perpetua" w:hAnsi="Perpetua" w:cs="Arial"/>
                          <w:spacing w:val="-5"/>
                        </w:rPr>
                        <w:t xml:space="preserve"> </w:t>
                      </w:r>
                      <w:r w:rsidRPr="008817B2">
                        <w:rPr>
                          <w:rFonts w:ascii="Perpetua" w:hAnsi="Perpetua" w:cs="Arial"/>
                          <w:spacing w:val="-5"/>
                        </w:rPr>
                        <w:t>“</w:t>
                      </w:r>
                      <w:r w:rsidR="00D4123A">
                        <w:rPr>
                          <w:rFonts w:ascii="Perpetua" w:hAnsi="Perpetua" w:cs="Arial"/>
                          <w:spacing w:val="-5"/>
                        </w:rPr>
                        <w:t>At Calvary” 138</w:t>
                      </w:r>
                    </w:p>
                    <w:p w:rsidR="00010D5F" w:rsidRDefault="005B011C" w:rsidP="005B011C">
                      <w:pPr>
                        <w:jc w:val="center"/>
                        <w:rPr>
                          <w:rFonts w:ascii="Perpetua" w:hAnsi="Perpetua" w:cs="Arial"/>
                          <w:spacing w:val="-5"/>
                        </w:rPr>
                      </w:pPr>
                      <w:r w:rsidRPr="008817B2">
                        <w:rPr>
                          <w:rFonts w:ascii="Perpetua" w:hAnsi="Perpetua" w:cs="Arial"/>
                          <w:i/>
                          <w:spacing w:val="-5"/>
                        </w:rPr>
                        <w:t xml:space="preserve">Offertory Hymn: </w:t>
                      </w:r>
                      <w:r w:rsidR="00642354">
                        <w:rPr>
                          <w:rFonts w:ascii="Perpetua" w:hAnsi="Perpetua" w:cs="Arial"/>
                          <w:spacing w:val="-5"/>
                        </w:rPr>
                        <w:t xml:space="preserve"> </w:t>
                      </w:r>
                      <w:r w:rsidR="00FF46C2">
                        <w:rPr>
                          <w:rFonts w:ascii="Perpetua" w:hAnsi="Perpetua" w:cs="Arial"/>
                          <w:spacing w:val="-5"/>
                        </w:rPr>
                        <w:t>“</w:t>
                      </w:r>
                      <w:r w:rsidR="00D4123A">
                        <w:rPr>
                          <w:rFonts w:ascii="Perpetua" w:hAnsi="Perpetua" w:cs="Arial"/>
                          <w:spacing w:val="-5"/>
                        </w:rPr>
                        <w:t>What If It Were Today” 195</w:t>
                      </w:r>
                    </w:p>
                    <w:p w:rsidR="00010D5F" w:rsidRDefault="005B011C" w:rsidP="005B011C">
                      <w:pPr>
                        <w:jc w:val="center"/>
                        <w:rPr>
                          <w:rFonts w:ascii="Perpetua" w:hAnsi="Perpetua" w:cs="Arial"/>
                          <w:spacing w:val="-5"/>
                        </w:rPr>
                      </w:pPr>
                      <w:r w:rsidRPr="008817B2">
                        <w:rPr>
                          <w:rFonts w:ascii="Perpetua" w:hAnsi="Perpetua" w:cs="Arial"/>
                          <w:i/>
                          <w:spacing w:val="-5"/>
                        </w:rPr>
                        <w:t>Offertory Prayer</w:t>
                      </w:r>
                      <w:r>
                        <w:rPr>
                          <w:rFonts w:ascii="Perpetua" w:hAnsi="Perpetua" w:cs="Arial"/>
                          <w:i/>
                          <w:spacing w:val="-5"/>
                        </w:rPr>
                        <w:t>:</w:t>
                      </w:r>
                      <w:r w:rsidR="008C32FC">
                        <w:rPr>
                          <w:rFonts w:ascii="Perpetua" w:hAnsi="Perpetua" w:cs="Arial"/>
                          <w:i/>
                          <w:spacing w:val="-5"/>
                        </w:rPr>
                        <w:t xml:space="preserve"> </w:t>
                      </w:r>
                      <w:r w:rsidR="00D4123A">
                        <w:rPr>
                          <w:rFonts w:ascii="Perpetua" w:hAnsi="Perpetua" w:cs="Arial"/>
                          <w:spacing w:val="-5"/>
                        </w:rPr>
                        <w:t>Glendon Stroup</w:t>
                      </w:r>
                    </w:p>
                    <w:p w:rsidR="00FF46C2" w:rsidRDefault="005B011C" w:rsidP="005B011C">
                      <w:pPr>
                        <w:jc w:val="center"/>
                        <w:rPr>
                          <w:rFonts w:ascii="Perpetua" w:hAnsi="Perpetua" w:cs="Arial"/>
                          <w:spacing w:val="-5"/>
                        </w:rPr>
                      </w:pPr>
                      <w:r w:rsidRPr="008817B2">
                        <w:rPr>
                          <w:rFonts w:ascii="Perpetua" w:hAnsi="Perpetua" w:cs="Arial"/>
                          <w:i/>
                          <w:spacing w:val="-5"/>
                        </w:rPr>
                        <w:t>Praise and Worship:</w:t>
                      </w:r>
                      <w:r w:rsidR="00D81C6F">
                        <w:rPr>
                          <w:rFonts w:ascii="Perpetua" w:hAnsi="Perpetua" w:cs="Arial"/>
                          <w:spacing w:val="-5"/>
                        </w:rPr>
                        <w:t xml:space="preserve"> </w:t>
                      </w:r>
                      <w:r w:rsidRPr="008817B2">
                        <w:rPr>
                          <w:rFonts w:ascii="Perpetua" w:hAnsi="Perpetua" w:cs="Arial"/>
                          <w:spacing w:val="-5"/>
                        </w:rPr>
                        <w:t>“</w:t>
                      </w:r>
                      <w:r w:rsidR="00D4123A">
                        <w:rPr>
                          <w:rFonts w:ascii="Perpetua" w:hAnsi="Perpetua" w:cs="Arial"/>
                          <w:spacing w:val="-5"/>
                        </w:rPr>
                        <w:t>Consecration Medley</w:t>
                      </w:r>
                      <w:r w:rsidR="00240007">
                        <w:rPr>
                          <w:rFonts w:ascii="Perpetua" w:hAnsi="Perpetua" w:cs="Arial"/>
                          <w:spacing w:val="-5"/>
                        </w:rPr>
                        <w:t>”</w:t>
                      </w:r>
                    </w:p>
                    <w:p w:rsidR="00010D5F" w:rsidRDefault="008A485D" w:rsidP="005B011C">
                      <w:pPr>
                        <w:jc w:val="center"/>
                        <w:rPr>
                          <w:rFonts w:ascii="Perpetua" w:hAnsi="Perpetua" w:cs="Arial"/>
                          <w:spacing w:val="-5"/>
                        </w:rPr>
                      </w:pPr>
                      <w:r>
                        <w:rPr>
                          <w:rFonts w:ascii="Perpetua" w:hAnsi="Perpetua" w:cs="Arial"/>
                          <w:spacing w:val="-5"/>
                        </w:rPr>
                        <w:t>“</w:t>
                      </w:r>
                      <w:r w:rsidR="00D4123A">
                        <w:rPr>
                          <w:rFonts w:ascii="Perpetua" w:hAnsi="Perpetua" w:cs="Arial"/>
                          <w:spacing w:val="-5"/>
                        </w:rPr>
                        <w:t>A Mighty Fortress-II</w:t>
                      </w:r>
                    </w:p>
                    <w:p w:rsidR="005B011C" w:rsidRPr="00240007" w:rsidRDefault="007453EF" w:rsidP="005B011C">
                      <w:pPr>
                        <w:jc w:val="center"/>
                        <w:rPr>
                          <w:rFonts w:ascii="Perpetua" w:hAnsi="Perpetua" w:cs="Arial"/>
                          <w:spacing w:val="-5"/>
                        </w:rPr>
                      </w:pPr>
                      <w:r>
                        <w:rPr>
                          <w:rFonts w:ascii="Perpetua" w:hAnsi="Perpetua" w:cs="Arial"/>
                          <w:i/>
                          <w:spacing w:val="-5"/>
                        </w:rPr>
                        <w:t xml:space="preserve">Special </w:t>
                      </w:r>
                      <w:r w:rsidR="000C11F1">
                        <w:rPr>
                          <w:rFonts w:ascii="Perpetua" w:hAnsi="Perpetua" w:cs="Arial"/>
                          <w:i/>
                          <w:spacing w:val="-5"/>
                        </w:rPr>
                        <w:t xml:space="preserve">Music:  </w:t>
                      </w:r>
                      <w:r w:rsidR="00D4123A">
                        <w:rPr>
                          <w:rFonts w:ascii="Perpetua" w:hAnsi="Perpetua" w:cs="Arial"/>
                          <w:spacing w:val="-5"/>
                        </w:rPr>
                        <w:t>Misty Hamm</w:t>
                      </w:r>
                    </w:p>
                    <w:p w:rsidR="00FA4CBF" w:rsidRPr="00FA4CBF" w:rsidRDefault="00FA4CBF" w:rsidP="005B011C">
                      <w:pPr>
                        <w:jc w:val="center"/>
                        <w:rPr>
                          <w:rFonts w:ascii="Perpetua" w:hAnsi="Perpetua" w:cs="Arial"/>
                          <w:i/>
                          <w:spacing w:val="-5"/>
                        </w:rPr>
                      </w:pPr>
                      <w:r w:rsidRPr="00FA4CBF">
                        <w:rPr>
                          <w:rFonts w:ascii="Perpetua" w:hAnsi="Perpetua" w:cs="Arial"/>
                          <w:i/>
                          <w:spacing w:val="-5"/>
                        </w:rPr>
                        <w:t>Children’s Message</w:t>
                      </w:r>
                    </w:p>
                    <w:p w:rsidR="001C2CBA" w:rsidRPr="008C5C60" w:rsidRDefault="005B011C" w:rsidP="005B011C">
                      <w:pPr>
                        <w:jc w:val="center"/>
                        <w:rPr>
                          <w:rFonts w:ascii="Perpetua" w:hAnsi="Perpetua" w:cs="Arial"/>
                          <w:spacing w:val="-5"/>
                        </w:rPr>
                      </w:pPr>
                      <w:r w:rsidRPr="008817B2">
                        <w:rPr>
                          <w:rFonts w:ascii="Perpetua" w:hAnsi="Perpetua" w:cs="Arial"/>
                          <w:spacing w:val="-5"/>
                        </w:rPr>
                        <w:t xml:space="preserve">  </w:t>
                      </w:r>
                      <w:r w:rsidRPr="008817B2">
                        <w:rPr>
                          <w:rFonts w:ascii="Perpetua" w:hAnsi="Perpetua" w:cs="Arial"/>
                          <w:i/>
                          <w:spacing w:val="-5"/>
                        </w:rPr>
                        <w:t>Message</w:t>
                      </w:r>
                      <w:r w:rsidR="0046508D">
                        <w:rPr>
                          <w:rFonts w:ascii="Perpetua" w:hAnsi="Perpetua" w:cs="Arial"/>
                          <w:i/>
                          <w:spacing w:val="-5"/>
                        </w:rPr>
                        <w:t>:</w:t>
                      </w:r>
                      <w:r w:rsidR="001F525A">
                        <w:rPr>
                          <w:rFonts w:ascii="Perpetua" w:hAnsi="Perpetua" w:cs="Arial"/>
                          <w:spacing w:val="-5"/>
                        </w:rPr>
                        <w:t xml:space="preserve"> </w:t>
                      </w:r>
                      <w:r w:rsidR="00B84E67">
                        <w:rPr>
                          <w:rFonts w:ascii="Perpetua" w:hAnsi="Perpetua" w:cs="Arial"/>
                          <w:spacing w:val="-5"/>
                        </w:rPr>
                        <w:t>Authentic Love</w:t>
                      </w:r>
                    </w:p>
                    <w:p w:rsidR="00F73575" w:rsidRDefault="00D81C6F" w:rsidP="005B011C">
                      <w:pPr>
                        <w:jc w:val="center"/>
                        <w:rPr>
                          <w:rFonts w:ascii="Perpetua" w:hAnsi="Perpetua" w:cs="Arial"/>
                          <w:spacing w:val="-5"/>
                        </w:rPr>
                      </w:pPr>
                      <w:r>
                        <w:rPr>
                          <w:rFonts w:ascii="Perpetua" w:hAnsi="Perpetua" w:cs="Arial"/>
                          <w:i/>
                          <w:spacing w:val="-5"/>
                        </w:rPr>
                        <w:t xml:space="preserve">Invitation: </w:t>
                      </w:r>
                      <w:r w:rsidR="00EC6B03">
                        <w:rPr>
                          <w:rFonts w:ascii="Perpetua" w:hAnsi="Perpetua" w:cs="Arial"/>
                          <w:spacing w:val="-5"/>
                        </w:rPr>
                        <w:t>“</w:t>
                      </w:r>
                      <w:r w:rsidR="00D4123A">
                        <w:rPr>
                          <w:rFonts w:ascii="Perpetua" w:hAnsi="Perpetua" w:cs="Arial"/>
                          <w:spacing w:val="-5"/>
                        </w:rPr>
                        <w:t>The Savior Is Waiting” 321</w:t>
                      </w:r>
                      <w:r w:rsidR="005C6655">
                        <w:rPr>
                          <w:rFonts w:ascii="Perpetua" w:hAnsi="Perpetua" w:cs="Arial"/>
                          <w:spacing w:val="-5"/>
                        </w:rPr>
                        <w:t xml:space="preserve"> </w:t>
                      </w:r>
                    </w:p>
                    <w:p w:rsidR="005B011C" w:rsidRDefault="005B011C" w:rsidP="005B011C">
                      <w:pPr>
                        <w:jc w:val="center"/>
                        <w:rPr>
                          <w:rFonts w:ascii="Perpetua" w:hAnsi="Perpetua" w:cs="Arial"/>
                          <w:i/>
                          <w:spacing w:val="-5"/>
                        </w:rPr>
                      </w:pPr>
                      <w:r w:rsidRPr="008817B2">
                        <w:rPr>
                          <w:rFonts w:ascii="Perpetua" w:hAnsi="Perpetua" w:cs="Arial"/>
                          <w:i/>
                          <w:spacing w:val="-5"/>
                        </w:rPr>
                        <w:t xml:space="preserve">Closing </w:t>
                      </w:r>
                      <w:r w:rsidR="0077653F">
                        <w:rPr>
                          <w:rFonts w:ascii="Perpetua" w:hAnsi="Perpetua" w:cs="Arial"/>
                          <w:i/>
                          <w:spacing w:val="-5"/>
                        </w:rPr>
                        <w:t>Prayer</w:t>
                      </w:r>
                    </w:p>
                    <w:p w:rsidR="00EF352A" w:rsidRDefault="00EF352A" w:rsidP="005B011C">
                      <w:pPr>
                        <w:jc w:val="center"/>
                        <w:rPr>
                          <w:rFonts w:ascii="Perpetua" w:hAnsi="Perpetua" w:cs="Arial"/>
                          <w:i/>
                          <w:spacing w:val="-5"/>
                        </w:rPr>
                      </w:pPr>
                    </w:p>
                    <w:p w:rsidR="000C11F1" w:rsidRPr="00F64989" w:rsidRDefault="000C11F1" w:rsidP="005B011C">
                      <w:pPr>
                        <w:pStyle w:val="ListBullet"/>
                        <w:numPr>
                          <w:ilvl w:val="0"/>
                          <w:numId w:val="0"/>
                        </w:numPr>
                        <w:tabs>
                          <w:tab w:val="left" w:pos="720"/>
                        </w:tabs>
                        <w:jc w:val="center"/>
                        <w:rPr>
                          <w:rFonts w:ascii="Perpetua" w:hAnsi="Perpetua" w:cs="Arial"/>
                          <w:b/>
                          <w:spacing w:val="-5"/>
                          <w:sz w:val="8"/>
                          <w:szCs w:val="8"/>
                        </w:rPr>
                      </w:pPr>
                    </w:p>
                    <w:p w:rsidR="00F64989" w:rsidRDefault="00EC706B" w:rsidP="00F64989">
                      <w:pPr>
                        <w:jc w:val="center"/>
                        <w:rPr>
                          <w:rFonts w:ascii="Perpetua" w:hAnsi="Perpetua"/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rFonts w:ascii="Perpetua" w:hAnsi="Perpetua"/>
                          <w:b/>
                          <w:sz w:val="26"/>
                          <w:szCs w:val="26"/>
                        </w:rPr>
                        <w:t xml:space="preserve">NO </w:t>
                      </w:r>
                      <w:r w:rsidR="00F64989" w:rsidRPr="008817B2">
                        <w:rPr>
                          <w:rFonts w:ascii="Perpetua" w:hAnsi="Perpetua"/>
                          <w:b/>
                          <w:sz w:val="26"/>
                          <w:szCs w:val="26"/>
                        </w:rPr>
                        <w:t>EVENING SERVICE</w:t>
                      </w:r>
                    </w:p>
                    <w:p w:rsidR="00D76D5B" w:rsidRPr="00D76D5B" w:rsidRDefault="00D76D5B" w:rsidP="00F64989">
                      <w:pPr>
                        <w:jc w:val="center"/>
                        <w:rPr>
                          <w:rFonts w:ascii="Perpetua" w:hAnsi="Perpetua"/>
                          <w:b/>
                          <w:sz w:val="6"/>
                          <w:szCs w:val="6"/>
                        </w:rPr>
                      </w:pPr>
                    </w:p>
                    <w:p w:rsidR="00EC706B" w:rsidRPr="00464C12" w:rsidRDefault="00D4123A" w:rsidP="00F64989">
                      <w:pPr>
                        <w:jc w:val="center"/>
                        <w:rPr>
                          <w:rFonts w:ascii="Perpetua" w:hAnsi="Perpetua"/>
                          <w:sz w:val="26"/>
                          <w:szCs w:val="26"/>
                        </w:rPr>
                      </w:pPr>
                      <w:r>
                        <w:rPr>
                          <w:rFonts w:ascii="Perpetua" w:hAnsi="Perpetua"/>
                          <w:sz w:val="26"/>
                          <w:szCs w:val="26"/>
                        </w:rPr>
                        <w:t xml:space="preserve">Vacation Bible School </w:t>
                      </w:r>
                    </w:p>
                    <w:p w:rsidR="00EC706B" w:rsidRDefault="00EC706B" w:rsidP="005B011C">
                      <w:pPr>
                        <w:pStyle w:val="ListBullet"/>
                        <w:numPr>
                          <w:ilvl w:val="0"/>
                          <w:numId w:val="0"/>
                        </w:numPr>
                        <w:tabs>
                          <w:tab w:val="left" w:pos="720"/>
                        </w:tabs>
                        <w:jc w:val="center"/>
                        <w:rPr>
                          <w:rFonts w:ascii="Perpetua" w:hAnsi="Perpetua" w:cs="Arial"/>
                          <w:color w:val="000000"/>
                          <w:szCs w:val="22"/>
                        </w:rPr>
                      </w:pPr>
                    </w:p>
                    <w:p w:rsidR="005B011C" w:rsidRPr="00010268" w:rsidRDefault="00FE26D3" w:rsidP="005B011C">
                      <w:pPr>
                        <w:pStyle w:val="ListBullet"/>
                        <w:numPr>
                          <w:ilvl w:val="0"/>
                          <w:numId w:val="0"/>
                        </w:numPr>
                        <w:tabs>
                          <w:tab w:val="left" w:pos="720"/>
                        </w:tabs>
                        <w:jc w:val="center"/>
                        <w:rPr>
                          <w:rFonts w:ascii="Perpetua" w:hAnsi="Perpetua" w:cs="Arial"/>
                          <w:spacing w:val="-5"/>
                          <w:szCs w:val="22"/>
                        </w:rPr>
                      </w:pPr>
                      <w:r>
                        <w:rPr>
                          <w:rFonts w:ascii="Perpetua" w:hAnsi="Perpetua" w:cs="Arial"/>
                          <w:color w:val="000000"/>
                          <w:szCs w:val="22"/>
                        </w:rPr>
                        <w:pict>
                          <v:rect id="_x0000_i1026" style="width:0;height:1.5pt" o:hralign="center" o:hrstd="t" o:hr="t" fillcolor="#a0a0a0" stroked="f"/>
                        </w:pict>
                      </w:r>
                    </w:p>
                    <w:p w:rsidR="00EF352A" w:rsidRDefault="00EF352A" w:rsidP="005B011C">
                      <w:pPr>
                        <w:jc w:val="center"/>
                        <w:rPr>
                          <w:rFonts w:ascii="Perpetua" w:hAnsi="Perpetua"/>
                          <w:b/>
                          <w:bCs/>
                          <w:spacing w:val="10"/>
                          <w:kern w:val="28"/>
                          <w:sz w:val="22"/>
                          <w:szCs w:val="22"/>
                        </w:rPr>
                      </w:pPr>
                    </w:p>
                    <w:p w:rsidR="005B011C" w:rsidRPr="00DB3A39" w:rsidRDefault="005B011C" w:rsidP="005B011C">
                      <w:pPr>
                        <w:jc w:val="center"/>
                        <w:rPr>
                          <w:rFonts w:ascii="Perpetua" w:hAnsi="Perpetua"/>
                          <w:bCs/>
                          <w:spacing w:val="10"/>
                          <w:kern w:val="28"/>
                          <w:sz w:val="22"/>
                          <w:szCs w:val="22"/>
                        </w:rPr>
                      </w:pPr>
                      <w:r w:rsidRPr="00DB3A39">
                        <w:rPr>
                          <w:rFonts w:ascii="Perpetua" w:hAnsi="Perpetua"/>
                          <w:b/>
                          <w:bCs/>
                          <w:spacing w:val="10"/>
                          <w:kern w:val="28"/>
                          <w:sz w:val="22"/>
                          <w:szCs w:val="22"/>
                        </w:rPr>
                        <w:t xml:space="preserve">FOR THE RECORD: </w:t>
                      </w:r>
                      <w:r w:rsidR="005E31D5">
                        <w:rPr>
                          <w:rFonts w:ascii="Perpetua" w:hAnsi="Perpetua"/>
                          <w:bCs/>
                          <w:spacing w:val="10"/>
                          <w:kern w:val="28"/>
                          <w:sz w:val="22"/>
                          <w:szCs w:val="22"/>
                        </w:rPr>
                        <w:t xml:space="preserve">June </w:t>
                      </w:r>
                      <w:r w:rsidR="00EC706B">
                        <w:rPr>
                          <w:rFonts w:ascii="Perpetua" w:hAnsi="Perpetua"/>
                          <w:bCs/>
                          <w:spacing w:val="10"/>
                          <w:kern w:val="28"/>
                          <w:sz w:val="22"/>
                          <w:szCs w:val="22"/>
                        </w:rPr>
                        <w:t>1</w:t>
                      </w:r>
                      <w:r w:rsidR="00D4123A">
                        <w:rPr>
                          <w:rFonts w:ascii="Perpetua" w:hAnsi="Perpetua"/>
                          <w:bCs/>
                          <w:spacing w:val="10"/>
                          <w:kern w:val="28"/>
                          <w:sz w:val="22"/>
                          <w:szCs w:val="22"/>
                        </w:rPr>
                        <w:t>9</w:t>
                      </w:r>
                      <w:r w:rsidR="005E31D5">
                        <w:rPr>
                          <w:rFonts w:ascii="Perpetua" w:hAnsi="Perpetua"/>
                          <w:bCs/>
                          <w:spacing w:val="10"/>
                          <w:kern w:val="28"/>
                          <w:sz w:val="22"/>
                          <w:szCs w:val="22"/>
                        </w:rPr>
                        <w:t>-</w:t>
                      </w:r>
                      <w:r w:rsidR="00D4123A">
                        <w:rPr>
                          <w:rFonts w:ascii="Perpetua" w:hAnsi="Perpetua"/>
                          <w:bCs/>
                          <w:spacing w:val="10"/>
                          <w:kern w:val="28"/>
                          <w:sz w:val="22"/>
                          <w:szCs w:val="22"/>
                        </w:rPr>
                        <w:t>25</w:t>
                      </w:r>
                      <w:r w:rsidR="006B3FEB" w:rsidRPr="00DB3A39">
                        <w:rPr>
                          <w:rFonts w:ascii="Perpetua" w:hAnsi="Perpetua"/>
                          <w:bCs/>
                          <w:spacing w:val="10"/>
                          <w:kern w:val="28"/>
                          <w:sz w:val="22"/>
                          <w:szCs w:val="22"/>
                        </w:rPr>
                        <w:t>,</w:t>
                      </w:r>
                      <w:r w:rsidR="001F6EBD" w:rsidRPr="00DB3A39">
                        <w:rPr>
                          <w:rFonts w:ascii="Perpetua" w:hAnsi="Perpetua"/>
                          <w:bCs/>
                          <w:spacing w:val="10"/>
                          <w:kern w:val="28"/>
                          <w:sz w:val="22"/>
                          <w:szCs w:val="22"/>
                        </w:rPr>
                        <w:t xml:space="preserve"> </w:t>
                      </w:r>
                      <w:r w:rsidR="00FA4CBF" w:rsidRPr="00DB3A39">
                        <w:rPr>
                          <w:rFonts w:ascii="Perpetua" w:hAnsi="Perpetua"/>
                          <w:bCs/>
                          <w:spacing w:val="10"/>
                          <w:kern w:val="28"/>
                          <w:sz w:val="22"/>
                          <w:szCs w:val="22"/>
                        </w:rPr>
                        <w:t>2016</w:t>
                      </w:r>
                    </w:p>
                    <w:p w:rsidR="00CB4115" w:rsidRDefault="00CB4115" w:rsidP="00722CBE">
                      <w:pPr>
                        <w:tabs>
                          <w:tab w:val="left" w:pos="5130"/>
                          <w:tab w:val="left" w:pos="5670"/>
                        </w:tabs>
                        <w:jc w:val="center"/>
                        <w:rPr>
                          <w:rFonts w:ascii="Perpetua" w:hAnsi="Perpetua"/>
                          <w:bCs/>
                          <w:spacing w:val="10"/>
                          <w:kern w:val="28"/>
                          <w:sz w:val="22"/>
                          <w:szCs w:val="22"/>
                        </w:rPr>
                      </w:pPr>
                      <w:r w:rsidRPr="00DB3A39">
                        <w:rPr>
                          <w:rFonts w:ascii="Perpetua" w:hAnsi="Perpetua"/>
                          <w:b/>
                          <w:bCs/>
                          <w:spacing w:val="10"/>
                          <w:kern w:val="28"/>
                          <w:sz w:val="22"/>
                          <w:szCs w:val="22"/>
                        </w:rPr>
                        <w:t>SS&amp;SG:</w:t>
                      </w:r>
                      <w:r w:rsidR="00240007">
                        <w:rPr>
                          <w:rFonts w:ascii="Perpetua" w:hAnsi="Perpetua"/>
                          <w:bCs/>
                          <w:spacing w:val="10"/>
                          <w:kern w:val="28"/>
                          <w:sz w:val="22"/>
                          <w:szCs w:val="22"/>
                        </w:rPr>
                        <w:t xml:space="preserve"> </w:t>
                      </w:r>
                      <w:r w:rsidR="00D4123A">
                        <w:rPr>
                          <w:rFonts w:ascii="Perpetua" w:hAnsi="Perpetua"/>
                          <w:bCs/>
                          <w:spacing w:val="10"/>
                          <w:kern w:val="28"/>
                          <w:sz w:val="22"/>
                          <w:szCs w:val="22"/>
                        </w:rPr>
                        <w:t>68</w:t>
                      </w:r>
                      <w:r w:rsidR="00240007">
                        <w:rPr>
                          <w:rFonts w:ascii="Perpetua" w:hAnsi="Perpetua"/>
                          <w:bCs/>
                          <w:spacing w:val="10"/>
                          <w:kern w:val="28"/>
                          <w:sz w:val="22"/>
                          <w:szCs w:val="22"/>
                        </w:rPr>
                        <w:t xml:space="preserve"> </w:t>
                      </w:r>
                      <w:r w:rsidR="00336FAF">
                        <w:rPr>
                          <w:rFonts w:ascii="Perpetua" w:hAnsi="Perpetua"/>
                          <w:bCs/>
                          <w:spacing w:val="10"/>
                          <w:kern w:val="28"/>
                          <w:sz w:val="22"/>
                          <w:szCs w:val="22"/>
                        </w:rPr>
                        <w:t xml:space="preserve">  </w:t>
                      </w:r>
                      <w:r w:rsidRPr="00DB3A39">
                        <w:rPr>
                          <w:rFonts w:ascii="Perpetua" w:hAnsi="Perpetua"/>
                          <w:b/>
                          <w:bCs/>
                          <w:spacing w:val="10"/>
                          <w:kern w:val="28"/>
                          <w:sz w:val="22"/>
                          <w:szCs w:val="22"/>
                        </w:rPr>
                        <w:t>AM:</w:t>
                      </w:r>
                      <w:r w:rsidR="005E31D5">
                        <w:rPr>
                          <w:rFonts w:ascii="Perpetua" w:hAnsi="Perpetua"/>
                          <w:bCs/>
                          <w:spacing w:val="10"/>
                          <w:kern w:val="28"/>
                          <w:sz w:val="22"/>
                          <w:szCs w:val="22"/>
                        </w:rPr>
                        <w:t xml:space="preserve"> </w:t>
                      </w:r>
                      <w:r w:rsidR="00D4123A">
                        <w:rPr>
                          <w:rFonts w:ascii="Perpetua" w:hAnsi="Perpetua"/>
                          <w:bCs/>
                          <w:spacing w:val="10"/>
                          <w:kern w:val="28"/>
                          <w:sz w:val="22"/>
                          <w:szCs w:val="22"/>
                        </w:rPr>
                        <w:t>101</w:t>
                      </w:r>
                      <w:r w:rsidR="000C11F1">
                        <w:rPr>
                          <w:rFonts w:ascii="Perpetua" w:hAnsi="Perpetua"/>
                          <w:bCs/>
                          <w:spacing w:val="10"/>
                          <w:kern w:val="28"/>
                          <w:sz w:val="22"/>
                          <w:szCs w:val="22"/>
                        </w:rPr>
                        <w:t xml:space="preserve">  </w:t>
                      </w:r>
                      <w:r w:rsidR="00BA2E69">
                        <w:rPr>
                          <w:rFonts w:ascii="Perpetua" w:hAnsi="Perpetua"/>
                          <w:bCs/>
                          <w:spacing w:val="10"/>
                          <w:kern w:val="28"/>
                          <w:sz w:val="22"/>
                          <w:szCs w:val="22"/>
                        </w:rPr>
                        <w:t xml:space="preserve">  </w:t>
                      </w:r>
                    </w:p>
                    <w:p w:rsidR="005C380B" w:rsidRPr="000C11F1" w:rsidRDefault="005C380B" w:rsidP="00722CBE">
                      <w:pPr>
                        <w:tabs>
                          <w:tab w:val="left" w:pos="5130"/>
                          <w:tab w:val="left" w:pos="5670"/>
                        </w:tabs>
                        <w:jc w:val="center"/>
                        <w:rPr>
                          <w:rFonts w:ascii="Perpetua" w:hAnsi="Perpetua"/>
                          <w:b/>
                          <w:bCs/>
                          <w:spacing w:val="10"/>
                          <w:kern w:val="28"/>
                          <w:sz w:val="22"/>
                          <w:szCs w:val="22"/>
                        </w:rPr>
                      </w:pPr>
                    </w:p>
                    <w:p w:rsidR="005B011C" w:rsidRPr="00950B29" w:rsidRDefault="005B011C" w:rsidP="005B011C">
                      <w:pPr>
                        <w:tabs>
                          <w:tab w:val="left" w:pos="5130"/>
                          <w:tab w:val="left" w:pos="5670"/>
                        </w:tabs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</w:pPr>
                      <w:r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>Offering Needed for</w:t>
                      </w:r>
                      <w:r w:rsidR="00C164E9"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1D4D48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>June</w:t>
                      </w:r>
                      <w:r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:    </w:t>
                      </w:r>
                      <w:r w:rsidR="00C164E9"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   </w:t>
                      </w:r>
                      <w:r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      </w:t>
                      </w:r>
                      <w:r w:rsidR="007278B4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  </w:t>
                      </w:r>
                      <w:r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        </w:t>
                      </w:r>
                      <w:r w:rsidR="008C32FC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0D63FC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 </w:t>
                      </w:r>
                      <w:r w:rsidR="00E96035"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           </w:t>
                      </w:r>
                      <w:r w:rsidR="009B216B"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   </w:t>
                      </w:r>
                      <w:r w:rsidR="00E96035"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  </w:t>
                      </w:r>
                      <w:r w:rsidR="008E4E7A"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5E31D5" w:rsidRPr="005E31D5">
                        <w:rPr>
                          <w:rFonts w:ascii="Perpetua" w:hAnsi="Perpetua" w:cs="Arial"/>
                          <w:color w:val="000000"/>
                          <w:sz w:val="16"/>
                          <w:szCs w:val="16"/>
                        </w:rPr>
                        <w:t xml:space="preserve"> </w:t>
                      </w:r>
                      <w:r w:rsidR="008E4E7A" w:rsidRPr="005E31D5">
                        <w:rPr>
                          <w:rFonts w:ascii="Perpetua" w:hAnsi="Perpetua" w:cs="Arial"/>
                          <w:color w:val="000000"/>
                          <w:sz w:val="16"/>
                          <w:szCs w:val="16"/>
                        </w:rPr>
                        <w:t xml:space="preserve"> </w:t>
                      </w:r>
                      <w:r w:rsidR="00E96035"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 $16,130.50</w:t>
                      </w:r>
                    </w:p>
                    <w:p w:rsidR="005B011C" w:rsidRPr="00950B29" w:rsidRDefault="005B011C" w:rsidP="00EE36F7">
                      <w:pPr>
                        <w:tabs>
                          <w:tab w:val="left" w:pos="5040"/>
                          <w:tab w:val="left" w:pos="5220"/>
                        </w:tabs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</w:pPr>
                      <w:r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>Given in</w:t>
                      </w:r>
                      <w:r w:rsidR="00C164E9"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4E15D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>June</w:t>
                      </w:r>
                      <w:r w:rsidR="00DB0EAA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>(undesignated):</w:t>
                      </w:r>
                      <w:r w:rsidR="00032088"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DB0EAA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      </w:t>
                      </w:r>
                      <w:r w:rsidR="00950B29"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  </w:t>
                      </w:r>
                      <w:r w:rsidR="005E31D5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                 </w:t>
                      </w:r>
                      <w:r w:rsidR="00950B29"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 </w:t>
                      </w:r>
                      <w:r w:rsidR="00032088"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 </w:t>
                      </w:r>
                      <w:r w:rsidR="00B127B5"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        </w:t>
                      </w:r>
                      <w:r w:rsidR="00E96035"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 </w:t>
                      </w:r>
                      <w:r w:rsidR="00B127B5"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E96035" w:rsidRPr="00814EF3">
                        <w:rPr>
                          <w:rFonts w:ascii="Perpetua" w:hAnsi="Perpetua" w:cs="Arial"/>
                          <w:color w:val="000000"/>
                        </w:rPr>
                        <w:t xml:space="preserve"> </w:t>
                      </w:r>
                      <w:r w:rsidR="005E31D5">
                        <w:rPr>
                          <w:rFonts w:ascii="Perpetua" w:hAnsi="Perpetua" w:cs="Arial"/>
                          <w:color w:val="000000"/>
                        </w:rPr>
                        <w:t xml:space="preserve"> </w:t>
                      </w:r>
                      <w:r w:rsidR="00950B29" w:rsidRPr="005C380B">
                        <w:rPr>
                          <w:rFonts w:ascii="Perpetua" w:hAnsi="Perpetua" w:cs="Arial"/>
                          <w:color w:val="000000"/>
                          <w:sz w:val="16"/>
                          <w:szCs w:val="16"/>
                        </w:rPr>
                        <w:t xml:space="preserve"> </w:t>
                      </w:r>
                      <w:r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8E4E7A" w:rsidRPr="00DB0EAA">
                        <w:rPr>
                          <w:rFonts w:ascii="Perpetua" w:hAnsi="Perpetua" w:cs="Arial"/>
                          <w:color w:val="000000"/>
                          <w:sz w:val="10"/>
                          <w:szCs w:val="10"/>
                        </w:rPr>
                        <w:t xml:space="preserve"> </w:t>
                      </w:r>
                      <w:r w:rsidR="008E4E7A"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>$</w:t>
                      </w:r>
                      <w:r w:rsidR="004808DF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>13,073.95</w:t>
                      </w:r>
                      <w:r w:rsidR="004E15D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BA2E6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</w:p>
                    <w:p w:rsidR="005B011C" w:rsidRPr="00931A6E" w:rsidRDefault="005B011C" w:rsidP="00032088">
                      <w:pPr>
                        <w:tabs>
                          <w:tab w:val="left" w:pos="5220"/>
                        </w:tabs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</w:pPr>
                      <w:r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Spent in </w:t>
                      </w:r>
                      <w:r w:rsidR="004E15D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>June</w:t>
                      </w:r>
                      <w:r w:rsidR="00DB0EAA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>(total exp</w:t>
                      </w:r>
                      <w:r w:rsidR="008E4E7A"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>enses</w:t>
                      </w:r>
                      <w:r w:rsidR="00E409D0" w:rsidRPr="00931A6E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>)</w:t>
                      </w:r>
                      <w:r w:rsidR="00B127B5" w:rsidRPr="00931A6E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:     </w:t>
                      </w:r>
                      <w:r w:rsidR="00950B29" w:rsidRPr="00931A6E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 </w:t>
                      </w:r>
                      <w:r w:rsidR="00DB0EAA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    </w:t>
                      </w:r>
                      <w:r w:rsidR="00950B29" w:rsidRPr="00931A6E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 </w:t>
                      </w:r>
                      <w:r w:rsidR="005E31D5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                 </w:t>
                      </w:r>
                      <w:r w:rsidR="00950B29" w:rsidRPr="00931A6E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         </w:t>
                      </w:r>
                      <w:r w:rsidR="00B127B5" w:rsidRPr="00931A6E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    </w:t>
                      </w:r>
                      <w:r w:rsidR="00950B29" w:rsidRPr="00DB0EAA">
                        <w:rPr>
                          <w:rFonts w:ascii="Perpetua" w:hAnsi="Perpetua" w:cs="Arial"/>
                          <w:color w:val="000000"/>
                          <w:sz w:val="10"/>
                          <w:szCs w:val="10"/>
                        </w:rPr>
                        <w:t xml:space="preserve"> </w:t>
                      </w:r>
                      <w:r w:rsidR="00B127B5" w:rsidRPr="00931A6E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 $</w:t>
                      </w:r>
                      <w:r w:rsidR="004808DF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>12,749.80</w:t>
                      </w:r>
                      <w:r w:rsidR="00B6428B" w:rsidRPr="00931A6E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BA2E6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</w:p>
                    <w:p w:rsidR="005B011C" w:rsidRPr="00931A6E" w:rsidRDefault="005B011C" w:rsidP="005B011C">
                      <w:pPr>
                        <w:tabs>
                          <w:tab w:val="left" w:pos="4860"/>
                          <w:tab w:val="left" w:pos="5220"/>
                          <w:tab w:val="left" w:pos="5580"/>
                        </w:tabs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</w:pPr>
                      <w:r w:rsidRPr="00931A6E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Current Designated Balance:                                                 </w:t>
                      </w:r>
                      <w:r w:rsidR="008E4E7A" w:rsidRPr="00931A6E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B0090E" w:rsidRPr="00931A6E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8E4E7A" w:rsidRPr="00931A6E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Pr="00931A6E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>$</w:t>
                      </w:r>
                      <w:r w:rsidR="00931A6E" w:rsidRPr="00931A6E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4808DF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3,110.94</w:t>
                      </w:r>
                      <w:r w:rsidR="00D4123A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4E15D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</w:p>
                    <w:p w:rsidR="005B011C" w:rsidRPr="00931A6E" w:rsidRDefault="005B011C" w:rsidP="005B011C">
                      <w:pPr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</w:pPr>
                      <w:r w:rsidRPr="00931A6E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Current Undesignated Balance:                                 </w:t>
                      </w:r>
                      <w:r w:rsidR="0049401D" w:rsidRPr="00931A6E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           </w:t>
                      </w:r>
                      <w:r w:rsidR="00B0090E" w:rsidRPr="00931A6E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8E4E7A" w:rsidRPr="00931A6E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EE3BDA" w:rsidRPr="00931A6E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DB0EAA" w:rsidRPr="00931A6E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>$</w:t>
                      </w:r>
                      <w:r w:rsidR="004808DF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>56,752.04</w:t>
                      </w:r>
                    </w:p>
                    <w:p w:rsidR="005B011C" w:rsidRPr="00950B29" w:rsidRDefault="005B011C" w:rsidP="005B011C">
                      <w:pPr>
                        <w:tabs>
                          <w:tab w:val="left" w:pos="4770"/>
                          <w:tab w:val="left" w:pos="5040"/>
                          <w:tab w:val="left" w:pos="5670"/>
                        </w:tabs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</w:pPr>
                      <w:r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New Building Fund:                                                              </w:t>
                      </w:r>
                      <w:r w:rsidR="008E4E7A"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 </w:t>
                      </w:r>
                      <w:r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 $</w:t>
                      </w:r>
                      <w:r w:rsidR="004808DF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>35,463.55</w:t>
                      </w:r>
                    </w:p>
                    <w:p w:rsidR="005B011C" w:rsidRPr="00950B29" w:rsidRDefault="005B011C" w:rsidP="00522BDD">
                      <w:pPr>
                        <w:tabs>
                          <w:tab w:val="left" w:pos="5220"/>
                        </w:tabs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</w:pPr>
                      <w:r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Last Week Offering:               </w:t>
                      </w:r>
                      <w:r w:rsidR="00F237FD"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       </w:t>
                      </w:r>
                      <w:r w:rsidR="00DB5B48"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                  </w:t>
                      </w:r>
                      <w:r w:rsidR="00F237FD"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                  </w:t>
                      </w:r>
                      <w:r w:rsidR="008E4E7A"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 </w:t>
                      </w:r>
                      <w:r w:rsidR="00F237FD"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 $</w:t>
                      </w:r>
                      <w:r w:rsidR="00EE36F7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4808DF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3,633.65</w:t>
                      </w:r>
                      <w:r w:rsidR="004E15D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</w:p>
                    <w:p w:rsidR="00FD0E27" w:rsidRDefault="005B011C" w:rsidP="008E4E7A">
                      <w:pPr>
                        <w:tabs>
                          <w:tab w:val="left" w:pos="5040"/>
                          <w:tab w:val="left" w:pos="5760"/>
                        </w:tabs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</w:pPr>
                      <w:r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Weekly Budget Requirement:                                             </w:t>
                      </w:r>
                      <w:r w:rsidR="008E4E7A"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 </w:t>
                      </w:r>
                      <w:r w:rsidRPr="00950B29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  $  3,722.42</w:t>
                      </w:r>
                    </w:p>
                    <w:p w:rsidR="00EF352A" w:rsidRDefault="00EF352A" w:rsidP="008E4E7A">
                      <w:pPr>
                        <w:tabs>
                          <w:tab w:val="left" w:pos="5040"/>
                          <w:tab w:val="left" w:pos="5760"/>
                        </w:tabs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</w:pPr>
                    </w:p>
                    <w:p w:rsidR="005B011C" w:rsidRPr="00664262" w:rsidRDefault="00FE26D3" w:rsidP="008E4E7A">
                      <w:pPr>
                        <w:tabs>
                          <w:tab w:val="left" w:pos="5040"/>
                          <w:tab w:val="left" w:pos="5760"/>
                        </w:tabs>
                        <w:rPr>
                          <w:rFonts w:ascii="Perpetua" w:hAnsi="Perpetua"/>
                          <w:bCs/>
                          <w:spacing w:val="10"/>
                          <w:kern w:val="28"/>
                          <w:sz w:val="22"/>
                          <w:szCs w:val="22"/>
                        </w:rPr>
                      </w:pPr>
                      <w:r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pict>
                          <v:rect id="_x0000_i1028" style="width:0;height:1.5pt" o:hralign="center" o:hrstd="t" o:hr="t" fillcolor="#a0a0a0" stroked="f"/>
                        </w:pict>
                      </w:r>
                    </w:p>
                    <w:p w:rsidR="00EF352A" w:rsidRDefault="00EF352A" w:rsidP="005B011C">
                      <w:pPr>
                        <w:pStyle w:val="Heading2"/>
                        <w:spacing w:after="0"/>
                        <w:ind w:right="165"/>
                        <w:jc w:val="center"/>
                        <w:rPr>
                          <w:rFonts w:ascii="Perpetua" w:hAnsi="Perpetua"/>
                          <w:b/>
                          <w:sz w:val="24"/>
                          <w:szCs w:val="24"/>
                        </w:rPr>
                      </w:pPr>
                    </w:p>
                    <w:p w:rsidR="005B011C" w:rsidRDefault="005B011C" w:rsidP="005B011C">
                      <w:pPr>
                        <w:pStyle w:val="Heading2"/>
                        <w:spacing w:after="0"/>
                        <w:ind w:right="165"/>
                        <w:jc w:val="center"/>
                        <w:rPr>
                          <w:rFonts w:ascii="Perpetua" w:hAnsi="Perpetua"/>
                          <w:b/>
                          <w:sz w:val="24"/>
                          <w:szCs w:val="24"/>
                        </w:rPr>
                      </w:pPr>
                      <w:r w:rsidRPr="004226EE">
                        <w:rPr>
                          <w:rFonts w:ascii="Perpetua" w:hAnsi="Perpetua"/>
                          <w:b/>
                          <w:sz w:val="24"/>
                          <w:szCs w:val="24"/>
                        </w:rPr>
                        <w:t>SCHEDULES</w:t>
                      </w:r>
                    </w:p>
                    <w:p w:rsidR="00EF352A" w:rsidRPr="00EF352A" w:rsidRDefault="00EF352A" w:rsidP="00EF352A">
                      <w:pPr>
                        <w:rPr>
                          <w:sz w:val="10"/>
                          <w:szCs w:val="10"/>
                        </w:rPr>
                      </w:pPr>
                    </w:p>
                    <w:p w:rsidR="00F64989" w:rsidRPr="00336FAF" w:rsidRDefault="00687A27" w:rsidP="00F64989">
                      <w:pPr>
                        <w:shd w:val="clear" w:color="auto" w:fill="FFFFFF"/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</w:rPr>
                      </w:pPr>
                      <w:r w:rsidRPr="00146434">
                        <w:rPr>
                          <w:rFonts w:ascii="Perpetua" w:hAnsi="Perpetua"/>
                          <w:b/>
                          <w:sz w:val="22"/>
                          <w:szCs w:val="22"/>
                        </w:rPr>
                        <w:t xml:space="preserve">Preschool </w:t>
                      </w:r>
                      <w:r w:rsidR="00146434" w:rsidRPr="00146434">
                        <w:rPr>
                          <w:rFonts w:ascii="Perpetua" w:hAnsi="Perpetua"/>
                          <w:b/>
                          <w:sz w:val="22"/>
                          <w:szCs w:val="22"/>
                        </w:rPr>
                        <w:t>Volunteers</w:t>
                      </w:r>
                      <w:r w:rsidR="00146434" w:rsidRPr="00E44F1E">
                        <w:rPr>
                          <w:rFonts w:ascii="Perpetua" w:hAnsi="Perpetua"/>
                          <w:b/>
                          <w:sz w:val="10"/>
                          <w:szCs w:val="10"/>
                        </w:rPr>
                        <w:t xml:space="preserve"> </w:t>
                      </w:r>
                      <w:r w:rsidR="00584EF5">
                        <w:rPr>
                          <w:rFonts w:ascii="Perpetua" w:hAnsi="Perpetua"/>
                          <w:b/>
                          <w:sz w:val="10"/>
                          <w:szCs w:val="10"/>
                        </w:rPr>
                        <w:t xml:space="preserve"> </w:t>
                      </w:r>
                      <w:r w:rsidR="00146434" w:rsidRPr="00146434">
                        <w:rPr>
                          <w:rFonts w:ascii="Perpetua" w:hAnsi="Perpetua"/>
                          <w:b/>
                          <w:sz w:val="22"/>
                          <w:szCs w:val="22"/>
                        </w:rPr>
                        <w:t>AM</w:t>
                      </w:r>
                      <w:r w:rsidR="00824646" w:rsidRPr="00D4123A">
                        <w:rPr>
                          <w:rFonts w:ascii="Perpetua" w:hAnsi="Perpetua"/>
                          <w:b/>
                          <w:sz w:val="22"/>
                          <w:szCs w:val="22"/>
                        </w:rPr>
                        <w:t>:</w:t>
                      </w:r>
                      <w:r w:rsidR="00824646">
                        <w:rPr>
                          <w:rFonts w:ascii="Perpetua" w:hAnsi="Perpetua"/>
                          <w:sz w:val="22"/>
                          <w:szCs w:val="22"/>
                        </w:rPr>
                        <w:t xml:space="preserve">  </w:t>
                      </w:r>
                      <w:r w:rsidR="00D4123A"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</w:rPr>
                        <w:t xml:space="preserve">Paige C./Donna C.   </w:t>
                      </w:r>
                      <w:r w:rsidR="00D4123A" w:rsidRPr="00D4123A">
                        <w:rPr>
                          <w:rFonts w:ascii="Perpetua" w:hAnsi="Perpetua" w:cs="Segoe UI"/>
                          <w:b/>
                          <w:color w:val="000000"/>
                          <w:sz w:val="22"/>
                          <w:szCs w:val="22"/>
                        </w:rPr>
                        <w:t>PM:</w:t>
                      </w:r>
                      <w:r w:rsidR="00D4123A"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</w:rPr>
                        <w:t xml:space="preserve"> VBS</w:t>
                      </w:r>
                    </w:p>
                    <w:p w:rsidR="0050408F" w:rsidRPr="00240007" w:rsidRDefault="0050408F" w:rsidP="008311EF">
                      <w:pPr>
                        <w:shd w:val="clear" w:color="auto" w:fill="FFFFFF"/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</w:rPr>
                      </w:pPr>
                      <w:r w:rsidRPr="00336FAF">
                        <w:rPr>
                          <w:rFonts w:ascii="Perpetua" w:hAnsi="Perpetua" w:cs="Segoe UI"/>
                          <w:b/>
                          <w:color w:val="000000"/>
                          <w:sz w:val="22"/>
                          <w:szCs w:val="22"/>
                        </w:rPr>
                        <w:t xml:space="preserve">Preschool Volunteers </w:t>
                      </w:r>
                      <w:r w:rsidR="00336FAF" w:rsidRPr="00336FAF">
                        <w:rPr>
                          <w:rFonts w:ascii="Perpetua" w:hAnsi="Perpetua" w:cs="Segoe UI"/>
                          <w:b/>
                          <w:color w:val="000000"/>
                          <w:sz w:val="22"/>
                          <w:szCs w:val="22"/>
                        </w:rPr>
                        <w:t xml:space="preserve">for </w:t>
                      </w:r>
                      <w:r w:rsidRPr="00336FAF">
                        <w:rPr>
                          <w:rFonts w:ascii="Perpetua" w:hAnsi="Perpetua" w:cs="Segoe UI"/>
                          <w:b/>
                          <w:color w:val="000000"/>
                          <w:sz w:val="22"/>
                          <w:szCs w:val="22"/>
                        </w:rPr>
                        <w:t>Wednesday</w:t>
                      </w:r>
                      <w:r w:rsidR="00240007">
                        <w:rPr>
                          <w:rFonts w:ascii="Perpetua" w:hAnsi="Perpetua" w:cs="Segoe UI"/>
                          <w:b/>
                          <w:color w:val="000000"/>
                          <w:sz w:val="22"/>
                          <w:szCs w:val="22"/>
                        </w:rPr>
                        <w:t xml:space="preserve">: </w:t>
                      </w:r>
                      <w:r w:rsidR="00D4123A"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</w:rPr>
                        <w:t>VBS</w:t>
                      </w:r>
                    </w:p>
                    <w:p w:rsidR="00EF352A" w:rsidRPr="00D76D5B" w:rsidRDefault="00EF352A" w:rsidP="008311EF">
                      <w:pPr>
                        <w:shd w:val="clear" w:color="auto" w:fill="FFFFFF"/>
                        <w:rPr>
                          <w:rFonts w:ascii="Perpetua" w:hAnsi="Perpetua" w:cs="Segoe UI"/>
                          <w:color w:val="000000"/>
                          <w:sz w:val="10"/>
                          <w:szCs w:val="10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page">
                  <wp:posOffset>4419600</wp:posOffset>
                </wp:positionH>
                <wp:positionV relativeFrom="page">
                  <wp:posOffset>133350</wp:posOffset>
                </wp:positionV>
                <wp:extent cx="4011930" cy="7419975"/>
                <wp:effectExtent l="0" t="0" r="0" b="0"/>
                <wp:wrapNone/>
                <wp:docPr id="9" name="Text Box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11930" cy="7419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07F9D" w:rsidRDefault="00207F9D" w:rsidP="0057036F">
                            <w:pPr>
                              <w:pStyle w:val="NoSpacing"/>
                              <w:tabs>
                                <w:tab w:val="left" w:pos="270"/>
                              </w:tabs>
                              <w:jc w:val="center"/>
                              <w:rPr>
                                <w:rFonts w:ascii="Perpetua" w:eastAsia="Microsoft Yi Baiti" w:hAnsi="Perpetua"/>
                                <w:b/>
                                <w:sz w:val="26"/>
                                <w:szCs w:val="26"/>
                              </w:rPr>
                            </w:pPr>
                            <w:r w:rsidRPr="00207F9D">
                              <w:rPr>
                                <w:rFonts w:ascii="Perpetua" w:eastAsia="Microsoft Yi Baiti" w:hAnsi="Perpetua"/>
                                <w:b/>
                                <w:sz w:val="26"/>
                                <w:szCs w:val="26"/>
                              </w:rPr>
                              <w:t>MISSION</w:t>
                            </w:r>
                            <w:r w:rsidR="005C04D5">
                              <w:rPr>
                                <w:rFonts w:ascii="Perpetua" w:eastAsia="Microsoft Yi Baiti" w:hAnsi="Perpetua"/>
                                <w:b/>
                                <w:sz w:val="26"/>
                                <w:szCs w:val="26"/>
                              </w:rPr>
                              <w:t>S</w:t>
                            </w:r>
                            <w:r w:rsidRPr="00207F9D">
                              <w:rPr>
                                <w:rFonts w:ascii="Perpetua" w:eastAsia="Microsoft Yi Baiti" w:hAnsi="Perpetua"/>
                                <w:b/>
                                <w:sz w:val="26"/>
                                <w:szCs w:val="26"/>
                              </w:rPr>
                              <w:t xml:space="preserve"> MOMENT</w:t>
                            </w:r>
                          </w:p>
                          <w:p w:rsidR="00804A41" w:rsidRPr="00216ABC" w:rsidRDefault="00804A41" w:rsidP="00207F9D">
                            <w:pPr>
                              <w:pStyle w:val="NoSpacing"/>
                              <w:jc w:val="center"/>
                              <w:rPr>
                                <w:rFonts w:ascii="Perpetua" w:eastAsia="Microsoft Yi Baiti" w:hAnsi="Perpetua"/>
                                <w:b/>
                                <w:sz w:val="6"/>
                                <w:szCs w:val="6"/>
                              </w:rPr>
                            </w:pPr>
                          </w:p>
                          <w:p w:rsidR="002416AA" w:rsidRDefault="002416AA" w:rsidP="002416AA">
                            <w:pPr>
                              <w:tabs>
                                <w:tab w:val="left" w:pos="270"/>
                              </w:tabs>
                              <w:jc w:val="both"/>
                              <w:rPr>
                                <w:rFonts w:ascii="Perpetua" w:hAnsi="Perpetua"/>
                              </w:rPr>
                            </w:pPr>
                            <w:r>
                              <w:rPr>
                                <w:rFonts w:ascii="Perpetua" w:hAnsi="Perpetua"/>
                              </w:rPr>
                              <w:t xml:space="preserve">   </w:t>
                            </w:r>
                            <w:r w:rsidR="0057036F" w:rsidRPr="002416AA">
                              <w:rPr>
                                <w:rFonts w:ascii="Perpetua" w:hAnsi="Perpetua"/>
                              </w:rPr>
                              <w:t xml:space="preserve"> </w:t>
                            </w:r>
                            <w:r w:rsidR="00443DB9" w:rsidRPr="002416AA">
                              <w:rPr>
                                <w:rFonts w:ascii="Perpetua" w:hAnsi="Perpetua"/>
                                <w:b/>
                              </w:rPr>
                              <w:t>What is the point of this article each week other than to take up space on the back page?</w:t>
                            </w:r>
                            <w:r w:rsidR="00443DB9" w:rsidRPr="002416AA">
                              <w:rPr>
                                <w:rFonts w:ascii="Perpetua" w:hAnsi="Perpetua"/>
                              </w:rPr>
                              <w:t xml:space="preserve"> </w:t>
                            </w:r>
                            <w:r>
                              <w:rPr>
                                <w:rFonts w:ascii="Perpetua" w:hAnsi="Perpetua"/>
                              </w:rPr>
                              <w:t xml:space="preserve"> </w:t>
                            </w:r>
                            <w:r w:rsidR="00443DB9" w:rsidRPr="002416AA">
                              <w:rPr>
                                <w:rFonts w:ascii="Perpetua" w:hAnsi="Perpetua"/>
                              </w:rPr>
                              <w:t>Hopefully</w:t>
                            </w:r>
                            <w:r>
                              <w:rPr>
                                <w:rFonts w:ascii="Perpetua" w:hAnsi="Perpetua"/>
                              </w:rPr>
                              <w:t>,</w:t>
                            </w:r>
                            <w:r w:rsidR="00443DB9" w:rsidRPr="002416AA">
                              <w:rPr>
                                <w:rFonts w:ascii="Perpetua" w:hAnsi="Perpetua"/>
                              </w:rPr>
                              <w:t xml:space="preserve"> as you read this you will become more aware of how we are each called to be “missional” in our daily lives. </w:t>
                            </w:r>
                            <w:r w:rsidR="00443DB9" w:rsidRPr="002416AA">
                              <w:rPr>
                                <w:rFonts w:ascii="Perpetua" w:hAnsi="Perpetua"/>
                                <w:i/>
                              </w:rPr>
                              <w:t>Why are we here on earth?</w:t>
                            </w:r>
                            <w:r w:rsidR="00443DB9" w:rsidRPr="002416AA">
                              <w:rPr>
                                <w:rFonts w:ascii="Perpetua" w:hAnsi="Perpetua"/>
                              </w:rPr>
                              <w:t xml:space="preserve"> </w:t>
                            </w:r>
                            <w:r>
                              <w:rPr>
                                <w:rFonts w:ascii="Perpetua" w:hAnsi="Perpetua"/>
                              </w:rPr>
                              <w:t xml:space="preserve"> </w:t>
                            </w:r>
                            <w:r w:rsidR="00443DB9" w:rsidRPr="002416AA">
                              <w:rPr>
                                <w:rFonts w:ascii="Perpetua" w:hAnsi="Perpetua"/>
                              </w:rPr>
                              <w:t>This question has been asked for thousands of years and was answered in the Bible. We are here to worship God a</w:t>
                            </w:r>
                            <w:r>
                              <w:rPr>
                                <w:rFonts w:ascii="Perpetua" w:hAnsi="Perpetua"/>
                              </w:rPr>
                              <w:t xml:space="preserve">nd to reconcile all men to him.  </w:t>
                            </w:r>
                            <w:r w:rsidR="00443DB9" w:rsidRPr="002416AA">
                              <w:rPr>
                                <w:rFonts w:ascii="Perpetua" w:hAnsi="Perpetua"/>
                              </w:rPr>
                              <w:t xml:space="preserve">What does that mean to me and you? </w:t>
                            </w:r>
                          </w:p>
                          <w:p w:rsidR="002416AA" w:rsidRDefault="002416AA" w:rsidP="00443DB9">
                            <w:pPr>
                              <w:tabs>
                                <w:tab w:val="left" w:pos="270"/>
                              </w:tabs>
                              <w:jc w:val="both"/>
                              <w:rPr>
                                <w:rFonts w:ascii="Perpetua" w:hAnsi="Perpetua"/>
                              </w:rPr>
                            </w:pPr>
                            <w:r>
                              <w:rPr>
                                <w:rFonts w:ascii="Perpetua" w:hAnsi="Perpetua"/>
                              </w:rPr>
                              <w:t xml:space="preserve">    </w:t>
                            </w:r>
                            <w:r w:rsidR="00443DB9" w:rsidRPr="002416AA">
                              <w:rPr>
                                <w:rFonts w:ascii="Perpetua" w:hAnsi="Perpetua"/>
                                <w:b/>
                              </w:rPr>
                              <w:t>“By All Means</w:t>
                            </w:r>
                            <w:r w:rsidRPr="002416AA">
                              <w:rPr>
                                <w:rFonts w:ascii="Perpetua" w:hAnsi="Perpetua"/>
                                <w:b/>
                              </w:rPr>
                              <w:t>”</w:t>
                            </w:r>
                            <w:r w:rsidRPr="002416AA">
                              <w:rPr>
                                <w:rFonts w:ascii="Perpetua" w:hAnsi="Perpetua"/>
                              </w:rPr>
                              <w:t xml:space="preserve"> </w:t>
                            </w:r>
                            <w:r>
                              <w:rPr>
                                <w:rFonts w:ascii="Perpetua" w:hAnsi="Perpetua"/>
                              </w:rPr>
                              <w:t>is</w:t>
                            </w:r>
                            <w:r w:rsidR="00443DB9" w:rsidRPr="002416AA">
                              <w:rPr>
                                <w:rFonts w:ascii="Perpetua" w:hAnsi="Perpetua"/>
                              </w:rPr>
                              <w:t xml:space="preserve"> the theme for Women’s Missionary Union for this year. This encourages everyone to think “outside the box” to share the Gospel. </w:t>
                            </w:r>
                            <w:r>
                              <w:rPr>
                                <w:rFonts w:ascii="Perpetua" w:hAnsi="Perpetua"/>
                              </w:rPr>
                              <w:t xml:space="preserve"> </w:t>
                            </w:r>
                            <w:r w:rsidR="00443DB9" w:rsidRPr="002416AA">
                              <w:rPr>
                                <w:rFonts w:ascii="Perpetua" w:hAnsi="Perpetua"/>
                              </w:rPr>
                              <w:t xml:space="preserve">We have a story to tell and it has not changed, but how do we tell the story? </w:t>
                            </w:r>
                            <w:r>
                              <w:rPr>
                                <w:rFonts w:ascii="Perpetua" w:hAnsi="Perpetua"/>
                              </w:rPr>
                              <w:t xml:space="preserve"> </w:t>
                            </w:r>
                            <w:r w:rsidR="00443DB9" w:rsidRPr="002416AA">
                              <w:rPr>
                                <w:rFonts w:ascii="Perpetua" w:hAnsi="Perpetua"/>
                              </w:rPr>
                              <w:t xml:space="preserve">Jesus went to the temple to worship but spent more time outside the temple with people sharing the “good news”. </w:t>
                            </w:r>
                            <w:r>
                              <w:rPr>
                                <w:rFonts w:ascii="Perpetua" w:hAnsi="Perpetua"/>
                              </w:rPr>
                              <w:t xml:space="preserve"> </w:t>
                            </w:r>
                            <w:r w:rsidR="00443DB9" w:rsidRPr="002416AA">
                              <w:rPr>
                                <w:rFonts w:ascii="Perpetua" w:hAnsi="Perpetua"/>
                              </w:rPr>
                              <w:t xml:space="preserve">He went into the market place, fishing spots, recreational places, had dinner with the unlikely and compelled his followers to do likewise. </w:t>
                            </w:r>
                          </w:p>
                          <w:p w:rsidR="002416AA" w:rsidRDefault="002416AA" w:rsidP="00443DB9">
                            <w:pPr>
                              <w:tabs>
                                <w:tab w:val="left" w:pos="270"/>
                              </w:tabs>
                              <w:jc w:val="both"/>
                              <w:rPr>
                                <w:rFonts w:ascii="Perpetua" w:hAnsi="Perpetua"/>
                              </w:rPr>
                            </w:pPr>
                            <w:r>
                              <w:rPr>
                                <w:rFonts w:ascii="Perpetua" w:hAnsi="Perpetua"/>
                              </w:rPr>
                              <w:t xml:space="preserve">    </w:t>
                            </w:r>
                            <w:r w:rsidR="00443DB9" w:rsidRPr="002416AA">
                              <w:rPr>
                                <w:rFonts w:ascii="Perpetua" w:hAnsi="Perpetua"/>
                              </w:rPr>
                              <w:t xml:space="preserve">On the “mission fields” around the world, living the Christian life looks different. </w:t>
                            </w:r>
                            <w:r>
                              <w:rPr>
                                <w:rFonts w:ascii="Perpetua" w:hAnsi="Perpetua"/>
                              </w:rPr>
                              <w:t xml:space="preserve"> </w:t>
                            </w:r>
                            <w:r w:rsidR="00443DB9" w:rsidRPr="002416AA">
                              <w:rPr>
                                <w:rFonts w:ascii="Perpetua" w:hAnsi="Perpetua"/>
                              </w:rPr>
                              <w:t xml:space="preserve">“As you go, make disciples…” President of Gateway Seminary, Jeff Iorg, in his </w:t>
                            </w:r>
                            <w:r w:rsidRPr="002416AA">
                              <w:rPr>
                                <w:rFonts w:ascii="Perpetua" w:hAnsi="Perpetua"/>
                              </w:rPr>
                              <w:t>book,</w:t>
                            </w:r>
                            <w:r w:rsidR="00443DB9" w:rsidRPr="002416AA">
                              <w:rPr>
                                <w:rFonts w:ascii="Perpetua" w:hAnsi="Perpetua"/>
                              </w:rPr>
                              <w:t xml:space="preserve"> </w:t>
                            </w:r>
                            <w:r w:rsidR="00443DB9" w:rsidRPr="002416AA">
                              <w:rPr>
                                <w:rFonts w:ascii="Perpetua" w:hAnsi="Perpetua"/>
                                <w:b/>
                                <w:u w:val="single"/>
                              </w:rPr>
                              <w:t>UNSCRIPTED</w:t>
                            </w:r>
                            <w:r w:rsidR="00443DB9" w:rsidRPr="002416AA">
                              <w:rPr>
                                <w:rFonts w:ascii="Perpetua" w:hAnsi="Perpetua"/>
                              </w:rPr>
                              <w:t>, ask</w:t>
                            </w:r>
                            <w:r>
                              <w:rPr>
                                <w:rFonts w:ascii="Perpetua" w:hAnsi="Perpetua"/>
                              </w:rPr>
                              <w:t>s</w:t>
                            </w:r>
                            <w:r w:rsidR="00443DB9" w:rsidRPr="002416AA">
                              <w:rPr>
                                <w:rFonts w:ascii="Perpetua" w:hAnsi="Perpetua"/>
                              </w:rPr>
                              <w:t xml:space="preserve"> the question, “</w:t>
                            </w:r>
                            <w:r w:rsidR="00443DB9" w:rsidRPr="002416AA">
                              <w:rPr>
                                <w:rFonts w:ascii="Perpetua" w:hAnsi="Perpetua"/>
                                <w:i/>
                              </w:rPr>
                              <w:t>Who are your Gentiles</w:t>
                            </w:r>
                            <w:r>
                              <w:rPr>
                                <w:rFonts w:ascii="Perpetua" w:hAnsi="Perpetua"/>
                              </w:rPr>
                              <w:t xml:space="preserve">?”  </w:t>
                            </w:r>
                            <w:r w:rsidR="00443DB9" w:rsidRPr="002416AA">
                              <w:rPr>
                                <w:rFonts w:ascii="Perpetua" w:hAnsi="Perpetua"/>
                              </w:rPr>
                              <w:t xml:space="preserve">Who are the people God has uniquely equipped you to reach? </w:t>
                            </w:r>
                            <w:r>
                              <w:rPr>
                                <w:rFonts w:ascii="Perpetua" w:hAnsi="Perpetua"/>
                              </w:rPr>
                              <w:t xml:space="preserve"> </w:t>
                            </w:r>
                            <w:r w:rsidR="00443DB9" w:rsidRPr="002416AA">
                              <w:rPr>
                                <w:rFonts w:ascii="Perpetua" w:hAnsi="Perpetua"/>
                              </w:rPr>
                              <w:t xml:space="preserve">Your mission fields are those around you every day. </w:t>
                            </w:r>
                            <w:r>
                              <w:rPr>
                                <w:rFonts w:ascii="Perpetua" w:hAnsi="Perpetua"/>
                              </w:rPr>
                              <w:t xml:space="preserve"> </w:t>
                            </w:r>
                            <w:r w:rsidR="00443DB9" w:rsidRPr="002416AA">
                              <w:rPr>
                                <w:rFonts w:ascii="Perpetua" w:hAnsi="Perpetua"/>
                              </w:rPr>
                              <w:t xml:space="preserve">God does not call everyone to “Go to Africa” but he does call everyone to tell the Good News where we are. </w:t>
                            </w:r>
                          </w:p>
                          <w:p w:rsidR="002416AA" w:rsidRDefault="002416AA" w:rsidP="00443DB9">
                            <w:pPr>
                              <w:tabs>
                                <w:tab w:val="left" w:pos="270"/>
                              </w:tabs>
                              <w:jc w:val="both"/>
                              <w:rPr>
                                <w:rFonts w:ascii="Perpetua" w:hAnsi="Perpetua"/>
                              </w:rPr>
                            </w:pPr>
                            <w:r>
                              <w:rPr>
                                <w:rFonts w:ascii="Perpetua" w:hAnsi="Perpetua"/>
                              </w:rPr>
                              <w:t xml:space="preserve">    </w:t>
                            </w:r>
                            <w:r w:rsidR="00443DB9" w:rsidRPr="002416AA">
                              <w:rPr>
                                <w:rFonts w:ascii="Perpetua" w:hAnsi="Perpetua"/>
                              </w:rPr>
                              <w:t xml:space="preserve">Doing good deeds is not the same as telling the Gospel. </w:t>
                            </w:r>
                            <w:r>
                              <w:rPr>
                                <w:rFonts w:ascii="Perpetua" w:hAnsi="Perpetua"/>
                              </w:rPr>
                              <w:t xml:space="preserve"> </w:t>
                            </w:r>
                            <w:r w:rsidR="00443DB9" w:rsidRPr="002416AA">
                              <w:rPr>
                                <w:rFonts w:ascii="Perpetua" w:hAnsi="Perpetua"/>
                              </w:rPr>
                              <w:t xml:space="preserve">Jesus did not rely upon his good works to win the lost. </w:t>
                            </w:r>
                            <w:r>
                              <w:rPr>
                                <w:rFonts w:ascii="Perpetua" w:hAnsi="Perpetua"/>
                              </w:rPr>
                              <w:t xml:space="preserve"> </w:t>
                            </w:r>
                            <w:r w:rsidR="00443DB9" w:rsidRPr="002416AA">
                              <w:rPr>
                                <w:rFonts w:ascii="Perpetua" w:hAnsi="Perpetua"/>
                              </w:rPr>
                              <w:t xml:space="preserve">He told them how to have a relationship with their creator. </w:t>
                            </w:r>
                            <w:r>
                              <w:rPr>
                                <w:rFonts w:ascii="Perpetua" w:hAnsi="Perpetua"/>
                              </w:rPr>
                              <w:t xml:space="preserve"> </w:t>
                            </w:r>
                            <w:r w:rsidR="00443DB9" w:rsidRPr="002416AA">
                              <w:rPr>
                                <w:rFonts w:ascii="Perpetua" w:hAnsi="Perpetua"/>
                              </w:rPr>
                              <w:t>The message always contained who God is, who Jesus is, why he died on the cross, arose and ascended as the only way to have a relationship with God the father.</w:t>
                            </w:r>
                          </w:p>
                          <w:p w:rsidR="002416AA" w:rsidRDefault="002416AA" w:rsidP="00443DB9">
                            <w:pPr>
                              <w:tabs>
                                <w:tab w:val="left" w:pos="270"/>
                              </w:tabs>
                              <w:jc w:val="both"/>
                              <w:rPr>
                                <w:rFonts w:ascii="Perpetua" w:hAnsi="Perpetua"/>
                              </w:rPr>
                            </w:pPr>
                            <w:r>
                              <w:rPr>
                                <w:rFonts w:ascii="Perpetua" w:hAnsi="Perpetua"/>
                              </w:rPr>
                              <w:t xml:space="preserve">    </w:t>
                            </w:r>
                            <w:r w:rsidR="00443DB9" w:rsidRPr="002416AA">
                              <w:rPr>
                                <w:rFonts w:ascii="Perpetua" w:hAnsi="Perpetua"/>
                              </w:rPr>
                              <w:t xml:space="preserve">Check the bulletin board on how God is working in the lives of your missionaries in Senegal, Niger, Jerusalem and other parts of the world. </w:t>
                            </w:r>
                          </w:p>
                          <w:p w:rsidR="00FB4164" w:rsidRDefault="002416AA" w:rsidP="00443DB9">
                            <w:pPr>
                              <w:tabs>
                                <w:tab w:val="left" w:pos="270"/>
                              </w:tabs>
                              <w:jc w:val="both"/>
                              <w:rPr>
                                <w:rFonts w:ascii="Perpetua" w:hAnsi="Perpetua"/>
                              </w:rPr>
                            </w:pPr>
                            <w:r>
                              <w:rPr>
                                <w:rFonts w:ascii="Perpetua" w:hAnsi="Perpetua"/>
                                <w:b/>
                              </w:rPr>
                              <w:t xml:space="preserve">    </w:t>
                            </w:r>
                            <w:r w:rsidR="00443DB9" w:rsidRPr="002416AA">
                              <w:rPr>
                                <w:rFonts w:ascii="Perpetua" w:hAnsi="Perpetua"/>
                                <w:b/>
                              </w:rPr>
                              <w:t>NEEDED:</w:t>
                            </w:r>
                            <w:r w:rsidR="00443DB9" w:rsidRPr="002416AA">
                              <w:rPr>
                                <w:rFonts w:ascii="Perpetua" w:hAnsi="Perpetua"/>
                              </w:rPr>
                              <w:t xml:space="preserve"> 3 workers to go to Peaceful Valley Camp </w:t>
                            </w:r>
                            <w:r w:rsidR="00FB4164">
                              <w:rPr>
                                <w:rFonts w:ascii="Perpetua" w:hAnsi="Perpetua"/>
                              </w:rPr>
                              <w:t xml:space="preserve">on Wednesday, </w:t>
                            </w:r>
                            <w:r w:rsidR="00443DB9" w:rsidRPr="002416AA">
                              <w:rPr>
                                <w:rFonts w:ascii="Perpetua" w:hAnsi="Perpetua"/>
                              </w:rPr>
                              <w:t>July 13</w:t>
                            </w:r>
                            <w:r w:rsidRPr="002416AA">
                              <w:rPr>
                                <w:rFonts w:ascii="Perpetua" w:hAnsi="Perpetua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Perpetua" w:hAnsi="Perpetua"/>
                              </w:rPr>
                              <w:t xml:space="preserve"> </w:t>
                            </w:r>
                            <w:r w:rsidR="00443DB9" w:rsidRPr="002416AA">
                              <w:rPr>
                                <w:rFonts w:ascii="Perpetua" w:hAnsi="Perpetua"/>
                              </w:rPr>
                              <w:t xml:space="preserve">to help in the kitchen. </w:t>
                            </w:r>
                            <w:r w:rsidR="00FB4164">
                              <w:rPr>
                                <w:rFonts w:ascii="Perpetua" w:hAnsi="Perpetua"/>
                              </w:rPr>
                              <w:t xml:space="preserve"> </w:t>
                            </w:r>
                            <w:r w:rsidR="00443DB9" w:rsidRPr="002416AA">
                              <w:rPr>
                                <w:rFonts w:ascii="Perpetua" w:hAnsi="Perpetua"/>
                              </w:rPr>
                              <w:t xml:space="preserve">This is during Jr. High Camp Week. </w:t>
                            </w:r>
                          </w:p>
                          <w:p w:rsidR="002416AA" w:rsidRDefault="00FB4164" w:rsidP="00443DB9">
                            <w:pPr>
                              <w:tabs>
                                <w:tab w:val="left" w:pos="270"/>
                              </w:tabs>
                              <w:jc w:val="both"/>
                              <w:rPr>
                                <w:rFonts w:ascii="Perpetua" w:hAnsi="Perpetua"/>
                              </w:rPr>
                            </w:pPr>
                            <w:r>
                              <w:rPr>
                                <w:rFonts w:ascii="Perpetua" w:hAnsi="Perpetua"/>
                              </w:rPr>
                              <w:t xml:space="preserve">    </w:t>
                            </w:r>
                            <w:r w:rsidR="00443DB9" w:rsidRPr="002416AA">
                              <w:rPr>
                                <w:rFonts w:ascii="Perpetua" w:hAnsi="Perpetua"/>
                              </w:rPr>
                              <w:t xml:space="preserve">Pray for the Blevins who will be going to El Salvador the end of July with a mission team from Fruitland Community Church to do a medical and VBS mission trip. </w:t>
                            </w:r>
                          </w:p>
                          <w:p w:rsidR="00216ABC" w:rsidRPr="002416AA" w:rsidRDefault="002416AA" w:rsidP="00443DB9">
                            <w:pPr>
                              <w:tabs>
                                <w:tab w:val="left" w:pos="270"/>
                              </w:tabs>
                              <w:jc w:val="both"/>
                              <w:rPr>
                                <w:rFonts w:ascii="Perpetua" w:hAnsi="Perpetua"/>
                              </w:rPr>
                            </w:pPr>
                            <w:r>
                              <w:rPr>
                                <w:rFonts w:ascii="Perpetua" w:hAnsi="Perpetua"/>
                              </w:rPr>
                              <w:t xml:space="preserve">    </w:t>
                            </w:r>
                            <w:r w:rsidR="00443DB9" w:rsidRPr="002416AA">
                              <w:rPr>
                                <w:rFonts w:ascii="Perpetua" w:hAnsi="Perpetua"/>
                              </w:rPr>
                              <w:t>We Christians are commanded by Jesus to pray, give, go and send.</w:t>
                            </w:r>
                            <w:r w:rsidR="00A67F31" w:rsidRPr="002416AA">
                              <w:rPr>
                                <w:rFonts w:ascii="Perpetua" w:hAnsi="Perpetua"/>
                              </w:rPr>
                              <w:t xml:space="preserve">                                                               </w:t>
                            </w:r>
                          </w:p>
                          <w:p w:rsidR="00FB4164" w:rsidRDefault="00216ABC" w:rsidP="002A3BDD">
                            <w:pPr>
                              <w:rPr>
                                <w:rFonts w:ascii="Perpetua" w:hAnsi="Perpetua"/>
                              </w:rPr>
                            </w:pPr>
                            <w:r w:rsidRPr="00443DB9">
                              <w:rPr>
                                <w:rFonts w:ascii="Perpetua" w:hAnsi="Perpetua"/>
                              </w:rPr>
                              <w:t xml:space="preserve">                  </w:t>
                            </w:r>
                            <w:r w:rsidR="00443DB9">
                              <w:rPr>
                                <w:rFonts w:ascii="Perpetua" w:hAnsi="Perpetua"/>
                              </w:rPr>
                              <w:t xml:space="preserve">                               </w:t>
                            </w:r>
                          </w:p>
                          <w:p w:rsidR="003D62E1" w:rsidRPr="00443DB9" w:rsidRDefault="00FB4164" w:rsidP="002A3BDD">
                            <w:pPr>
                              <w:rPr>
                                <w:rFonts w:ascii="Perpetua" w:hAnsi="Perpetua"/>
                              </w:rPr>
                            </w:pPr>
                            <w:r>
                              <w:rPr>
                                <w:rFonts w:ascii="Perpetua" w:hAnsi="Perpetua"/>
                              </w:rPr>
                              <w:t xml:space="preserve">                                              </w:t>
                            </w:r>
                            <w:r w:rsidR="002A3BDD">
                              <w:rPr>
                                <w:rFonts w:ascii="Perpetua" w:hAnsi="Perpetua"/>
                              </w:rPr>
                              <w:t xml:space="preserve">      </w:t>
                            </w:r>
                            <w:r>
                              <w:rPr>
                                <w:rFonts w:ascii="Perpetua" w:hAnsi="Perpetua"/>
                              </w:rPr>
                              <w:t xml:space="preserve">   </w:t>
                            </w:r>
                            <w:r w:rsidR="003D62E1" w:rsidRPr="00443DB9">
                              <w:rPr>
                                <w:rFonts w:ascii="Perpetua" w:hAnsi="Perpetua"/>
                              </w:rPr>
                              <w:t xml:space="preserve"> ‘Till He Comes, </w:t>
                            </w:r>
                          </w:p>
                          <w:p w:rsidR="0087315B" w:rsidRPr="00443DB9" w:rsidRDefault="003D62E1" w:rsidP="002A3BDD">
                            <w:pPr>
                              <w:shd w:val="clear" w:color="auto" w:fill="FFFFFF"/>
                              <w:rPr>
                                <w:rFonts w:ascii="Perpetua" w:hAnsi="Perpetua"/>
                              </w:rPr>
                            </w:pPr>
                            <w:r w:rsidRPr="00443DB9">
                              <w:rPr>
                                <w:rFonts w:ascii="Perpetua" w:hAnsi="Perpetua"/>
                              </w:rPr>
                              <w:t xml:space="preserve">                                                </w:t>
                            </w:r>
                            <w:r w:rsidR="00FE16E4" w:rsidRPr="00443DB9">
                              <w:rPr>
                                <w:rFonts w:ascii="Perpetua" w:hAnsi="Perpetua"/>
                              </w:rPr>
                              <w:t xml:space="preserve">       </w:t>
                            </w:r>
                            <w:r w:rsidRPr="00443DB9">
                              <w:rPr>
                                <w:rFonts w:ascii="Perpetua" w:hAnsi="Perpetua"/>
                              </w:rPr>
                              <w:t xml:space="preserve">   Kathy Blevins</w:t>
                            </w:r>
                            <w:r w:rsidR="00670597" w:rsidRPr="00443DB9">
                              <w:rPr>
                                <w:rFonts w:ascii="Perpetua" w:hAnsi="Perpetua"/>
                              </w:rPr>
                              <w:t>/</w:t>
                            </w:r>
                            <w:r w:rsidRPr="00443DB9">
                              <w:rPr>
                                <w:rFonts w:ascii="Perpetua" w:hAnsi="Perpetua"/>
                              </w:rPr>
                              <w:t>Missions Director</w:t>
                            </w:r>
                          </w:p>
                          <w:p w:rsidR="0087315B" w:rsidRPr="00443DB9" w:rsidRDefault="0087315B" w:rsidP="0087315B">
                            <w:pPr>
                              <w:shd w:val="clear" w:color="auto" w:fill="FFFFFF"/>
                              <w:jc w:val="both"/>
                              <w:rPr>
                                <w:rFonts w:ascii="Perpetua" w:hAnsi="Perpetua"/>
                              </w:rPr>
                            </w:pPr>
                          </w:p>
                          <w:p w:rsidR="00773AA5" w:rsidRDefault="00773AA5" w:rsidP="0087315B">
                            <w:pPr>
                              <w:shd w:val="clear" w:color="auto" w:fill="FFFFFF"/>
                              <w:jc w:val="both"/>
                              <w:rPr>
                                <w:rFonts w:ascii="Perpetua" w:hAnsi="Perpetua"/>
                                <w:color w:val="000000"/>
                              </w:rPr>
                            </w:pPr>
                          </w:p>
                          <w:p w:rsidR="00881859" w:rsidRPr="00244A7A" w:rsidRDefault="00881859" w:rsidP="00FE76F2">
                            <w:pPr>
                              <w:pStyle w:val="NoSpacing"/>
                              <w:jc w:val="both"/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4" o:spid="_x0000_s1027" type="#_x0000_t202" style="position:absolute;margin-left:348pt;margin-top:10.5pt;width:315.9pt;height:584.2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" filled="f" stroked="f">
                <v:textbox>
                  <w:txbxContent>
                    <w:p w:rsidR="00207F9D" w:rsidRDefault="00207F9D" w:rsidP="0057036F">
                      <w:pPr>
                        <w:pStyle w:val="NoSpacing"/>
                        <w:tabs>
                          <w:tab w:val="left" w:pos="270"/>
                        </w:tabs>
                        <w:jc w:val="center"/>
                        <w:rPr>
                          <w:rFonts w:ascii="Perpetua" w:eastAsia="Microsoft Yi Baiti" w:hAnsi="Perpetua"/>
                          <w:b/>
                          <w:sz w:val="26"/>
                          <w:szCs w:val="26"/>
                        </w:rPr>
                      </w:pPr>
                      <w:r w:rsidRPr="00207F9D">
                        <w:rPr>
                          <w:rFonts w:ascii="Perpetua" w:eastAsia="Microsoft Yi Baiti" w:hAnsi="Perpetua"/>
                          <w:b/>
                          <w:sz w:val="26"/>
                          <w:szCs w:val="26"/>
                        </w:rPr>
                        <w:t>MISSION</w:t>
                      </w:r>
                      <w:r w:rsidR="005C04D5">
                        <w:rPr>
                          <w:rFonts w:ascii="Perpetua" w:eastAsia="Microsoft Yi Baiti" w:hAnsi="Perpetua"/>
                          <w:b/>
                          <w:sz w:val="26"/>
                          <w:szCs w:val="26"/>
                        </w:rPr>
                        <w:t>S</w:t>
                      </w:r>
                      <w:r w:rsidRPr="00207F9D">
                        <w:rPr>
                          <w:rFonts w:ascii="Perpetua" w:eastAsia="Microsoft Yi Baiti" w:hAnsi="Perpetua"/>
                          <w:b/>
                          <w:sz w:val="26"/>
                          <w:szCs w:val="26"/>
                        </w:rPr>
                        <w:t xml:space="preserve"> MOMENT</w:t>
                      </w:r>
                    </w:p>
                    <w:p w:rsidR="00804A41" w:rsidRPr="00216ABC" w:rsidRDefault="00804A41" w:rsidP="00207F9D">
                      <w:pPr>
                        <w:pStyle w:val="NoSpacing"/>
                        <w:jc w:val="center"/>
                        <w:rPr>
                          <w:rFonts w:ascii="Perpetua" w:eastAsia="Microsoft Yi Baiti" w:hAnsi="Perpetua"/>
                          <w:b/>
                          <w:sz w:val="6"/>
                          <w:szCs w:val="6"/>
                        </w:rPr>
                      </w:pPr>
                    </w:p>
                    <w:p w:rsidR="002416AA" w:rsidRDefault="002416AA" w:rsidP="002416AA">
                      <w:pPr>
                        <w:tabs>
                          <w:tab w:val="left" w:pos="270"/>
                        </w:tabs>
                        <w:jc w:val="both"/>
                        <w:rPr>
                          <w:rFonts w:ascii="Perpetua" w:hAnsi="Perpetua"/>
                        </w:rPr>
                      </w:pPr>
                      <w:r>
                        <w:rPr>
                          <w:rFonts w:ascii="Perpetua" w:hAnsi="Perpetua"/>
                        </w:rPr>
                        <w:t xml:space="preserve">   </w:t>
                      </w:r>
                      <w:r w:rsidR="0057036F" w:rsidRPr="002416AA">
                        <w:rPr>
                          <w:rFonts w:ascii="Perpetua" w:hAnsi="Perpetua"/>
                        </w:rPr>
                        <w:t xml:space="preserve"> </w:t>
                      </w:r>
                      <w:r w:rsidR="00443DB9" w:rsidRPr="002416AA">
                        <w:rPr>
                          <w:rFonts w:ascii="Perpetua" w:hAnsi="Perpetua"/>
                          <w:b/>
                        </w:rPr>
                        <w:t>What is the point of this article each week other than to take up space on the back page?</w:t>
                      </w:r>
                      <w:r w:rsidR="00443DB9" w:rsidRPr="002416AA">
                        <w:rPr>
                          <w:rFonts w:ascii="Perpetua" w:hAnsi="Perpetua"/>
                        </w:rPr>
                        <w:t xml:space="preserve"> </w:t>
                      </w:r>
                      <w:r>
                        <w:rPr>
                          <w:rFonts w:ascii="Perpetua" w:hAnsi="Perpetua"/>
                        </w:rPr>
                        <w:t xml:space="preserve"> </w:t>
                      </w:r>
                      <w:r w:rsidR="00443DB9" w:rsidRPr="002416AA">
                        <w:rPr>
                          <w:rFonts w:ascii="Perpetua" w:hAnsi="Perpetua"/>
                        </w:rPr>
                        <w:t>Hopefully</w:t>
                      </w:r>
                      <w:r>
                        <w:rPr>
                          <w:rFonts w:ascii="Perpetua" w:hAnsi="Perpetua"/>
                        </w:rPr>
                        <w:t>,</w:t>
                      </w:r>
                      <w:r w:rsidR="00443DB9" w:rsidRPr="002416AA">
                        <w:rPr>
                          <w:rFonts w:ascii="Perpetua" w:hAnsi="Perpetua"/>
                        </w:rPr>
                        <w:t xml:space="preserve"> as you read this you will become more aware of how we are each called to be “missional” in our daily lives. </w:t>
                      </w:r>
                      <w:r w:rsidR="00443DB9" w:rsidRPr="002416AA">
                        <w:rPr>
                          <w:rFonts w:ascii="Perpetua" w:hAnsi="Perpetua"/>
                          <w:i/>
                        </w:rPr>
                        <w:t>Why are we here on earth?</w:t>
                      </w:r>
                      <w:r w:rsidR="00443DB9" w:rsidRPr="002416AA">
                        <w:rPr>
                          <w:rFonts w:ascii="Perpetua" w:hAnsi="Perpetua"/>
                        </w:rPr>
                        <w:t xml:space="preserve"> </w:t>
                      </w:r>
                      <w:r>
                        <w:rPr>
                          <w:rFonts w:ascii="Perpetua" w:hAnsi="Perpetua"/>
                        </w:rPr>
                        <w:t xml:space="preserve"> </w:t>
                      </w:r>
                      <w:r w:rsidR="00443DB9" w:rsidRPr="002416AA">
                        <w:rPr>
                          <w:rFonts w:ascii="Perpetua" w:hAnsi="Perpetua"/>
                        </w:rPr>
                        <w:t>This question has been asked for thousands of years and was answered in the Bible. We are here to worship God a</w:t>
                      </w:r>
                      <w:r>
                        <w:rPr>
                          <w:rFonts w:ascii="Perpetua" w:hAnsi="Perpetua"/>
                        </w:rPr>
                        <w:t xml:space="preserve">nd to reconcile all men to him.  </w:t>
                      </w:r>
                      <w:r w:rsidR="00443DB9" w:rsidRPr="002416AA">
                        <w:rPr>
                          <w:rFonts w:ascii="Perpetua" w:hAnsi="Perpetua"/>
                        </w:rPr>
                        <w:t xml:space="preserve">What does that mean to me and you? </w:t>
                      </w:r>
                    </w:p>
                    <w:p w:rsidR="002416AA" w:rsidRDefault="002416AA" w:rsidP="00443DB9">
                      <w:pPr>
                        <w:tabs>
                          <w:tab w:val="left" w:pos="270"/>
                        </w:tabs>
                        <w:jc w:val="both"/>
                        <w:rPr>
                          <w:rFonts w:ascii="Perpetua" w:hAnsi="Perpetua"/>
                        </w:rPr>
                      </w:pPr>
                      <w:r>
                        <w:rPr>
                          <w:rFonts w:ascii="Perpetua" w:hAnsi="Perpetua"/>
                        </w:rPr>
                        <w:t xml:space="preserve">    </w:t>
                      </w:r>
                      <w:r w:rsidR="00443DB9" w:rsidRPr="002416AA">
                        <w:rPr>
                          <w:rFonts w:ascii="Perpetua" w:hAnsi="Perpetua"/>
                          <w:b/>
                        </w:rPr>
                        <w:t>“By All Means</w:t>
                      </w:r>
                      <w:r w:rsidRPr="002416AA">
                        <w:rPr>
                          <w:rFonts w:ascii="Perpetua" w:hAnsi="Perpetua"/>
                          <w:b/>
                        </w:rPr>
                        <w:t>”</w:t>
                      </w:r>
                      <w:r w:rsidRPr="002416AA">
                        <w:rPr>
                          <w:rFonts w:ascii="Perpetua" w:hAnsi="Perpetua"/>
                        </w:rPr>
                        <w:t xml:space="preserve"> </w:t>
                      </w:r>
                      <w:r>
                        <w:rPr>
                          <w:rFonts w:ascii="Perpetua" w:hAnsi="Perpetua"/>
                        </w:rPr>
                        <w:t>is</w:t>
                      </w:r>
                      <w:r w:rsidR="00443DB9" w:rsidRPr="002416AA">
                        <w:rPr>
                          <w:rFonts w:ascii="Perpetua" w:hAnsi="Perpetua"/>
                        </w:rPr>
                        <w:t xml:space="preserve"> the theme for Women’s Missionary Union for this year. This encourages everyone to think “outside the box” to share the Gospel. </w:t>
                      </w:r>
                      <w:r>
                        <w:rPr>
                          <w:rFonts w:ascii="Perpetua" w:hAnsi="Perpetua"/>
                        </w:rPr>
                        <w:t xml:space="preserve"> </w:t>
                      </w:r>
                      <w:r w:rsidR="00443DB9" w:rsidRPr="002416AA">
                        <w:rPr>
                          <w:rFonts w:ascii="Perpetua" w:hAnsi="Perpetua"/>
                        </w:rPr>
                        <w:t xml:space="preserve">We have a story to tell and it has not changed, but how do we tell the story? </w:t>
                      </w:r>
                      <w:r>
                        <w:rPr>
                          <w:rFonts w:ascii="Perpetua" w:hAnsi="Perpetua"/>
                        </w:rPr>
                        <w:t xml:space="preserve"> </w:t>
                      </w:r>
                      <w:r w:rsidR="00443DB9" w:rsidRPr="002416AA">
                        <w:rPr>
                          <w:rFonts w:ascii="Perpetua" w:hAnsi="Perpetua"/>
                        </w:rPr>
                        <w:t xml:space="preserve">Jesus went to the temple to worship but spent more time outside the temple with people sharing the “good news”. </w:t>
                      </w:r>
                      <w:r>
                        <w:rPr>
                          <w:rFonts w:ascii="Perpetua" w:hAnsi="Perpetua"/>
                        </w:rPr>
                        <w:t xml:space="preserve"> </w:t>
                      </w:r>
                      <w:r w:rsidR="00443DB9" w:rsidRPr="002416AA">
                        <w:rPr>
                          <w:rFonts w:ascii="Perpetua" w:hAnsi="Perpetua"/>
                        </w:rPr>
                        <w:t xml:space="preserve">He went into the market place, fishing spots, recreational places, had dinner with the unlikely and compelled his followers to do likewise. </w:t>
                      </w:r>
                    </w:p>
                    <w:p w:rsidR="002416AA" w:rsidRDefault="002416AA" w:rsidP="00443DB9">
                      <w:pPr>
                        <w:tabs>
                          <w:tab w:val="left" w:pos="270"/>
                        </w:tabs>
                        <w:jc w:val="both"/>
                        <w:rPr>
                          <w:rFonts w:ascii="Perpetua" w:hAnsi="Perpetua"/>
                        </w:rPr>
                      </w:pPr>
                      <w:r>
                        <w:rPr>
                          <w:rFonts w:ascii="Perpetua" w:hAnsi="Perpetua"/>
                        </w:rPr>
                        <w:t xml:space="preserve">    </w:t>
                      </w:r>
                      <w:r w:rsidR="00443DB9" w:rsidRPr="002416AA">
                        <w:rPr>
                          <w:rFonts w:ascii="Perpetua" w:hAnsi="Perpetua"/>
                        </w:rPr>
                        <w:t xml:space="preserve">On the “mission fields” around the world, living the Christian life looks different. </w:t>
                      </w:r>
                      <w:r>
                        <w:rPr>
                          <w:rFonts w:ascii="Perpetua" w:hAnsi="Perpetua"/>
                        </w:rPr>
                        <w:t xml:space="preserve"> </w:t>
                      </w:r>
                      <w:r w:rsidR="00443DB9" w:rsidRPr="002416AA">
                        <w:rPr>
                          <w:rFonts w:ascii="Perpetua" w:hAnsi="Perpetua"/>
                        </w:rPr>
                        <w:t xml:space="preserve">“As you go, make disciples…” President of Gateway Seminary, Jeff Iorg, in his </w:t>
                      </w:r>
                      <w:r w:rsidRPr="002416AA">
                        <w:rPr>
                          <w:rFonts w:ascii="Perpetua" w:hAnsi="Perpetua"/>
                        </w:rPr>
                        <w:t>book,</w:t>
                      </w:r>
                      <w:r w:rsidR="00443DB9" w:rsidRPr="002416AA">
                        <w:rPr>
                          <w:rFonts w:ascii="Perpetua" w:hAnsi="Perpetua"/>
                        </w:rPr>
                        <w:t xml:space="preserve"> </w:t>
                      </w:r>
                      <w:r w:rsidR="00443DB9" w:rsidRPr="002416AA">
                        <w:rPr>
                          <w:rFonts w:ascii="Perpetua" w:hAnsi="Perpetua"/>
                          <w:b/>
                          <w:u w:val="single"/>
                        </w:rPr>
                        <w:t>UNSCRIPTED</w:t>
                      </w:r>
                      <w:r w:rsidR="00443DB9" w:rsidRPr="002416AA">
                        <w:rPr>
                          <w:rFonts w:ascii="Perpetua" w:hAnsi="Perpetua"/>
                        </w:rPr>
                        <w:t>, ask</w:t>
                      </w:r>
                      <w:r>
                        <w:rPr>
                          <w:rFonts w:ascii="Perpetua" w:hAnsi="Perpetua"/>
                        </w:rPr>
                        <w:t>s</w:t>
                      </w:r>
                      <w:r w:rsidR="00443DB9" w:rsidRPr="002416AA">
                        <w:rPr>
                          <w:rFonts w:ascii="Perpetua" w:hAnsi="Perpetua"/>
                        </w:rPr>
                        <w:t xml:space="preserve"> the question, “</w:t>
                      </w:r>
                      <w:r w:rsidR="00443DB9" w:rsidRPr="002416AA">
                        <w:rPr>
                          <w:rFonts w:ascii="Perpetua" w:hAnsi="Perpetua"/>
                          <w:i/>
                        </w:rPr>
                        <w:t>Who are your Gentiles</w:t>
                      </w:r>
                      <w:r>
                        <w:rPr>
                          <w:rFonts w:ascii="Perpetua" w:hAnsi="Perpetua"/>
                        </w:rPr>
                        <w:t xml:space="preserve">?”  </w:t>
                      </w:r>
                      <w:r w:rsidR="00443DB9" w:rsidRPr="002416AA">
                        <w:rPr>
                          <w:rFonts w:ascii="Perpetua" w:hAnsi="Perpetua"/>
                        </w:rPr>
                        <w:t xml:space="preserve">Who are the people God has uniquely equipped you to reach? </w:t>
                      </w:r>
                      <w:r>
                        <w:rPr>
                          <w:rFonts w:ascii="Perpetua" w:hAnsi="Perpetua"/>
                        </w:rPr>
                        <w:t xml:space="preserve"> </w:t>
                      </w:r>
                      <w:r w:rsidR="00443DB9" w:rsidRPr="002416AA">
                        <w:rPr>
                          <w:rFonts w:ascii="Perpetua" w:hAnsi="Perpetua"/>
                        </w:rPr>
                        <w:t xml:space="preserve">Your mission fields are those around you every day. </w:t>
                      </w:r>
                      <w:r>
                        <w:rPr>
                          <w:rFonts w:ascii="Perpetua" w:hAnsi="Perpetua"/>
                        </w:rPr>
                        <w:t xml:space="preserve"> </w:t>
                      </w:r>
                      <w:r w:rsidR="00443DB9" w:rsidRPr="002416AA">
                        <w:rPr>
                          <w:rFonts w:ascii="Perpetua" w:hAnsi="Perpetua"/>
                        </w:rPr>
                        <w:t xml:space="preserve">God does not call everyone to “Go to Africa” but he does call everyone to tell the Good News where we are. </w:t>
                      </w:r>
                    </w:p>
                    <w:p w:rsidR="002416AA" w:rsidRDefault="002416AA" w:rsidP="00443DB9">
                      <w:pPr>
                        <w:tabs>
                          <w:tab w:val="left" w:pos="270"/>
                        </w:tabs>
                        <w:jc w:val="both"/>
                        <w:rPr>
                          <w:rFonts w:ascii="Perpetua" w:hAnsi="Perpetua"/>
                        </w:rPr>
                      </w:pPr>
                      <w:r>
                        <w:rPr>
                          <w:rFonts w:ascii="Perpetua" w:hAnsi="Perpetua"/>
                        </w:rPr>
                        <w:t xml:space="preserve">    </w:t>
                      </w:r>
                      <w:r w:rsidR="00443DB9" w:rsidRPr="002416AA">
                        <w:rPr>
                          <w:rFonts w:ascii="Perpetua" w:hAnsi="Perpetua"/>
                        </w:rPr>
                        <w:t xml:space="preserve">Doing good deeds is not the same as telling the Gospel. </w:t>
                      </w:r>
                      <w:r>
                        <w:rPr>
                          <w:rFonts w:ascii="Perpetua" w:hAnsi="Perpetua"/>
                        </w:rPr>
                        <w:t xml:space="preserve"> </w:t>
                      </w:r>
                      <w:r w:rsidR="00443DB9" w:rsidRPr="002416AA">
                        <w:rPr>
                          <w:rFonts w:ascii="Perpetua" w:hAnsi="Perpetua"/>
                        </w:rPr>
                        <w:t xml:space="preserve">Jesus did not rely upon his good works to win the lost. </w:t>
                      </w:r>
                      <w:r>
                        <w:rPr>
                          <w:rFonts w:ascii="Perpetua" w:hAnsi="Perpetua"/>
                        </w:rPr>
                        <w:t xml:space="preserve"> </w:t>
                      </w:r>
                      <w:r w:rsidR="00443DB9" w:rsidRPr="002416AA">
                        <w:rPr>
                          <w:rFonts w:ascii="Perpetua" w:hAnsi="Perpetua"/>
                        </w:rPr>
                        <w:t xml:space="preserve">He told them how to have a relationship with their creator. </w:t>
                      </w:r>
                      <w:r>
                        <w:rPr>
                          <w:rFonts w:ascii="Perpetua" w:hAnsi="Perpetua"/>
                        </w:rPr>
                        <w:t xml:space="preserve"> </w:t>
                      </w:r>
                      <w:r w:rsidR="00443DB9" w:rsidRPr="002416AA">
                        <w:rPr>
                          <w:rFonts w:ascii="Perpetua" w:hAnsi="Perpetua"/>
                        </w:rPr>
                        <w:t>The message always contained who God is, who Jesus is, why he died on the cross, arose and ascended as the only way to have a relationship with God the father.</w:t>
                      </w:r>
                    </w:p>
                    <w:p w:rsidR="002416AA" w:rsidRDefault="002416AA" w:rsidP="00443DB9">
                      <w:pPr>
                        <w:tabs>
                          <w:tab w:val="left" w:pos="270"/>
                        </w:tabs>
                        <w:jc w:val="both"/>
                        <w:rPr>
                          <w:rFonts w:ascii="Perpetua" w:hAnsi="Perpetua"/>
                        </w:rPr>
                      </w:pPr>
                      <w:r>
                        <w:rPr>
                          <w:rFonts w:ascii="Perpetua" w:hAnsi="Perpetua"/>
                        </w:rPr>
                        <w:t xml:space="preserve">    </w:t>
                      </w:r>
                      <w:r w:rsidR="00443DB9" w:rsidRPr="002416AA">
                        <w:rPr>
                          <w:rFonts w:ascii="Perpetua" w:hAnsi="Perpetua"/>
                        </w:rPr>
                        <w:t xml:space="preserve">Check the bulletin board on how God is working in the lives of your missionaries in Senegal, Niger, Jerusalem and other parts of the world. </w:t>
                      </w:r>
                    </w:p>
                    <w:p w:rsidR="00FB4164" w:rsidRDefault="002416AA" w:rsidP="00443DB9">
                      <w:pPr>
                        <w:tabs>
                          <w:tab w:val="left" w:pos="270"/>
                        </w:tabs>
                        <w:jc w:val="both"/>
                        <w:rPr>
                          <w:rFonts w:ascii="Perpetua" w:hAnsi="Perpetua"/>
                        </w:rPr>
                      </w:pPr>
                      <w:r>
                        <w:rPr>
                          <w:rFonts w:ascii="Perpetua" w:hAnsi="Perpetua"/>
                          <w:b/>
                        </w:rPr>
                        <w:t xml:space="preserve">    </w:t>
                      </w:r>
                      <w:r w:rsidR="00443DB9" w:rsidRPr="002416AA">
                        <w:rPr>
                          <w:rFonts w:ascii="Perpetua" w:hAnsi="Perpetua"/>
                          <w:b/>
                        </w:rPr>
                        <w:t>NEEDED:</w:t>
                      </w:r>
                      <w:r w:rsidR="00443DB9" w:rsidRPr="002416AA">
                        <w:rPr>
                          <w:rFonts w:ascii="Perpetua" w:hAnsi="Perpetua"/>
                        </w:rPr>
                        <w:t xml:space="preserve"> 3 workers to go to Peaceful Valley Camp </w:t>
                      </w:r>
                      <w:r w:rsidR="00FB4164">
                        <w:rPr>
                          <w:rFonts w:ascii="Perpetua" w:hAnsi="Perpetua"/>
                        </w:rPr>
                        <w:t xml:space="preserve">on Wednesday, </w:t>
                      </w:r>
                      <w:r w:rsidR="00443DB9" w:rsidRPr="002416AA">
                        <w:rPr>
                          <w:rFonts w:ascii="Perpetua" w:hAnsi="Perpetua"/>
                        </w:rPr>
                        <w:t>July 13</w:t>
                      </w:r>
                      <w:r w:rsidRPr="002416AA">
                        <w:rPr>
                          <w:rFonts w:ascii="Perpetua" w:hAnsi="Perpetua"/>
                          <w:vertAlign w:val="superscript"/>
                        </w:rPr>
                        <w:t>th</w:t>
                      </w:r>
                      <w:r>
                        <w:rPr>
                          <w:rFonts w:ascii="Perpetua" w:hAnsi="Perpetua"/>
                        </w:rPr>
                        <w:t xml:space="preserve"> </w:t>
                      </w:r>
                      <w:r w:rsidR="00443DB9" w:rsidRPr="002416AA">
                        <w:rPr>
                          <w:rFonts w:ascii="Perpetua" w:hAnsi="Perpetua"/>
                        </w:rPr>
                        <w:t xml:space="preserve">to help in the kitchen. </w:t>
                      </w:r>
                      <w:r w:rsidR="00FB4164">
                        <w:rPr>
                          <w:rFonts w:ascii="Perpetua" w:hAnsi="Perpetua"/>
                        </w:rPr>
                        <w:t xml:space="preserve"> </w:t>
                      </w:r>
                      <w:r w:rsidR="00443DB9" w:rsidRPr="002416AA">
                        <w:rPr>
                          <w:rFonts w:ascii="Perpetua" w:hAnsi="Perpetua"/>
                        </w:rPr>
                        <w:t xml:space="preserve">This is during Jr. High Camp Week. </w:t>
                      </w:r>
                    </w:p>
                    <w:p w:rsidR="002416AA" w:rsidRDefault="00FB4164" w:rsidP="00443DB9">
                      <w:pPr>
                        <w:tabs>
                          <w:tab w:val="left" w:pos="270"/>
                        </w:tabs>
                        <w:jc w:val="both"/>
                        <w:rPr>
                          <w:rFonts w:ascii="Perpetua" w:hAnsi="Perpetua"/>
                        </w:rPr>
                      </w:pPr>
                      <w:r>
                        <w:rPr>
                          <w:rFonts w:ascii="Perpetua" w:hAnsi="Perpetua"/>
                        </w:rPr>
                        <w:t xml:space="preserve">    </w:t>
                      </w:r>
                      <w:r w:rsidR="00443DB9" w:rsidRPr="002416AA">
                        <w:rPr>
                          <w:rFonts w:ascii="Perpetua" w:hAnsi="Perpetua"/>
                        </w:rPr>
                        <w:t xml:space="preserve">Pray for the Blevins who will be going to El Salvador the end of July with a mission team from Fruitland Community Church to do a medical and VBS mission trip. </w:t>
                      </w:r>
                    </w:p>
                    <w:p w:rsidR="00216ABC" w:rsidRPr="002416AA" w:rsidRDefault="002416AA" w:rsidP="00443DB9">
                      <w:pPr>
                        <w:tabs>
                          <w:tab w:val="left" w:pos="270"/>
                        </w:tabs>
                        <w:jc w:val="both"/>
                        <w:rPr>
                          <w:rFonts w:ascii="Perpetua" w:hAnsi="Perpetua"/>
                        </w:rPr>
                      </w:pPr>
                      <w:r>
                        <w:rPr>
                          <w:rFonts w:ascii="Perpetua" w:hAnsi="Perpetua"/>
                        </w:rPr>
                        <w:t xml:space="preserve">    </w:t>
                      </w:r>
                      <w:r w:rsidR="00443DB9" w:rsidRPr="002416AA">
                        <w:rPr>
                          <w:rFonts w:ascii="Perpetua" w:hAnsi="Perpetua"/>
                        </w:rPr>
                        <w:t>We Christians are commanded by Jesus to pray, give, go and send.</w:t>
                      </w:r>
                      <w:r w:rsidR="00A67F31" w:rsidRPr="002416AA">
                        <w:rPr>
                          <w:rFonts w:ascii="Perpetua" w:hAnsi="Perpetua"/>
                        </w:rPr>
                        <w:t xml:space="preserve">                                                               </w:t>
                      </w:r>
                    </w:p>
                    <w:p w:rsidR="00FB4164" w:rsidRDefault="00216ABC" w:rsidP="002A3BDD">
                      <w:pPr>
                        <w:rPr>
                          <w:rFonts w:ascii="Perpetua" w:hAnsi="Perpetua"/>
                        </w:rPr>
                      </w:pPr>
                      <w:r w:rsidRPr="00443DB9">
                        <w:rPr>
                          <w:rFonts w:ascii="Perpetua" w:hAnsi="Perpetua"/>
                        </w:rPr>
                        <w:t xml:space="preserve">                  </w:t>
                      </w:r>
                      <w:r w:rsidR="00443DB9">
                        <w:rPr>
                          <w:rFonts w:ascii="Perpetua" w:hAnsi="Perpetua"/>
                        </w:rPr>
                        <w:t xml:space="preserve">                               </w:t>
                      </w:r>
                    </w:p>
                    <w:p w:rsidR="003D62E1" w:rsidRPr="00443DB9" w:rsidRDefault="00FB4164" w:rsidP="002A3BDD">
                      <w:pPr>
                        <w:rPr>
                          <w:rFonts w:ascii="Perpetua" w:hAnsi="Perpetua"/>
                        </w:rPr>
                      </w:pPr>
                      <w:r>
                        <w:rPr>
                          <w:rFonts w:ascii="Perpetua" w:hAnsi="Perpetua"/>
                        </w:rPr>
                        <w:t xml:space="preserve">                                              </w:t>
                      </w:r>
                      <w:r w:rsidR="002A3BDD">
                        <w:rPr>
                          <w:rFonts w:ascii="Perpetua" w:hAnsi="Perpetua"/>
                        </w:rPr>
                        <w:t xml:space="preserve">      </w:t>
                      </w:r>
                      <w:r>
                        <w:rPr>
                          <w:rFonts w:ascii="Perpetua" w:hAnsi="Perpetua"/>
                        </w:rPr>
                        <w:t xml:space="preserve">   </w:t>
                      </w:r>
                      <w:r w:rsidR="003D62E1" w:rsidRPr="00443DB9">
                        <w:rPr>
                          <w:rFonts w:ascii="Perpetua" w:hAnsi="Perpetua"/>
                        </w:rPr>
                        <w:t xml:space="preserve"> ‘Till He Comes, </w:t>
                      </w:r>
                    </w:p>
                    <w:p w:rsidR="0087315B" w:rsidRPr="00443DB9" w:rsidRDefault="003D62E1" w:rsidP="002A3BDD">
                      <w:pPr>
                        <w:shd w:val="clear" w:color="auto" w:fill="FFFFFF"/>
                        <w:rPr>
                          <w:rFonts w:ascii="Perpetua" w:hAnsi="Perpetua"/>
                        </w:rPr>
                      </w:pPr>
                      <w:r w:rsidRPr="00443DB9">
                        <w:rPr>
                          <w:rFonts w:ascii="Perpetua" w:hAnsi="Perpetua"/>
                        </w:rPr>
                        <w:t xml:space="preserve">                                                </w:t>
                      </w:r>
                      <w:r w:rsidR="00FE16E4" w:rsidRPr="00443DB9">
                        <w:rPr>
                          <w:rFonts w:ascii="Perpetua" w:hAnsi="Perpetua"/>
                        </w:rPr>
                        <w:t xml:space="preserve">       </w:t>
                      </w:r>
                      <w:r w:rsidRPr="00443DB9">
                        <w:rPr>
                          <w:rFonts w:ascii="Perpetua" w:hAnsi="Perpetua"/>
                        </w:rPr>
                        <w:t xml:space="preserve">   Kathy Blevins</w:t>
                      </w:r>
                      <w:r w:rsidR="00670597" w:rsidRPr="00443DB9">
                        <w:rPr>
                          <w:rFonts w:ascii="Perpetua" w:hAnsi="Perpetua"/>
                        </w:rPr>
                        <w:t>/</w:t>
                      </w:r>
                      <w:r w:rsidRPr="00443DB9">
                        <w:rPr>
                          <w:rFonts w:ascii="Perpetua" w:hAnsi="Perpetua"/>
                        </w:rPr>
                        <w:t>Missions Director</w:t>
                      </w:r>
                    </w:p>
                    <w:p w:rsidR="0087315B" w:rsidRPr="00443DB9" w:rsidRDefault="0087315B" w:rsidP="0087315B">
                      <w:pPr>
                        <w:shd w:val="clear" w:color="auto" w:fill="FFFFFF"/>
                        <w:jc w:val="both"/>
                        <w:rPr>
                          <w:rFonts w:ascii="Perpetua" w:hAnsi="Perpetua"/>
                        </w:rPr>
                      </w:pPr>
                    </w:p>
                    <w:p w:rsidR="00773AA5" w:rsidRDefault="00773AA5" w:rsidP="0087315B">
                      <w:pPr>
                        <w:shd w:val="clear" w:color="auto" w:fill="FFFFFF"/>
                        <w:jc w:val="both"/>
                        <w:rPr>
                          <w:rFonts w:ascii="Perpetua" w:hAnsi="Perpetua"/>
                          <w:color w:val="000000"/>
                        </w:rPr>
                      </w:pPr>
                    </w:p>
                    <w:p w:rsidR="00881859" w:rsidRPr="00244A7A" w:rsidRDefault="00881859" w:rsidP="00FE76F2">
                      <w:pPr>
                        <w:pStyle w:val="NoSpacing"/>
                        <w:jc w:val="both"/>
                        <w:rPr>
                          <w:rFonts w:ascii="Perpetua" w:hAnsi="Perpetua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page">
                  <wp:posOffset>9170670</wp:posOffset>
                </wp:positionH>
                <wp:positionV relativeFrom="page">
                  <wp:posOffset>5029200</wp:posOffset>
                </wp:positionV>
                <wp:extent cx="3088005" cy="2009775"/>
                <wp:effectExtent l="0" t="0" r="0" b="0"/>
                <wp:wrapNone/>
                <wp:docPr id="8" name="Text Box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8005" cy="2009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rgbClr val="CC99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A5A81" w:rsidRPr="00F76DBA" w:rsidRDefault="00CA5A81" w:rsidP="00431C4D">
                            <w:pPr>
                              <w:jc w:val="center"/>
                              <w:rPr>
                                <w:rFonts w:ascii="Perpetua" w:hAnsi="Perpetua"/>
                                <w:b/>
                                <w:sz w:val="28"/>
                                <w:szCs w:val="36"/>
                              </w:rPr>
                            </w:pPr>
                            <w:r w:rsidRPr="00F76DBA">
                              <w:rPr>
                                <w:rFonts w:ascii="Perpetua" w:hAnsi="Perpetua"/>
                                <w:b/>
                                <w:sz w:val="28"/>
                                <w:szCs w:val="36"/>
                              </w:rPr>
                              <w:t>Contact Us:</w:t>
                            </w:r>
                          </w:p>
                          <w:p w:rsidR="00CA5A81" w:rsidRPr="00F76DBA" w:rsidRDefault="00CA5A81" w:rsidP="00431C4D">
                            <w:pPr>
                              <w:jc w:val="center"/>
                              <w:rPr>
                                <w:rFonts w:ascii="Perpetua" w:hAnsi="Perpetua"/>
                                <w:szCs w:val="36"/>
                              </w:rPr>
                            </w:pPr>
                            <w:r w:rsidRPr="00F76DBA">
                              <w:rPr>
                                <w:rFonts w:ascii="Perpetua" w:hAnsi="Perpetua"/>
                                <w:szCs w:val="36"/>
                              </w:rPr>
                              <w:t>1102 2</w:t>
                            </w:r>
                            <w:r w:rsidRPr="00F76DBA">
                              <w:rPr>
                                <w:rFonts w:ascii="Perpetua" w:hAnsi="Perpetua"/>
                                <w:szCs w:val="36"/>
                                <w:vertAlign w:val="superscript"/>
                              </w:rPr>
                              <w:t>nd</w:t>
                            </w:r>
                            <w:r w:rsidRPr="00F76DBA">
                              <w:rPr>
                                <w:rFonts w:ascii="Perpetua" w:hAnsi="Perpetua"/>
                                <w:szCs w:val="36"/>
                              </w:rPr>
                              <w:t xml:space="preserve"> St W / PO Box 4217</w:t>
                            </w:r>
                          </w:p>
                          <w:p w:rsidR="00CA5A81" w:rsidRPr="00F76DBA" w:rsidRDefault="00CA5A81" w:rsidP="00431C4D">
                            <w:pPr>
                              <w:jc w:val="center"/>
                              <w:rPr>
                                <w:rFonts w:ascii="Perpetua" w:hAnsi="Perpetua"/>
                                <w:szCs w:val="36"/>
                              </w:rPr>
                            </w:pPr>
                            <w:r w:rsidRPr="00F76DBA">
                              <w:rPr>
                                <w:rFonts w:ascii="Perpetua" w:hAnsi="Perpetua"/>
                                <w:szCs w:val="36"/>
                              </w:rPr>
                              <w:t xml:space="preserve">Scott City, MO 63780 </w:t>
                            </w:r>
                          </w:p>
                          <w:p w:rsidR="00CA5A81" w:rsidRPr="00F76DBA" w:rsidRDefault="00CA5A81" w:rsidP="00431C4D">
                            <w:pPr>
                              <w:jc w:val="center"/>
                              <w:rPr>
                                <w:rFonts w:ascii="Perpetua" w:hAnsi="Perpetua"/>
                                <w:szCs w:val="36"/>
                              </w:rPr>
                            </w:pPr>
                            <w:r w:rsidRPr="00F76DBA">
                              <w:rPr>
                                <w:rFonts w:ascii="Perpetua" w:hAnsi="Perpetua"/>
                                <w:szCs w:val="36"/>
                              </w:rPr>
                              <w:t xml:space="preserve">(573) 264-2214 </w:t>
                            </w:r>
                          </w:p>
                          <w:p w:rsidR="00CA5A81" w:rsidRPr="00F76DBA" w:rsidRDefault="00CA5A81" w:rsidP="00431C4D">
                            <w:pPr>
                              <w:jc w:val="center"/>
                              <w:rPr>
                                <w:rFonts w:ascii="Perpetua" w:hAnsi="Perpetua"/>
                                <w:szCs w:val="36"/>
                              </w:rPr>
                            </w:pPr>
                            <w:r w:rsidRPr="00F76DBA">
                              <w:rPr>
                                <w:rFonts w:ascii="Perpetua" w:hAnsi="Perpetua"/>
                                <w:szCs w:val="36"/>
                              </w:rPr>
                              <w:t xml:space="preserve">Secretary-fbc-sc@sbcglobal.net </w:t>
                            </w:r>
                          </w:p>
                          <w:p w:rsidR="00CA5A81" w:rsidRPr="00F76DBA" w:rsidRDefault="00CA5A81" w:rsidP="00431C4D">
                            <w:pPr>
                              <w:jc w:val="center"/>
                              <w:rPr>
                                <w:rFonts w:ascii="Perpetua" w:hAnsi="Perpetua"/>
                                <w:szCs w:val="36"/>
                              </w:rPr>
                            </w:pPr>
                            <w:r w:rsidRPr="00F76DBA">
                              <w:rPr>
                                <w:rFonts w:ascii="Perpetua" w:hAnsi="Perpetua"/>
                                <w:szCs w:val="36"/>
                              </w:rPr>
                              <w:t xml:space="preserve">www.firstbaptistscottcity.org </w:t>
                            </w:r>
                          </w:p>
                          <w:p w:rsidR="00CA5A81" w:rsidRPr="00F76DBA" w:rsidRDefault="00CA5A81" w:rsidP="00431C4D">
                            <w:pPr>
                              <w:jc w:val="center"/>
                              <w:rPr>
                                <w:rFonts w:ascii="Perpetua" w:hAnsi="Perpetua"/>
                                <w:szCs w:val="36"/>
                              </w:rPr>
                            </w:pPr>
                            <w:r w:rsidRPr="00F76DBA">
                              <w:rPr>
                                <w:rFonts w:ascii="Perpetua" w:hAnsi="Perpetua"/>
                                <w:szCs w:val="36"/>
                                <w:u w:val="single"/>
                              </w:rPr>
                              <w:t>Facebook:</w:t>
                            </w:r>
                            <w:r w:rsidRPr="00F76DBA">
                              <w:rPr>
                                <w:rFonts w:ascii="Perpetua" w:hAnsi="Perpetua"/>
                                <w:szCs w:val="36"/>
                              </w:rPr>
                              <w:t xml:space="preserve"> First Baptist Scott City</w:t>
                            </w:r>
                          </w:p>
                          <w:p w:rsidR="00EF1351" w:rsidRPr="00227B8A" w:rsidRDefault="00EF1351" w:rsidP="00B7517C">
                            <w:pPr>
                              <w:pStyle w:val="Tagline"/>
                              <w:rPr>
                                <w:rFonts w:ascii="Perpetua" w:hAnsi="Perpetua"/>
                                <w:b/>
                                <w:i w:val="0"/>
                                <w:sz w:val="36"/>
                                <w:szCs w:val="36"/>
                              </w:rPr>
                            </w:pPr>
                          </w:p>
                          <w:p w:rsidR="00CA5A81" w:rsidRDefault="00E97813" w:rsidP="00B7517C">
                            <w:pPr>
                              <w:pStyle w:val="Tagline"/>
                              <w:rPr>
                                <w:rFonts w:ascii="Perpetua" w:hAnsi="Perpetua"/>
                                <w:b/>
                                <w:i w:val="0"/>
                                <w:sz w:val="32"/>
                                <w:szCs w:val="40"/>
                              </w:rPr>
                            </w:pPr>
                            <w:r>
                              <w:rPr>
                                <w:rFonts w:ascii="Perpetua" w:hAnsi="Perpetua"/>
                                <w:b/>
                                <w:i w:val="0"/>
                                <w:sz w:val="32"/>
                                <w:szCs w:val="40"/>
                              </w:rPr>
                              <w:t xml:space="preserve">June </w:t>
                            </w:r>
                            <w:r w:rsidR="000007C5">
                              <w:rPr>
                                <w:rFonts w:ascii="Perpetua" w:hAnsi="Perpetua"/>
                                <w:b/>
                                <w:i w:val="0"/>
                                <w:sz w:val="32"/>
                                <w:szCs w:val="40"/>
                              </w:rPr>
                              <w:t>26</w:t>
                            </w:r>
                            <w:r w:rsidR="00CA5A81" w:rsidRPr="00F76DBA">
                              <w:rPr>
                                <w:rFonts w:ascii="Perpetua" w:hAnsi="Perpetua"/>
                                <w:b/>
                                <w:i w:val="0"/>
                                <w:sz w:val="32"/>
                                <w:szCs w:val="40"/>
                              </w:rPr>
                              <w:t>,</w:t>
                            </w:r>
                            <w:r w:rsidR="00CA5A81" w:rsidRPr="00752FBA">
                              <w:rPr>
                                <w:rFonts w:ascii="Perpetua" w:hAnsi="Perpetua"/>
                                <w:b/>
                                <w:i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CA5A81" w:rsidRPr="00F76DBA">
                              <w:rPr>
                                <w:rFonts w:ascii="Perpetua" w:hAnsi="Perpetua"/>
                                <w:b/>
                                <w:i w:val="0"/>
                                <w:sz w:val="32"/>
                                <w:szCs w:val="40"/>
                              </w:rPr>
                              <w:t>201</w:t>
                            </w:r>
                            <w:r w:rsidR="0016093F">
                              <w:rPr>
                                <w:rFonts w:ascii="Perpetua" w:hAnsi="Perpetua"/>
                                <w:b/>
                                <w:i w:val="0"/>
                                <w:sz w:val="32"/>
                                <w:szCs w:val="4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7" o:spid="_x0000_s1028" type="#_x0000_t202" style="position:absolute;margin-left:722.1pt;margin-top:396pt;width:243.15pt;height:158.25pt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" filled="f" stroked="f" strokecolor="#c9f" strokeweight="1.5pt">
                <v:textbox>
                  <w:txbxContent>
                    <w:p w:rsidR="00CA5A81" w:rsidRPr="00F76DBA" w:rsidRDefault="00CA5A81" w:rsidP="00431C4D">
                      <w:pPr>
                        <w:jc w:val="center"/>
                        <w:rPr>
                          <w:rFonts w:ascii="Perpetua" w:hAnsi="Perpetua"/>
                          <w:b/>
                          <w:sz w:val="28"/>
                          <w:szCs w:val="36"/>
                        </w:rPr>
                      </w:pPr>
                      <w:r w:rsidRPr="00F76DBA">
                        <w:rPr>
                          <w:rFonts w:ascii="Perpetua" w:hAnsi="Perpetua"/>
                          <w:b/>
                          <w:sz w:val="28"/>
                          <w:szCs w:val="36"/>
                        </w:rPr>
                        <w:t>Contact Us:</w:t>
                      </w:r>
                    </w:p>
                    <w:p w:rsidR="00CA5A81" w:rsidRPr="00F76DBA" w:rsidRDefault="00CA5A81" w:rsidP="00431C4D">
                      <w:pPr>
                        <w:jc w:val="center"/>
                        <w:rPr>
                          <w:rFonts w:ascii="Perpetua" w:hAnsi="Perpetua"/>
                          <w:szCs w:val="36"/>
                        </w:rPr>
                      </w:pPr>
                      <w:r w:rsidRPr="00F76DBA">
                        <w:rPr>
                          <w:rFonts w:ascii="Perpetua" w:hAnsi="Perpetua"/>
                          <w:szCs w:val="36"/>
                        </w:rPr>
                        <w:t>1102 2</w:t>
                      </w:r>
                      <w:r w:rsidRPr="00F76DBA">
                        <w:rPr>
                          <w:rFonts w:ascii="Perpetua" w:hAnsi="Perpetua"/>
                          <w:szCs w:val="36"/>
                          <w:vertAlign w:val="superscript"/>
                        </w:rPr>
                        <w:t>nd</w:t>
                      </w:r>
                      <w:r w:rsidRPr="00F76DBA">
                        <w:rPr>
                          <w:rFonts w:ascii="Perpetua" w:hAnsi="Perpetua"/>
                          <w:szCs w:val="36"/>
                        </w:rPr>
                        <w:t xml:space="preserve"> St W / PO Box 4217</w:t>
                      </w:r>
                    </w:p>
                    <w:p w:rsidR="00CA5A81" w:rsidRPr="00F76DBA" w:rsidRDefault="00CA5A81" w:rsidP="00431C4D">
                      <w:pPr>
                        <w:jc w:val="center"/>
                        <w:rPr>
                          <w:rFonts w:ascii="Perpetua" w:hAnsi="Perpetua"/>
                          <w:szCs w:val="36"/>
                        </w:rPr>
                      </w:pPr>
                      <w:r w:rsidRPr="00F76DBA">
                        <w:rPr>
                          <w:rFonts w:ascii="Perpetua" w:hAnsi="Perpetua"/>
                          <w:szCs w:val="36"/>
                        </w:rPr>
                        <w:t xml:space="preserve">Scott City, MO 63780 </w:t>
                      </w:r>
                    </w:p>
                    <w:p w:rsidR="00CA5A81" w:rsidRPr="00F76DBA" w:rsidRDefault="00CA5A81" w:rsidP="00431C4D">
                      <w:pPr>
                        <w:jc w:val="center"/>
                        <w:rPr>
                          <w:rFonts w:ascii="Perpetua" w:hAnsi="Perpetua"/>
                          <w:szCs w:val="36"/>
                        </w:rPr>
                      </w:pPr>
                      <w:r w:rsidRPr="00F76DBA">
                        <w:rPr>
                          <w:rFonts w:ascii="Perpetua" w:hAnsi="Perpetua"/>
                          <w:szCs w:val="36"/>
                        </w:rPr>
                        <w:t xml:space="preserve">(573) 264-2214 </w:t>
                      </w:r>
                    </w:p>
                    <w:p w:rsidR="00CA5A81" w:rsidRPr="00F76DBA" w:rsidRDefault="00CA5A81" w:rsidP="00431C4D">
                      <w:pPr>
                        <w:jc w:val="center"/>
                        <w:rPr>
                          <w:rFonts w:ascii="Perpetua" w:hAnsi="Perpetua"/>
                          <w:szCs w:val="36"/>
                        </w:rPr>
                      </w:pPr>
                      <w:r w:rsidRPr="00F76DBA">
                        <w:rPr>
                          <w:rFonts w:ascii="Perpetua" w:hAnsi="Perpetua"/>
                          <w:szCs w:val="36"/>
                        </w:rPr>
                        <w:t xml:space="preserve">Secretary-fbc-sc@sbcglobal.net </w:t>
                      </w:r>
                    </w:p>
                    <w:p w:rsidR="00CA5A81" w:rsidRPr="00F76DBA" w:rsidRDefault="00CA5A81" w:rsidP="00431C4D">
                      <w:pPr>
                        <w:jc w:val="center"/>
                        <w:rPr>
                          <w:rFonts w:ascii="Perpetua" w:hAnsi="Perpetua"/>
                          <w:szCs w:val="36"/>
                        </w:rPr>
                      </w:pPr>
                      <w:r w:rsidRPr="00F76DBA">
                        <w:rPr>
                          <w:rFonts w:ascii="Perpetua" w:hAnsi="Perpetua"/>
                          <w:szCs w:val="36"/>
                        </w:rPr>
                        <w:t xml:space="preserve">www.firstbaptistscottcity.org </w:t>
                      </w:r>
                    </w:p>
                    <w:p w:rsidR="00CA5A81" w:rsidRPr="00F76DBA" w:rsidRDefault="00CA5A81" w:rsidP="00431C4D">
                      <w:pPr>
                        <w:jc w:val="center"/>
                        <w:rPr>
                          <w:rFonts w:ascii="Perpetua" w:hAnsi="Perpetua"/>
                          <w:szCs w:val="36"/>
                        </w:rPr>
                      </w:pPr>
                      <w:r w:rsidRPr="00F76DBA">
                        <w:rPr>
                          <w:rFonts w:ascii="Perpetua" w:hAnsi="Perpetua"/>
                          <w:szCs w:val="36"/>
                          <w:u w:val="single"/>
                        </w:rPr>
                        <w:t>Facebook:</w:t>
                      </w:r>
                      <w:r w:rsidRPr="00F76DBA">
                        <w:rPr>
                          <w:rFonts w:ascii="Perpetua" w:hAnsi="Perpetua"/>
                          <w:szCs w:val="36"/>
                        </w:rPr>
                        <w:t xml:space="preserve"> First Baptist Scott City</w:t>
                      </w:r>
                    </w:p>
                    <w:p w:rsidR="00EF1351" w:rsidRPr="00227B8A" w:rsidRDefault="00EF1351" w:rsidP="00B7517C">
                      <w:pPr>
                        <w:pStyle w:val="Tagline"/>
                        <w:rPr>
                          <w:rFonts w:ascii="Perpetua" w:hAnsi="Perpetua"/>
                          <w:b/>
                          <w:i w:val="0"/>
                          <w:sz w:val="36"/>
                          <w:szCs w:val="36"/>
                        </w:rPr>
                      </w:pPr>
                    </w:p>
                    <w:p w:rsidR="00CA5A81" w:rsidRDefault="00E97813" w:rsidP="00B7517C">
                      <w:pPr>
                        <w:pStyle w:val="Tagline"/>
                        <w:rPr>
                          <w:rFonts w:ascii="Perpetua" w:hAnsi="Perpetua"/>
                          <w:b/>
                          <w:i w:val="0"/>
                          <w:sz w:val="32"/>
                          <w:szCs w:val="40"/>
                        </w:rPr>
                      </w:pPr>
                      <w:r>
                        <w:rPr>
                          <w:rFonts w:ascii="Perpetua" w:hAnsi="Perpetua"/>
                          <w:b/>
                          <w:i w:val="0"/>
                          <w:sz w:val="32"/>
                          <w:szCs w:val="40"/>
                        </w:rPr>
                        <w:t xml:space="preserve">June </w:t>
                      </w:r>
                      <w:r w:rsidR="000007C5">
                        <w:rPr>
                          <w:rFonts w:ascii="Perpetua" w:hAnsi="Perpetua"/>
                          <w:b/>
                          <w:i w:val="0"/>
                          <w:sz w:val="32"/>
                          <w:szCs w:val="40"/>
                        </w:rPr>
                        <w:t>26</w:t>
                      </w:r>
                      <w:r w:rsidR="00CA5A81" w:rsidRPr="00F76DBA">
                        <w:rPr>
                          <w:rFonts w:ascii="Perpetua" w:hAnsi="Perpetua"/>
                          <w:b/>
                          <w:i w:val="0"/>
                          <w:sz w:val="32"/>
                          <w:szCs w:val="40"/>
                        </w:rPr>
                        <w:t>,</w:t>
                      </w:r>
                      <w:r w:rsidR="00CA5A81" w:rsidRPr="00752FBA">
                        <w:rPr>
                          <w:rFonts w:ascii="Perpetua" w:hAnsi="Perpetua"/>
                          <w:b/>
                          <w:i w:val="0"/>
                          <w:sz w:val="16"/>
                          <w:szCs w:val="16"/>
                        </w:rPr>
                        <w:t xml:space="preserve"> </w:t>
                      </w:r>
                      <w:r w:rsidR="00CA5A81" w:rsidRPr="00F76DBA">
                        <w:rPr>
                          <w:rFonts w:ascii="Perpetua" w:hAnsi="Perpetua"/>
                          <w:b/>
                          <w:i w:val="0"/>
                          <w:sz w:val="32"/>
                          <w:szCs w:val="40"/>
                        </w:rPr>
                        <w:t>201</w:t>
                      </w:r>
                      <w:r w:rsidR="0016093F">
                        <w:rPr>
                          <w:rFonts w:ascii="Perpetua" w:hAnsi="Perpetua"/>
                          <w:b/>
                          <w:i w:val="0"/>
                          <w:sz w:val="32"/>
                          <w:szCs w:val="40"/>
                        </w:rPr>
                        <w:t>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8934450</wp:posOffset>
                </wp:positionH>
                <wp:positionV relativeFrom="page">
                  <wp:posOffset>581025</wp:posOffset>
                </wp:positionV>
                <wp:extent cx="3619500" cy="3743325"/>
                <wp:effectExtent l="0" t="0" r="0" b="0"/>
                <wp:wrapNone/>
                <wp:docPr id="7" name="Text Box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00" cy="3743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339966">
                                  <a:alpha val="45000"/>
                                </a:srgb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rgbClr val="CC99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A5A81" w:rsidRPr="005A77D2" w:rsidRDefault="00CA5A81" w:rsidP="005A77D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3388287" cy="3076575"/>
                                  <wp:effectExtent l="19050" t="0" r="2613" b="0"/>
                                  <wp:docPr id="4" name="Picture 3" descr="logo attempt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logo attempt.jpg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09238" cy="309559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9" o:spid="_x0000_s1029" type="#_x0000_t202" style="position:absolute;margin-left:703.5pt;margin-top:45.75pt;width:285pt;height:294.7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" filled="f" fillcolor="#396" stroked="f" strokecolor="#c9f" strokeweight="1.5pt">
                <v:fill opacity="29555f"/>
                <v:textbox>
                  <w:txbxContent>
                    <w:p w:rsidR="00CA5A81" w:rsidRPr="005A77D2" w:rsidRDefault="00CA5A81" w:rsidP="005A77D2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3388287" cy="3076575"/>
                            <wp:effectExtent l="19050" t="0" r="2613" b="0"/>
                            <wp:docPr id="4" name="Picture 3" descr="logo attempt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logo attempt.jpg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09238" cy="309559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page">
                  <wp:posOffset>9269095</wp:posOffset>
                </wp:positionH>
                <wp:positionV relativeFrom="page">
                  <wp:posOffset>581025</wp:posOffset>
                </wp:positionV>
                <wp:extent cx="2865755" cy="638175"/>
                <wp:effectExtent l="1270" t="0" r="0" b="0"/>
                <wp:wrapNone/>
                <wp:docPr id="6" name="Text Box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5755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rgbClr val="CC99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A5A81" w:rsidRPr="00AD2074" w:rsidRDefault="00CA5A81" w:rsidP="00AD2074">
                            <w:pPr>
                              <w:rPr>
                                <w:szCs w:val="9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4" o:spid="_x0000_s1030" type="#_x0000_t202" style="position:absolute;margin-left:729.85pt;margin-top:45.75pt;width:225.65pt;height:50.25pt;z-index: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" filled="f" stroked="f" strokecolor="#c9f" strokeweight="1.5pt">
                <v:textbox>
                  <w:txbxContent>
                    <w:p w:rsidR="00CA5A81" w:rsidRPr="00AD2074" w:rsidRDefault="00CA5A81" w:rsidP="00AD2074">
                      <w:pPr>
                        <w:rPr>
                          <w:szCs w:val="96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851B12">
        <w:br w:type="page"/>
      </w:r>
    </w:p>
    <w:p w:rsidR="00051AEB" w:rsidRPr="005F72E4" w:rsidRDefault="0061777A" w:rsidP="00225A83">
      <w:pPr>
        <w:tabs>
          <w:tab w:val="left" w:pos="270"/>
        </w:tabs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page">
                  <wp:posOffset>8650605</wp:posOffset>
                </wp:positionH>
                <wp:positionV relativeFrom="page">
                  <wp:posOffset>320040</wp:posOffset>
                </wp:positionV>
                <wp:extent cx="3960495" cy="7157085"/>
                <wp:effectExtent l="1905" t="0" r="0" b="0"/>
                <wp:wrapNone/>
                <wp:docPr id="5" name="Text Box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60495" cy="7157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339966">
                                  <a:alpha val="45000"/>
                                </a:srgb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rgbClr val="CC99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linkedTxbx id="6" seq="2"/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5" o:spid="_x0000_s1031" type="#_x0000_t202" style="position:absolute;margin-left:681.15pt;margin-top:25.2pt;width:311.85pt;height:563.55pt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" filled="f" fillcolor="#396" stroked="f" strokecolor="#c9f" strokeweight="1.5pt">
                <v:fill opacity="29555f"/>
                <v:textbox>
                  <w:txbxContent/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361950</wp:posOffset>
                </wp:positionH>
                <wp:positionV relativeFrom="page">
                  <wp:posOffset>352425</wp:posOffset>
                </wp:positionV>
                <wp:extent cx="3478530" cy="7058025"/>
                <wp:effectExtent l="0" t="0" r="0" b="0"/>
                <wp:wrapNone/>
                <wp:docPr id="3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8530" cy="7058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rgbClr val="CC99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 id="6">
                        <w:txbxContent>
                          <w:p w:rsidR="00CA5A81" w:rsidRPr="002E4000" w:rsidRDefault="00CA5A81" w:rsidP="00DE38C5">
                            <w:pPr>
                              <w:tabs>
                                <w:tab w:val="left" w:pos="360"/>
                                <w:tab w:val="left" w:pos="630"/>
                              </w:tabs>
                              <w:jc w:val="center"/>
                              <w:rPr>
                                <w:rFonts w:ascii="Perpetua" w:hAnsi="Perpetua"/>
                                <w:b/>
                                <w:sz w:val="26"/>
                                <w:szCs w:val="26"/>
                              </w:rPr>
                            </w:pPr>
                            <w:r w:rsidRPr="002E4000">
                              <w:rPr>
                                <w:rFonts w:ascii="Perpetua" w:hAnsi="Perpetua"/>
                                <w:b/>
                                <w:sz w:val="26"/>
                                <w:szCs w:val="26"/>
                              </w:rPr>
                              <w:t>WE’RE GLAD YOU ARE HERE</w:t>
                            </w:r>
                          </w:p>
                          <w:p w:rsidR="00CA5A81" w:rsidRPr="00B8742F" w:rsidRDefault="00D64A27" w:rsidP="00DE38C5">
                            <w:pPr>
                              <w:tabs>
                                <w:tab w:val="left" w:pos="360"/>
                              </w:tabs>
                              <w:jc w:val="both"/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="00E47C4D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A5A81" w:rsidRPr="00B8742F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 xml:space="preserve">Whether you are a regular member or a first-time guest, we are glad you have come to </w:t>
                            </w:r>
                            <w:r w:rsidR="00AC4244" w:rsidRPr="00B8742F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>First Baptist</w:t>
                            </w:r>
                            <w:r w:rsidR="00CA5A81" w:rsidRPr="00B8742F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 xml:space="preserve"> to worship our Lord and Savior Jesus Christ.  </w:t>
                            </w:r>
                            <w:r w:rsidR="00AC4244" w:rsidRPr="00B8742F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>First Baptist</w:t>
                            </w:r>
                            <w:r w:rsidR="00CA5A81" w:rsidRPr="00B8742F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 xml:space="preserve"> strives to be a friendly church that is passionate about helping one another grow in the grace and knowledge of Jesus.  </w:t>
                            </w:r>
                          </w:p>
                          <w:p w:rsidR="00CA5A81" w:rsidRPr="00B8742F" w:rsidRDefault="00D64A27" w:rsidP="00DE38C5">
                            <w:pPr>
                              <w:tabs>
                                <w:tab w:val="left" w:pos="360"/>
                              </w:tabs>
                              <w:jc w:val="both"/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</w:pPr>
                            <w:r w:rsidRPr="00B8742F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="00E47C4D" w:rsidRPr="00B8742F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A5A81" w:rsidRPr="00B8742F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 xml:space="preserve">If this is your first time at </w:t>
                            </w:r>
                            <w:r w:rsidR="00AC4244" w:rsidRPr="00B8742F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>First Baptist</w:t>
                            </w:r>
                            <w:r w:rsidR="00CA5A81" w:rsidRPr="00B8742F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 xml:space="preserve"> or if you have not been in a while, we hope you are blessed by the warm reception, Christ-honoring music, and biblically-based sermon.  Please fill out a guest card in the pew in front of you and put it in the offering plate.  God Bless.  --- Pastor Jeremy.</w:t>
                            </w:r>
                          </w:p>
                          <w:p w:rsidR="00CA5A81" w:rsidRPr="00B02C6A" w:rsidRDefault="00FE26D3" w:rsidP="00DE38C5">
                            <w:pPr>
                              <w:tabs>
                                <w:tab w:val="left" w:pos="360"/>
                              </w:tabs>
                              <w:jc w:val="center"/>
                              <w:rPr>
                                <w:rFonts w:ascii="Perpetua" w:hAnsi="Perpetua" w:cs="Arial"/>
                                <w:b/>
                                <w:spacing w:val="-5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pict>
                                <v:rect id="_x0000_i1030" style="width:0;height:1.5pt" o:hralign="center" o:hrstd="t" o:hr="t" fillcolor="#a0a0a0" stroked="f"/>
                              </w:pict>
                            </w:r>
                          </w:p>
                          <w:p w:rsidR="00010D5F" w:rsidRPr="00C939DD" w:rsidRDefault="00010D5F" w:rsidP="00DE38C5">
                            <w:pPr>
                              <w:tabs>
                                <w:tab w:val="left" w:pos="360"/>
                              </w:tabs>
                              <w:jc w:val="center"/>
                              <w:rPr>
                                <w:rFonts w:ascii="Perpetua" w:hAnsi="Perpetua"/>
                                <w:b/>
                              </w:rPr>
                            </w:pPr>
                          </w:p>
                          <w:p w:rsidR="00CA5A81" w:rsidRPr="00B3227D" w:rsidRDefault="00CA5A81" w:rsidP="00DE38C5">
                            <w:pPr>
                              <w:tabs>
                                <w:tab w:val="left" w:pos="360"/>
                              </w:tabs>
                              <w:jc w:val="center"/>
                              <w:rPr>
                                <w:rFonts w:ascii="Perpetua" w:hAnsi="Perpetua"/>
                                <w:b/>
                                <w:sz w:val="26"/>
                                <w:szCs w:val="26"/>
                              </w:rPr>
                            </w:pPr>
                            <w:r w:rsidRPr="00B3227D">
                              <w:rPr>
                                <w:rFonts w:ascii="Perpetua" w:hAnsi="Perpetua"/>
                                <w:b/>
                                <w:sz w:val="26"/>
                                <w:szCs w:val="26"/>
                              </w:rPr>
                              <w:t>OPPORTUNITIES THIS WEEK</w:t>
                            </w:r>
                          </w:p>
                          <w:p w:rsidR="001E6A1D" w:rsidRPr="00524B7C" w:rsidRDefault="001E6A1D" w:rsidP="00DE38C5">
                            <w:pPr>
                              <w:tabs>
                                <w:tab w:val="left" w:pos="360"/>
                              </w:tabs>
                              <w:jc w:val="center"/>
                              <w:rPr>
                                <w:rFonts w:ascii="Perpetua" w:hAnsi="Perpetua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:rsidR="00692B6C" w:rsidRDefault="00692B6C" w:rsidP="00DE38C5">
                            <w:pPr>
                              <w:tabs>
                                <w:tab w:val="left" w:pos="360"/>
                              </w:tabs>
                              <w:rPr>
                                <w:rFonts w:ascii="Perpetua" w:hAnsi="Perpetua"/>
                                <w:b/>
                                <w:sz w:val="22"/>
                                <w:szCs w:val="22"/>
                              </w:rPr>
                            </w:pPr>
                            <w:r w:rsidRPr="00524B7C">
                              <w:rPr>
                                <w:rFonts w:ascii="Perpetua" w:hAnsi="Perpetua"/>
                                <w:b/>
                                <w:sz w:val="22"/>
                                <w:szCs w:val="22"/>
                              </w:rPr>
                              <w:t>SUNDAY</w:t>
                            </w:r>
                            <w:r w:rsidR="00D57771" w:rsidRPr="00524B7C">
                              <w:rPr>
                                <w:rFonts w:ascii="Perpetua" w:hAnsi="Perpetua"/>
                                <w:b/>
                                <w:sz w:val="22"/>
                                <w:szCs w:val="22"/>
                              </w:rPr>
                              <w:t xml:space="preserve">, </w:t>
                            </w:r>
                            <w:r w:rsidR="0087315B">
                              <w:rPr>
                                <w:rFonts w:ascii="Perpetua" w:hAnsi="Perpetua"/>
                                <w:b/>
                                <w:sz w:val="22"/>
                                <w:szCs w:val="22"/>
                              </w:rPr>
                              <w:t xml:space="preserve">JUNE </w:t>
                            </w:r>
                            <w:r w:rsidR="00BE1B37">
                              <w:rPr>
                                <w:rFonts w:ascii="Perpetua" w:hAnsi="Perpetua"/>
                                <w:b/>
                                <w:sz w:val="22"/>
                                <w:szCs w:val="22"/>
                              </w:rPr>
                              <w:t>26</w:t>
                            </w:r>
                            <w:r w:rsidRPr="00524B7C">
                              <w:rPr>
                                <w:rFonts w:ascii="Perpetua" w:hAnsi="Perpetua"/>
                                <w:b/>
                                <w:sz w:val="22"/>
                                <w:szCs w:val="22"/>
                              </w:rPr>
                              <w:t>, 201</w:t>
                            </w:r>
                            <w:r w:rsidR="005F3A48" w:rsidRPr="00524B7C">
                              <w:rPr>
                                <w:rFonts w:ascii="Perpetua" w:hAnsi="Perpetua"/>
                                <w:b/>
                                <w:sz w:val="22"/>
                                <w:szCs w:val="22"/>
                              </w:rPr>
                              <w:t>6</w:t>
                            </w:r>
                          </w:p>
                          <w:p w:rsidR="00BA097B" w:rsidRPr="00524B7C" w:rsidRDefault="003540FB" w:rsidP="00DE38C5">
                            <w:pPr>
                              <w:tabs>
                                <w:tab w:val="left" w:pos="360"/>
                              </w:tabs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erpetua" w:hAnsi="Perpetua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BE1B37">
                              <w:rPr>
                                <w:rFonts w:ascii="Perpetua" w:hAnsi="Perpetua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Perpetua" w:hAnsi="Perpetua"/>
                                <w:b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5B03DF" w:rsidRPr="00524B7C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 xml:space="preserve"> 9:45 A.M. Sunday School</w:t>
                            </w:r>
                          </w:p>
                          <w:p w:rsidR="00BE1B37" w:rsidRDefault="00070124" w:rsidP="00BE1B37">
                            <w:pPr>
                              <w:tabs>
                                <w:tab w:val="left" w:pos="360"/>
                              </w:tabs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BE1B37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033C8" w:rsidRPr="00524B7C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B7517C" w:rsidRPr="00524B7C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>10:45 A.M. Worship Service</w:t>
                            </w:r>
                          </w:p>
                          <w:p w:rsidR="00BE1B37" w:rsidRPr="00BE1B37" w:rsidRDefault="00BE1B37" w:rsidP="00BE1B37">
                            <w:pPr>
                              <w:tabs>
                                <w:tab w:val="left" w:pos="360"/>
                              </w:tabs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</w:pPr>
                            <w:r w:rsidRPr="00692B6C">
                              <w:rPr>
                                <w:rFonts w:ascii="Perpetua" w:hAnsi="Perpetua"/>
                              </w:rPr>
                              <w:t xml:space="preserve">    </w:t>
                            </w:r>
                            <w:r>
                              <w:rPr>
                                <w:rFonts w:ascii="Perpetua" w:hAnsi="Perpetua"/>
                              </w:rPr>
                              <w:t>5</w:t>
                            </w:r>
                            <w:r w:rsidRPr="00692B6C">
                              <w:rPr>
                                <w:rFonts w:ascii="Perpetua" w:hAnsi="Perpetua"/>
                              </w:rPr>
                              <w:t>:</w:t>
                            </w:r>
                            <w:r>
                              <w:rPr>
                                <w:rFonts w:ascii="Perpetua" w:hAnsi="Perpetua"/>
                              </w:rPr>
                              <w:t>3</w:t>
                            </w:r>
                            <w:r w:rsidRPr="00692B6C">
                              <w:rPr>
                                <w:rFonts w:ascii="Perpetua" w:hAnsi="Perpetua"/>
                              </w:rPr>
                              <w:t>0 P.M. – 8:</w:t>
                            </w:r>
                            <w:r>
                              <w:rPr>
                                <w:rFonts w:ascii="Perpetua" w:hAnsi="Perpetua"/>
                              </w:rPr>
                              <w:t>3</w:t>
                            </w:r>
                            <w:r w:rsidRPr="00692B6C">
                              <w:rPr>
                                <w:rFonts w:ascii="Perpetua" w:hAnsi="Perpetua"/>
                              </w:rPr>
                              <w:t xml:space="preserve">0 P.M. Vacation Bible School </w:t>
                            </w:r>
                          </w:p>
                          <w:p w:rsidR="00BE1B37" w:rsidRPr="00692B6C" w:rsidRDefault="00BE1B37" w:rsidP="00BE1B37">
                            <w:pPr>
                              <w:rPr>
                                <w:rFonts w:ascii="Perpetua" w:hAnsi="Perpetua"/>
                              </w:rPr>
                            </w:pPr>
                          </w:p>
                          <w:p w:rsidR="00BE1B37" w:rsidRPr="00692B6C" w:rsidRDefault="00BE1B37" w:rsidP="00BE1B37">
                            <w:pPr>
                              <w:rPr>
                                <w:rFonts w:ascii="Perpetua" w:hAnsi="Perpetua"/>
                                <w:b/>
                              </w:rPr>
                            </w:pPr>
                            <w:r w:rsidRPr="00692B6C">
                              <w:rPr>
                                <w:rFonts w:ascii="Perpetua" w:hAnsi="Perpetua"/>
                                <w:b/>
                              </w:rPr>
                              <w:t>MONDAY, JUNE 2</w:t>
                            </w:r>
                            <w:r>
                              <w:rPr>
                                <w:rFonts w:ascii="Perpetua" w:hAnsi="Perpetua"/>
                                <w:b/>
                              </w:rPr>
                              <w:t>7</w:t>
                            </w:r>
                            <w:r w:rsidRPr="00692B6C">
                              <w:rPr>
                                <w:rFonts w:ascii="Perpetua" w:hAnsi="Perpetua"/>
                                <w:b/>
                              </w:rPr>
                              <w:t>, 201</w:t>
                            </w:r>
                            <w:r>
                              <w:rPr>
                                <w:rFonts w:ascii="Perpetua" w:hAnsi="Perpetua"/>
                                <w:b/>
                              </w:rPr>
                              <w:t>5</w:t>
                            </w:r>
                          </w:p>
                          <w:p w:rsidR="00BE1B37" w:rsidRPr="00692B6C" w:rsidRDefault="00BE1B37" w:rsidP="00BE1B37">
                            <w:pPr>
                              <w:rPr>
                                <w:rFonts w:ascii="Perpetua" w:hAnsi="Perpetua"/>
                              </w:rPr>
                            </w:pPr>
                            <w:r>
                              <w:rPr>
                                <w:rFonts w:ascii="Perpetua" w:hAnsi="Perpetua"/>
                              </w:rPr>
                              <w:t xml:space="preserve">    5:30</w:t>
                            </w:r>
                            <w:r w:rsidRPr="00692B6C">
                              <w:rPr>
                                <w:rFonts w:ascii="Perpetua" w:hAnsi="Perpetua"/>
                              </w:rPr>
                              <w:t xml:space="preserve"> P.M. – 8:</w:t>
                            </w:r>
                            <w:r>
                              <w:rPr>
                                <w:rFonts w:ascii="Perpetua" w:hAnsi="Perpetua"/>
                              </w:rPr>
                              <w:t>3</w:t>
                            </w:r>
                            <w:r w:rsidRPr="00692B6C">
                              <w:rPr>
                                <w:rFonts w:ascii="Perpetua" w:hAnsi="Perpetua"/>
                              </w:rPr>
                              <w:t>0 P.M. Vacation Bible School</w:t>
                            </w:r>
                          </w:p>
                          <w:p w:rsidR="00BE1B37" w:rsidRPr="00692B6C" w:rsidRDefault="00BE1B37" w:rsidP="00BE1B37">
                            <w:pPr>
                              <w:rPr>
                                <w:rFonts w:ascii="Perpetua" w:hAnsi="Perpetua"/>
                              </w:rPr>
                            </w:pPr>
                          </w:p>
                          <w:p w:rsidR="00BE1B37" w:rsidRPr="00692B6C" w:rsidRDefault="00BE1B37" w:rsidP="00BE1B37">
                            <w:pPr>
                              <w:rPr>
                                <w:rFonts w:ascii="Perpetua" w:hAnsi="Perpetua"/>
                                <w:b/>
                              </w:rPr>
                            </w:pPr>
                            <w:r w:rsidRPr="00692B6C">
                              <w:rPr>
                                <w:rFonts w:ascii="Perpetua" w:hAnsi="Perpetua"/>
                                <w:b/>
                              </w:rPr>
                              <w:t xml:space="preserve">TUESDAY, JUNE </w:t>
                            </w:r>
                            <w:r>
                              <w:rPr>
                                <w:rFonts w:ascii="Perpetua" w:hAnsi="Perpetua"/>
                                <w:b/>
                              </w:rPr>
                              <w:t>28</w:t>
                            </w:r>
                            <w:r w:rsidRPr="00692B6C">
                              <w:rPr>
                                <w:rFonts w:ascii="Perpetua" w:hAnsi="Perpetua"/>
                                <w:b/>
                              </w:rPr>
                              <w:t>, 201</w:t>
                            </w:r>
                            <w:r>
                              <w:rPr>
                                <w:rFonts w:ascii="Perpetua" w:hAnsi="Perpetua"/>
                                <w:b/>
                              </w:rPr>
                              <w:t>5</w:t>
                            </w:r>
                          </w:p>
                          <w:p w:rsidR="00BE1B37" w:rsidRPr="00692B6C" w:rsidRDefault="00BE1B37" w:rsidP="00BE1B37">
                            <w:pPr>
                              <w:tabs>
                                <w:tab w:val="left" w:pos="360"/>
                              </w:tabs>
                              <w:rPr>
                                <w:rFonts w:ascii="Perpetua" w:hAnsi="Perpetua"/>
                              </w:rPr>
                            </w:pPr>
                            <w:r>
                              <w:rPr>
                                <w:rFonts w:ascii="Perpetua" w:hAnsi="Perpetua"/>
                              </w:rPr>
                              <w:t xml:space="preserve">  </w:t>
                            </w:r>
                            <w:r w:rsidRPr="00692B6C">
                              <w:rPr>
                                <w:rFonts w:ascii="Perpetua" w:hAnsi="Perpetua"/>
                              </w:rPr>
                              <w:t xml:space="preserve">  </w:t>
                            </w:r>
                            <w:r>
                              <w:rPr>
                                <w:rFonts w:ascii="Perpetua" w:hAnsi="Perpetua"/>
                              </w:rPr>
                              <w:t>5:30</w:t>
                            </w:r>
                            <w:r w:rsidRPr="00692B6C">
                              <w:rPr>
                                <w:rFonts w:ascii="Perpetua" w:hAnsi="Perpetua"/>
                              </w:rPr>
                              <w:t xml:space="preserve"> P.M. – 8:</w:t>
                            </w:r>
                            <w:r>
                              <w:rPr>
                                <w:rFonts w:ascii="Perpetua" w:hAnsi="Perpetua"/>
                              </w:rPr>
                              <w:t>3</w:t>
                            </w:r>
                            <w:r w:rsidRPr="00692B6C">
                              <w:rPr>
                                <w:rFonts w:ascii="Perpetua" w:hAnsi="Perpetua"/>
                              </w:rPr>
                              <w:t>0 P.M. Vacation Bible School</w:t>
                            </w:r>
                          </w:p>
                          <w:p w:rsidR="00BE1B37" w:rsidRPr="00692B6C" w:rsidRDefault="00BE1B37" w:rsidP="00BE1B37">
                            <w:pPr>
                              <w:rPr>
                                <w:rFonts w:ascii="Perpetua" w:hAnsi="Perpetua"/>
                              </w:rPr>
                            </w:pPr>
                            <w:r w:rsidRPr="00692B6C">
                              <w:rPr>
                                <w:rFonts w:ascii="Perpetua" w:hAnsi="Perpetua"/>
                              </w:rPr>
                              <w:t xml:space="preserve">         </w:t>
                            </w:r>
                          </w:p>
                          <w:p w:rsidR="00BE1B37" w:rsidRPr="00692B6C" w:rsidRDefault="00BE1B37" w:rsidP="00BE1B37">
                            <w:pPr>
                              <w:rPr>
                                <w:rFonts w:ascii="Perpetua" w:hAnsi="Perpetua"/>
                                <w:b/>
                              </w:rPr>
                            </w:pPr>
                            <w:r w:rsidRPr="00692B6C">
                              <w:rPr>
                                <w:rFonts w:ascii="Perpetua" w:hAnsi="Perpetua"/>
                                <w:b/>
                              </w:rPr>
                              <w:t xml:space="preserve">WEDNESDAY, </w:t>
                            </w:r>
                            <w:r>
                              <w:rPr>
                                <w:rFonts w:ascii="Perpetua" w:hAnsi="Perpetua"/>
                                <w:b/>
                              </w:rPr>
                              <w:t>JUNE 29</w:t>
                            </w:r>
                            <w:r w:rsidRPr="00692B6C">
                              <w:rPr>
                                <w:rFonts w:ascii="Perpetua" w:hAnsi="Perpetua"/>
                                <w:b/>
                              </w:rPr>
                              <w:t>, 2015</w:t>
                            </w:r>
                          </w:p>
                          <w:p w:rsidR="00BE1B37" w:rsidRPr="00692B6C" w:rsidRDefault="00BE1B37" w:rsidP="00BE1B37">
                            <w:pPr>
                              <w:tabs>
                                <w:tab w:val="left" w:pos="270"/>
                              </w:tabs>
                              <w:rPr>
                                <w:rFonts w:ascii="Perpetua" w:hAnsi="Perpetua"/>
                              </w:rPr>
                            </w:pPr>
                            <w:r>
                              <w:rPr>
                                <w:rFonts w:ascii="Perpetua" w:hAnsi="Perpetua"/>
                                <w:b/>
                              </w:rPr>
                              <w:t xml:space="preserve"> </w:t>
                            </w:r>
                            <w:r w:rsidRPr="00692B6C">
                              <w:rPr>
                                <w:rFonts w:ascii="Perpetua" w:hAnsi="Perpetua"/>
                                <w:b/>
                              </w:rPr>
                              <w:t xml:space="preserve">  </w:t>
                            </w:r>
                            <w:r>
                              <w:rPr>
                                <w:rFonts w:ascii="Perpetua" w:hAnsi="Perpetua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Perpetua" w:hAnsi="Perpetua"/>
                              </w:rPr>
                              <w:t>5:30</w:t>
                            </w:r>
                            <w:r w:rsidRPr="00692B6C">
                              <w:rPr>
                                <w:rFonts w:ascii="Perpetua" w:hAnsi="Perpetua"/>
                              </w:rPr>
                              <w:t xml:space="preserve"> P.M. – 8:</w:t>
                            </w:r>
                            <w:r>
                              <w:rPr>
                                <w:rFonts w:ascii="Perpetua" w:hAnsi="Perpetua"/>
                              </w:rPr>
                              <w:t>3</w:t>
                            </w:r>
                            <w:r w:rsidRPr="00692B6C">
                              <w:rPr>
                                <w:rFonts w:ascii="Perpetua" w:hAnsi="Perpetua"/>
                              </w:rPr>
                              <w:t xml:space="preserve">0 P.M. Vacation Bible School </w:t>
                            </w:r>
                          </w:p>
                          <w:p w:rsidR="00BE1B37" w:rsidRPr="00692B6C" w:rsidRDefault="00BE1B37" w:rsidP="00BE1B37">
                            <w:pPr>
                              <w:rPr>
                                <w:rFonts w:ascii="Perpetua" w:hAnsi="Perpetua"/>
                              </w:rPr>
                            </w:pPr>
                            <w:r w:rsidRPr="00692B6C">
                              <w:rPr>
                                <w:rFonts w:ascii="Perpetua" w:hAnsi="Perpetua"/>
                                <w:b/>
                              </w:rPr>
                              <w:t xml:space="preserve">    </w:t>
                            </w:r>
                            <w:r w:rsidRPr="00692B6C">
                              <w:rPr>
                                <w:rFonts w:ascii="Perpetua" w:hAnsi="Perpetua"/>
                              </w:rPr>
                              <w:t xml:space="preserve"> </w:t>
                            </w:r>
                          </w:p>
                          <w:p w:rsidR="00BE1B37" w:rsidRPr="00692B6C" w:rsidRDefault="00BE1B37" w:rsidP="00BE1B37">
                            <w:pPr>
                              <w:rPr>
                                <w:rFonts w:ascii="Perpetua" w:hAnsi="Perpetua"/>
                                <w:b/>
                              </w:rPr>
                            </w:pPr>
                            <w:r w:rsidRPr="00692B6C">
                              <w:rPr>
                                <w:rFonts w:ascii="Perpetua" w:hAnsi="Perpetua"/>
                                <w:b/>
                              </w:rPr>
                              <w:t xml:space="preserve">THURSDAY, JULY </w:t>
                            </w:r>
                            <w:r>
                              <w:rPr>
                                <w:rFonts w:ascii="Perpetua" w:hAnsi="Perpetua"/>
                                <w:b/>
                              </w:rPr>
                              <w:t>30</w:t>
                            </w:r>
                            <w:r w:rsidRPr="00692B6C">
                              <w:rPr>
                                <w:rFonts w:ascii="Perpetua" w:hAnsi="Perpetua"/>
                                <w:b/>
                              </w:rPr>
                              <w:t>, 2015</w:t>
                            </w:r>
                          </w:p>
                          <w:p w:rsidR="00BE1B37" w:rsidRPr="00692B6C" w:rsidRDefault="00BE1B37" w:rsidP="00BE1B37">
                            <w:pPr>
                              <w:tabs>
                                <w:tab w:val="left" w:pos="360"/>
                              </w:tabs>
                              <w:rPr>
                                <w:rFonts w:ascii="Perpetua" w:hAnsi="Perpetua"/>
                                <w:b/>
                              </w:rPr>
                            </w:pPr>
                            <w:r w:rsidRPr="00692B6C">
                              <w:rPr>
                                <w:rFonts w:ascii="Perpetua" w:hAnsi="Perpetua"/>
                                <w:b/>
                              </w:rPr>
                              <w:t xml:space="preserve">  </w:t>
                            </w:r>
                            <w:r>
                              <w:rPr>
                                <w:rFonts w:ascii="Perpetua" w:hAnsi="Perpetua"/>
                                <w:b/>
                              </w:rPr>
                              <w:t xml:space="preserve">  </w:t>
                            </w:r>
                            <w:r>
                              <w:rPr>
                                <w:rFonts w:ascii="Perpetua" w:hAnsi="Perpetua"/>
                              </w:rPr>
                              <w:t>5:3</w:t>
                            </w:r>
                            <w:r w:rsidRPr="00692B6C">
                              <w:rPr>
                                <w:rFonts w:ascii="Perpetua" w:hAnsi="Perpetua"/>
                              </w:rPr>
                              <w:t>0 P.M. – 8:</w:t>
                            </w:r>
                            <w:r>
                              <w:rPr>
                                <w:rFonts w:ascii="Perpetua" w:hAnsi="Perpetua"/>
                              </w:rPr>
                              <w:t>3</w:t>
                            </w:r>
                            <w:r w:rsidRPr="00692B6C">
                              <w:rPr>
                                <w:rFonts w:ascii="Perpetua" w:hAnsi="Perpetua"/>
                              </w:rPr>
                              <w:t>0 P.M. Vacation Bible School</w:t>
                            </w:r>
                          </w:p>
                          <w:p w:rsidR="00115A68" w:rsidRPr="00524B7C" w:rsidRDefault="00115A68" w:rsidP="00DE38C5">
                            <w:pPr>
                              <w:tabs>
                                <w:tab w:val="left" w:pos="180"/>
                                <w:tab w:val="left" w:pos="360"/>
                              </w:tabs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</w:pPr>
                          </w:p>
                          <w:p w:rsidR="00FA28AA" w:rsidRDefault="00FA28AA" w:rsidP="00DE38C5">
                            <w:pPr>
                              <w:tabs>
                                <w:tab w:val="left" w:pos="180"/>
                                <w:tab w:val="center" w:pos="270"/>
                                <w:tab w:val="left" w:pos="360"/>
                              </w:tabs>
                              <w:rPr>
                                <w:rFonts w:ascii="Perpetua" w:hAnsi="Perpetua"/>
                                <w:b/>
                                <w:sz w:val="22"/>
                                <w:szCs w:val="22"/>
                              </w:rPr>
                            </w:pPr>
                            <w:r w:rsidRPr="00524B7C">
                              <w:rPr>
                                <w:rFonts w:ascii="Perpetua" w:hAnsi="Perpetua"/>
                                <w:b/>
                                <w:sz w:val="22"/>
                                <w:szCs w:val="22"/>
                              </w:rPr>
                              <w:t xml:space="preserve">SATURDAY, </w:t>
                            </w:r>
                            <w:r w:rsidR="00392DEA">
                              <w:rPr>
                                <w:rFonts w:ascii="Perpetua" w:hAnsi="Perpetua"/>
                                <w:b/>
                                <w:sz w:val="22"/>
                                <w:szCs w:val="22"/>
                              </w:rPr>
                              <w:t>JU</w:t>
                            </w:r>
                            <w:r w:rsidR="00BE1B37">
                              <w:rPr>
                                <w:rFonts w:ascii="Perpetua" w:hAnsi="Perpetua"/>
                                <w:b/>
                                <w:sz w:val="22"/>
                                <w:szCs w:val="22"/>
                              </w:rPr>
                              <w:t>LY 2</w:t>
                            </w:r>
                            <w:r w:rsidRPr="00524B7C">
                              <w:rPr>
                                <w:rFonts w:ascii="Perpetua" w:hAnsi="Perpetua"/>
                                <w:b/>
                                <w:sz w:val="22"/>
                                <w:szCs w:val="22"/>
                              </w:rPr>
                              <w:t>, 2016</w:t>
                            </w:r>
                          </w:p>
                          <w:p w:rsidR="0015263E" w:rsidRDefault="00524B7C" w:rsidP="00225A83">
                            <w:pPr>
                              <w:tabs>
                                <w:tab w:val="left" w:pos="270"/>
                                <w:tab w:val="left" w:pos="360"/>
                              </w:tabs>
                              <w:rPr>
                                <w:rFonts w:ascii="Perpetua" w:hAnsi="Perpetua"/>
                                <w:i/>
                                <w:sz w:val="22"/>
                                <w:szCs w:val="22"/>
                              </w:rPr>
                            </w:pPr>
                            <w:r w:rsidRPr="00524B7C">
                              <w:rPr>
                                <w:rFonts w:ascii="Perpetua" w:hAnsi="Perpetua"/>
                                <w:b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225A83" w:rsidRPr="00225A83">
                              <w:rPr>
                                <w:rFonts w:ascii="Perpetua" w:hAnsi="Perpetua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9C49AD" w:rsidRPr="00524B7C">
                              <w:rPr>
                                <w:rFonts w:ascii="Perpetua" w:hAnsi="Perpetua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FC23F0" w:rsidRPr="00524B7C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>2:30</w:t>
                            </w:r>
                            <w:r w:rsidR="00290A00" w:rsidRPr="00524B7C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FA28AA" w:rsidRPr="00524B7C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 xml:space="preserve">P.M. </w:t>
                            </w:r>
                            <w:r w:rsidR="006D2482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>Bible Study/</w:t>
                            </w:r>
                            <w:r w:rsidR="00290A00" w:rsidRPr="006D2482">
                              <w:rPr>
                                <w:rFonts w:ascii="Perpetua" w:hAnsi="Perpetua"/>
                                <w:i/>
                                <w:sz w:val="22"/>
                                <w:szCs w:val="22"/>
                              </w:rPr>
                              <w:t>T</w:t>
                            </w:r>
                            <w:r w:rsidR="00290A00" w:rsidRPr="00524B7C">
                              <w:rPr>
                                <w:rFonts w:ascii="Perpetua" w:hAnsi="Perpetua"/>
                                <w:i/>
                                <w:sz w:val="22"/>
                                <w:szCs w:val="22"/>
                              </w:rPr>
                              <w:t>he Daniel Plan</w:t>
                            </w:r>
                            <w:r w:rsidR="003540FB">
                              <w:rPr>
                                <w:rFonts w:ascii="Perpetua" w:hAnsi="Perpetua"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="00D37F09" w:rsidRDefault="00D37F09" w:rsidP="00DE38C5">
                            <w:pPr>
                              <w:tabs>
                                <w:tab w:val="left" w:pos="180"/>
                                <w:tab w:val="center" w:pos="270"/>
                                <w:tab w:val="left" w:pos="360"/>
                              </w:tabs>
                              <w:rPr>
                                <w:rFonts w:ascii="Perpetua" w:hAnsi="Perpetua"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:rsidR="005B01BF" w:rsidRDefault="005B01BF" w:rsidP="00DE38C5">
                            <w:pPr>
                              <w:tabs>
                                <w:tab w:val="left" w:pos="180"/>
                                <w:tab w:val="center" w:pos="270"/>
                                <w:tab w:val="left" w:pos="360"/>
                              </w:tabs>
                              <w:rPr>
                                <w:rFonts w:ascii="Perpetua" w:hAnsi="Perpetua"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:rsidR="0057036F" w:rsidRDefault="0057036F" w:rsidP="00DE38C5">
                            <w:pPr>
                              <w:tabs>
                                <w:tab w:val="left" w:pos="180"/>
                                <w:tab w:val="center" w:pos="270"/>
                                <w:tab w:val="left" w:pos="360"/>
                              </w:tabs>
                              <w:rPr>
                                <w:rFonts w:ascii="Perpetua" w:hAnsi="Perpetua"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:rsidR="00BE1B37" w:rsidRDefault="00BE1B37" w:rsidP="00DE38C5">
                            <w:pPr>
                              <w:tabs>
                                <w:tab w:val="left" w:pos="180"/>
                                <w:tab w:val="center" w:pos="270"/>
                                <w:tab w:val="left" w:pos="360"/>
                              </w:tabs>
                              <w:rPr>
                                <w:rFonts w:ascii="Perpetua" w:hAnsi="Perpetua"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:rsidR="0057036F" w:rsidRDefault="0057036F" w:rsidP="00DE38C5">
                            <w:pPr>
                              <w:tabs>
                                <w:tab w:val="left" w:pos="180"/>
                                <w:tab w:val="center" w:pos="270"/>
                                <w:tab w:val="left" w:pos="360"/>
                              </w:tabs>
                              <w:rPr>
                                <w:rFonts w:ascii="Perpetua" w:hAnsi="Perpetua"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:rsidR="0057036F" w:rsidRDefault="0057036F" w:rsidP="00DE38C5">
                            <w:pPr>
                              <w:tabs>
                                <w:tab w:val="left" w:pos="180"/>
                                <w:tab w:val="center" w:pos="270"/>
                                <w:tab w:val="left" w:pos="360"/>
                              </w:tabs>
                              <w:rPr>
                                <w:rFonts w:ascii="Perpetua" w:hAnsi="Perpetua"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:rsidR="005B01BF" w:rsidRDefault="005B01BF" w:rsidP="00DE38C5">
                            <w:pPr>
                              <w:tabs>
                                <w:tab w:val="left" w:pos="180"/>
                                <w:tab w:val="center" w:pos="270"/>
                                <w:tab w:val="left" w:pos="360"/>
                              </w:tabs>
                              <w:rPr>
                                <w:rFonts w:ascii="Perpetua" w:hAnsi="Perpetua"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:rsidR="005F6B43" w:rsidRDefault="00CA5A81" w:rsidP="00CD72E9">
                            <w:pPr>
                              <w:tabs>
                                <w:tab w:val="left" w:pos="270"/>
                              </w:tabs>
                              <w:jc w:val="center"/>
                              <w:rPr>
                                <w:rFonts w:ascii="Perpetua" w:hAnsi="Perpetua"/>
                                <w:b/>
                                <w:sz w:val="26"/>
                                <w:szCs w:val="26"/>
                              </w:rPr>
                            </w:pPr>
                            <w:r w:rsidRPr="00570EF7">
                              <w:rPr>
                                <w:rFonts w:ascii="Perpetua" w:hAnsi="Perpetua"/>
                                <w:b/>
                                <w:sz w:val="26"/>
                                <w:szCs w:val="26"/>
                              </w:rPr>
                              <w:t>ANNOUNCEMENTS</w:t>
                            </w:r>
                          </w:p>
                          <w:p w:rsidR="00804513" w:rsidRPr="00E23021" w:rsidRDefault="00804513" w:rsidP="00CD72E9">
                            <w:pPr>
                              <w:tabs>
                                <w:tab w:val="left" w:pos="270"/>
                              </w:tabs>
                              <w:jc w:val="center"/>
                              <w:rPr>
                                <w:rFonts w:ascii="Perpetua" w:hAnsi="Perpetua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:rsidR="00E302AA" w:rsidRDefault="009C668A" w:rsidP="00575FB1">
                            <w:pPr>
                              <w:tabs>
                                <w:tab w:val="left" w:pos="270"/>
                              </w:tabs>
                              <w:jc w:val="both"/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</w:pPr>
                            <w:r w:rsidRPr="00E23021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>*</w:t>
                            </w:r>
                            <w:r w:rsidR="00DB6BF8" w:rsidRPr="00E23021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>W</w:t>
                            </w:r>
                            <w:r w:rsidR="00E23021" w:rsidRPr="00E23021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 xml:space="preserve">omen’s Ministry </w:t>
                            </w:r>
                            <w:r w:rsidR="00775CB7" w:rsidRPr="00E23021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>T-S</w:t>
                            </w:r>
                            <w:r w:rsidR="00E302AA" w:rsidRPr="00E23021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>hirts</w:t>
                            </w:r>
                            <w:r w:rsidR="00775CB7" w:rsidRPr="00E23021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>/</w:t>
                            </w:r>
                            <w:r w:rsidR="00E302AA" w:rsidRPr="00E23021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>$10.</w:t>
                            </w:r>
                            <w:r w:rsidR="00DB6BF8" w:rsidRPr="00E23021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775CB7" w:rsidRPr="00E23021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0150FB" w:rsidRPr="00E23021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>Sizes L</w:t>
                            </w:r>
                            <w:r w:rsidR="00E302AA" w:rsidRPr="00E23021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 xml:space="preserve"> &amp; XL. </w:t>
                            </w:r>
                            <w:r w:rsidR="00BA2E69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 xml:space="preserve"> Suitable for either men or women. </w:t>
                            </w:r>
                            <w:r w:rsidR="000150FB" w:rsidRPr="00E23021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216ABC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>To purchase, s</w:t>
                            </w:r>
                            <w:r w:rsidR="00E302AA" w:rsidRPr="00E23021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>ee Cheryl Corn</w:t>
                            </w:r>
                            <w:r w:rsidR="00775CB7" w:rsidRPr="00E23021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 xml:space="preserve"> or Tricia Curnell</w:t>
                            </w:r>
                            <w:r w:rsidR="00E302AA" w:rsidRPr="00E23021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:rsidR="00D37F09" w:rsidRDefault="00FE26D3" w:rsidP="00575FB1">
                            <w:pPr>
                              <w:tabs>
                                <w:tab w:val="left" w:pos="270"/>
                              </w:tabs>
                              <w:jc w:val="both"/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pict>
                                <v:rect id="_x0000_i1032" style="width:0;height:1.5pt" o:hralign="center" o:hrstd="t" o:hr="t" fillcolor="#a0a0a0" stroked="f"/>
                              </w:pict>
                            </w:r>
                          </w:p>
                          <w:p w:rsidR="00BA2E69" w:rsidRDefault="00BA2E69" w:rsidP="00575FB1">
                            <w:pPr>
                              <w:tabs>
                                <w:tab w:val="left" w:pos="270"/>
                              </w:tabs>
                              <w:jc w:val="both"/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:rsidR="00480D1E" w:rsidRDefault="00480D1E" w:rsidP="002F530B">
                            <w:pPr>
                              <w:pStyle w:val="NoSpacing"/>
                              <w:jc w:val="both"/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480D1E">
                              <w:rPr>
                                <w:rFonts w:ascii="Perpetua" w:hAnsi="Perpetua" w:cs="Arial"/>
                                <w:b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  <w:t>VBS/CHURCHWIDE POOL PARTY</w:t>
                            </w:r>
                            <w:r w:rsidRPr="00907344">
                              <w:rPr>
                                <w:rFonts w:ascii="Perpetua" w:hAnsi="Perpetua" w:cs="Arial"/>
                                <w:b/>
                                <w:color w:val="000000"/>
                                <w:sz w:val="22"/>
                                <w:szCs w:val="22"/>
                              </w:rPr>
                              <w:t>:</w:t>
                            </w:r>
                            <w:r w:rsidRPr="00907344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Saturday, July 9/5-7 PM</w:t>
                            </w:r>
                          </w:p>
                          <w:p w:rsidR="00CF4FA4" w:rsidRDefault="004E2E05" w:rsidP="002F530B">
                            <w:pPr>
                              <w:jc w:val="both"/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At the Scott City Public Pool.  </w:t>
                            </w:r>
                            <w:r w:rsidR="002F530B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>This is open to the church</w:t>
                            </w:r>
                            <w:r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.  </w:t>
                            </w:r>
                            <w:r w:rsidRPr="002F530B">
                              <w:rPr>
                                <w:rFonts w:ascii="Perpetua" w:hAnsi="Perpetua" w:cs="Arial"/>
                                <w:i/>
                                <w:color w:val="000000"/>
                                <w:sz w:val="22"/>
                                <w:szCs w:val="22"/>
                              </w:rPr>
                              <w:t>An adult must accompany each child</w:t>
                            </w:r>
                            <w:r w:rsidR="00907344">
                              <w:rPr>
                                <w:rFonts w:ascii="Perpetua" w:hAnsi="Perpetua" w:cs="Arial"/>
                                <w:i/>
                                <w:color w:val="000000"/>
                                <w:sz w:val="22"/>
                                <w:szCs w:val="22"/>
                              </w:rPr>
                              <w:t>.</w:t>
                            </w:r>
                            <w:r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 </w:t>
                            </w:r>
                          </w:p>
                          <w:p w:rsidR="004E2E05" w:rsidRDefault="00FE26D3" w:rsidP="002F530B">
                            <w:pPr>
                              <w:jc w:val="both"/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pict>
                                <v:rect id="_x0000_i1034" style="width:0;height:1.5pt" o:hralign="center" o:hrstd="t" o:hr="t" fillcolor="#a0a0a0" stroked="f"/>
                              </w:pict>
                            </w:r>
                          </w:p>
                          <w:p w:rsidR="002D3926" w:rsidRDefault="002D3926" w:rsidP="002F530B">
                            <w:pPr>
                              <w:jc w:val="both"/>
                              <w:rPr>
                                <w:rFonts w:ascii="Perpetua" w:hAnsi="Perpetua" w:cs="Segoe UI"/>
                                <w:b/>
                                <w:color w:val="000000"/>
                                <w:sz w:val="22"/>
                                <w:szCs w:val="22"/>
                                <w:u w:val="single"/>
                                <w:shd w:val="clear" w:color="auto" w:fill="FFFFFF"/>
                              </w:rPr>
                            </w:pPr>
                          </w:p>
                          <w:p w:rsidR="00CF4FA4" w:rsidRPr="00CF4FA4" w:rsidRDefault="00CF4FA4" w:rsidP="002F530B">
                            <w:pPr>
                              <w:jc w:val="both"/>
                              <w:rPr>
                                <w:rFonts w:ascii="Perpetua" w:hAnsi="Perpetua" w:cs="Segoe UI"/>
                                <w:b/>
                                <w:color w:val="000000"/>
                                <w:sz w:val="22"/>
                                <w:szCs w:val="22"/>
                                <w:u w:val="single"/>
                                <w:shd w:val="clear" w:color="auto" w:fill="FFFFFF"/>
                              </w:rPr>
                            </w:pPr>
                            <w:r w:rsidRPr="00CF4FA4">
                              <w:rPr>
                                <w:rFonts w:ascii="Perpetua" w:hAnsi="Perpetua" w:cs="Segoe UI"/>
                                <w:b/>
                                <w:color w:val="000000"/>
                                <w:sz w:val="22"/>
                                <w:szCs w:val="22"/>
                                <w:u w:val="single"/>
                                <w:shd w:val="clear" w:color="auto" w:fill="FFFFFF"/>
                              </w:rPr>
                              <w:t>ITALY MISSION TRIP INFORMATION</w:t>
                            </w:r>
                          </w:p>
                          <w:p w:rsidR="00CF4FA4" w:rsidRPr="00CF4FA4" w:rsidRDefault="00CF4FA4" w:rsidP="002F530B">
                            <w:pPr>
                              <w:jc w:val="both"/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CF4FA4"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 xml:space="preserve">The Cape Association recently affirmed Northeast Italy for partnership missions. </w:t>
                            </w:r>
                            <w:r w:rsidR="00BD12B4"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 xml:space="preserve"> </w:t>
                            </w:r>
                            <w:r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 xml:space="preserve">Brother Jeremy </w:t>
                            </w:r>
                            <w:r w:rsidR="00BD12B4"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>and</w:t>
                            </w:r>
                            <w:r w:rsidRPr="00CF4FA4"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 xml:space="preserve"> John Vernon </w:t>
                            </w:r>
                            <w:r w:rsidR="00BD12B4"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 xml:space="preserve">are working together </w:t>
                            </w:r>
                            <w:r w:rsidRPr="00CF4FA4"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 xml:space="preserve">to get the first few trips organized. </w:t>
                            </w:r>
                            <w:r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 xml:space="preserve"> </w:t>
                            </w:r>
                            <w:r w:rsidR="00BD12B4"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>They</w:t>
                            </w:r>
                            <w:r w:rsidRPr="00CF4FA4"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 xml:space="preserve"> are hoping for at least two trips in 2017. </w:t>
                            </w:r>
                            <w:r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 xml:space="preserve"> </w:t>
                            </w:r>
                            <w:r w:rsidRPr="00CF4FA4"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 xml:space="preserve">The first trip will most likely be next Spring with the second trip being in </w:t>
                            </w:r>
                            <w:r w:rsidR="00BD12B4"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 xml:space="preserve">the </w:t>
                            </w:r>
                            <w:r w:rsidRPr="00CF4FA4"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>Fall. </w:t>
                            </w:r>
                            <w:r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 xml:space="preserve">  For more information on </w:t>
                            </w:r>
                            <w:r w:rsidR="00BD12B4"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 xml:space="preserve">the </w:t>
                            </w:r>
                            <w:r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>Italy</w:t>
                            </w:r>
                            <w:r w:rsidR="00BD12B4"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 xml:space="preserve"> Missions</w:t>
                            </w:r>
                            <w:r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 xml:space="preserve"> </w:t>
                            </w:r>
                            <w:r w:rsidR="00BD12B4"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>P</w:t>
                            </w:r>
                            <w:r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 xml:space="preserve">artnership, please pick up an informational booklet </w:t>
                            </w:r>
                            <w:r w:rsidR="00225A83"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>on</w:t>
                            </w:r>
                            <w:r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 xml:space="preserve"> the foyer table. </w:t>
                            </w:r>
                          </w:p>
                          <w:p w:rsidR="00BA2E69" w:rsidRDefault="00BA2E69" w:rsidP="002F530B">
                            <w:pPr>
                              <w:jc w:val="both"/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:rsidR="005B03DF" w:rsidRDefault="00FE26D3" w:rsidP="005B03DF">
                            <w:pPr>
                              <w:rPr>
                                <w:rFonts w:ascii="Perpetua" w:hAnsi="Perpetua" w:cs="Arial"/>
                                <w:color w:val="00000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Perpetua" w:hAnsi="Perpetua" w:cs="Arial"/>
                                <w:color w:val="000000"/>
                                <w:sz w:val="21"/>
                                <w:szCs w:val="21"/>
                              </w:rPr>
                              <w:pict>
                                <v:rect id="_x0000_i1036" style="width:283.5pt;height:2pt" o:hralign="center" o:hrstd="t" o:hrnoshade="t" o:hr="t" fillcolor="black [3213]" stroked="f"/>
                              </w:pict>
                            </w:r>
                          </w:p>
                          <w:p w:rsidR="00392DEA" w:rsidRDefault="00392DEA" w:rsidP="005B03DF">
                            <w:pPr>
                              <w:shd w:val="clear" w:color="auto" w:fill="FFFFFF"/>
                              <w:jc w:val="center"/>
                              <w:rPr>
                                <w:rFonts w:ascii="Perpetua" w:hAnsi="Perpetua" w:cs="Arial"/>
                                <w:b/>
                                <w:color w:val="000000"/>
                                <w:sz w:val="26"/>
                                <w:szCs w:val="26"/>
                                <w:u w:val="single"/>
                              </w:rPr>
                            </w:pPr>
                          </w:p>
                          <w:p w:rsidR="00392DEA" w:rsidRDefault="005B03DF" w:rsidP="005B03DF">
                            <w:pPr>
                              <w:shd w:val="clear" w:color="auto" w:fill="FFFFFF"/>
                              <w:jc w:val="center"/>
                              <w:rPr>
                                <w:rFonts w:ascii="Perpetua" w:hAnsi="Perpetua" w:cs="Arial"/>
                                <w:b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43213D">
                              <w:rPr>
                                <w:rFonts w:ascii="Perpetua" w:hAnsi="Perpetua" w:cs="Arial"/>
                                <w:b/>
                                <w:color w:val="000000"/>
                                <w:sz w:val="26"/>
                                <w:szCs w:val="26"/>
                                <w:u w:val="single"/>
                              </w:rPr>
                              <w:t>ONGOING COLLECTIONS</w:t>
                            </w:r>
                            <w:r w:rsidR="00E302AA">
                              <w:rPr>
                                <w:rFonts w:ascii="Perpetua" w:hAnsi="Perpetua" w:cs="Arial"/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="000D692A" w:rsidRDefault="005B03DF" w:rsidP="005B03DF">
                            <w:pPr>
                              <w:shd w:val="clear" w:color="auto" w:fill="FFFFFF"/>
                              <w:jc w:val="center"/>
                              <w:rPr>
                                <w:rFonts w:ascii="Perpetua" w:hAnsi="Perpetua" w:cs="Arial"/>
                                <w:i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734D04">
                              <w:rPr>
                                <w:rFonts w:ascii="Perpetua" w:hAnsi="Perpetua" w:cs="Arial"/>
                                <w:i/>
                                <w:color w:val="000000"/>
                                <w:sz w:val="22"/>
                                <w:szCs w:val="22"/>
                              </w:rPr>
                              <w:t>(collection tubs are in the back foyer)</w:t>
                            </w:r>
                          </w:p>
                          <w:p w:rsidR="00B87086" w:rsidRDefault="00B87086" w:rsidP="005B03DF">
                            <w:pPr>
                              <w:shd w:val="clear" w:color="auto" w:fill="FFFFFF"/>
                              <w:jc w:val="center"/>
                              <w:rPr>
                                <w:rFonts w:ascii="Perpetua" w:hAnsi="Perpetua" w:cs="Arial"/>
                                <w:i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:rsidR="00071460" w:rsidRPr="00236AB1" w:rsidRDefault="00071460" w:rsidP="00071460">
                            <w:pPr>
                              <w:jc w:val="both"/>
                              <w:rPr>
                                <w:sz w:val="21"/>
                                <w:szCs w:val="21"/>
                              </w:rPr>
                            </w:pPr>
                            <w:r w:rsidRPr="00236AB1">
                              <w:rPr>
                                <w:rFonts w:ascii="Perpetua" w:hAnsi="Perpetua"/>
                                <w:b/>
                                <w:sz w:val="22"/>
                                <w:szCs w:val="22"/>
                              </w:rPr>
                              <w:t>FOOD PANTRY</w:t>
                            </w:r>
                            <w:r>
                              <w:rPr>
                                <w:rFonts w:ascii="Perpetua" w:hAnsi="Perpetua"/>
                                <w:b/>
                                <w:sz w:val="22"/>
                                <w:szCs w:val="22"/>
                              </w:rPr>
                              <w:t>:</w:t>
                            </w:r>
                            <w:r w:rsidRPr="00236AB1">
                              <w:rPr>
                                <w:rFonts w:ascii="Perpetua" w:hAnsi="Perpetua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236AB1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>Canned food</w:t>
                            </w:r>
                            <w:r w:rsidRPr="00236AB1">
                              <w:rPr>
                                <w:rFonts w:ascii="Perpetua" w:hAnsi="Perpetu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236AB1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>and</w:t>
                            </w:r>
                            <w:r w:rsidRPr="00236AB1">
                              <w:rPr>
                                <w:rFonts w:ascii="Perpetua" w:hAnsi="Perpetu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236AB1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>non</w:t>
                            </w:r>
                            <w:r w:rsidRPr="00F237FD">
                              <w:rPr>
                                <w:rFonts w:ascii="Perpetua" w:hAnsi="Perpetua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236AB1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>perishables are always needed</w:t>
                            </w:r>
                            <w:r w:rsidRPr="00236AB1">
                              <w:rPr>
                                <w:rFonts w:ascii="Perpetua" w:hAnsi="Perpetua"/>
                                <w:sz w:val="21"/>
                                <w:szCs w:val="21"/>
                              </w:rPr>
                              <w:t xml:space="preserve">. </w:t>
                            </w:r>
                          </w:p>
                          <w:p w:rsidR="00071460" w:rsidRPr="00236AB1" w:rsidRDefault="00FE26D3" w:rsidP="00071460">
                            <w:pPr>
                              <w:pStyle w:val="NoSpacing"/>
                              <w:jc w:val="both"/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pict>
                                <v:rect id="_x0000_i1038" style="width:0;height:1.5pt" o:hralign="center" o:hrstd="t" o:hr="t" fillcolor="#a0a0a0" stroked="f"/>
                              </w:pict>
                            </w:r>
                          </w:p>
                          <w:p w:rsidR="00071460" w:rsidRPr="00A77402" w:rsidRDefault="00071460" w:rsidP="00071460">
                            <w:pPr>
                              <w:pStyle w:val="NoSpacing"/>
                              <w:jc w:val="both"/>
                              <w:rPr>
                                <w:rFonts w:ascii="Perpetua" w:hAnsi="Perpetua"/>
                                <w:b/>
                                <w:sz w:val="10"/>
                                <w:szCs w:val="10"/>
                              </w:rPr>
                            </w:pPr>
                          </w:p>
                          <w:p w:rsidR="00071460" w:rsidRPr="00236AB1" w:rsidRDefault="00071460" w:rsidP="00071460">
                            <w:pPr>
                              <w:pStyle w:val="NoSpacing"/>
                              <w:jc w:val="both"/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</w:pPr>
                            <w:r w:rsidRPr="00236AB1">
                              <w:rPr>
                                <w:rFonts w:ascii="Perpetua" w:hAnsi="Perpetua"/>
                                <w:b/>
                                <w:sz w:val="22"/>
                                <w:szCs w:val="22"/>
                              </w:rPr>
                              <w:t xml:space="preserve">SHOES FOR WATER: </w:t>
                            </w:r>
                            <w:r w:rsidRPr="00236AB1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>Gently</w:t>
                            </w:r>
                            <w:r w:rsidRPr="00F237FD">
                              <w:rPr>
                                <w:rFonts w:ascii="Perpetua" w:hAnsi="Perpetua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236AB1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 xml:space="preserve">used shoes help pay for wells in Kenya.  </w:t>
                            </w:r>
                          </w:p>
                          <w:p w:rsidR="00071460" w:rsidRPr="00236AB1" w:rsidRDefault="00FE26D3" w:rsidP="00071460">
                            <w:pPr>
                              <w:jc w:val="both"/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pict>
                                <v:rect id="_x0000_i1040" style="width:0;height:1.5pt" o:hralign="center" o:hrstd="t" o:hr="t" fillcolor="#a0a0a0" stroked="f"/>
                              </w:pict>
                            </w:r>
                          </w:p>
                          <w:p w:rsidR="00071460" w:rsidRPr="00A77402" w:rsidRDefault="00071460" w:rsidP="00071460">
                            <w:pPr>
                              <w:tabs>
                                <w:tab w:val="left" w:pos="6120"/>
                              </w:tabs>
                              <w:jc w:val="both"/>
                              <w:rPr>
                                <w:rFonts w:ascii="Perpetua" w:hAnsi="Perpetua" w:cs="Segoe UI"/>
                                <w:b/>
                                <w:color w:val="000000"/>
                                <w:sz w:val="10"/>
                                <w:szCs w:val="10"/>
                                <w:shd w:val="clear" w:color="auto" w:fill="FFFFFF"/>
                              </w:rPr>
                            </w:pPr>
                          </w:p>
                          <w:p w:rsidR="00071460" w:rsidRPr="00236AB1" w:rsidRDefault="00071460" w:rsidP="00071460">
                            <w:pPr>
                              <w:tabs>
                                <w:tab w:val="left" w:pos="6120"/>
                              </w:tabs>
                              <w:jc w:val="both"/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236AB1">
                              <w:rPr>
                                <w:rFonts w:ascii="Perpetua" w:hAnsi="Perpetua" w:cs="Segoe UI"/>
                                <w:b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>BOX TOPS FOR EDUCATION:</w:t>
                            </w:r>
                            <w:r w:rsidRPr="00236AB1"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>  This</w:t>
                            </w:r>
                            <w:r w:rsidRPr="00F237FD">
                              <w:rPr>
                                <w:rFonts w:ascii="Perpetua" w:hAnsi="Perpetua" w:cs="Segoe UI"/>
                                <w:color w:val="000000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</w:t>
                            </w:r>
                            <w:r w:rsidRPr="00236AB1"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>program</w:t>
                            </w:r>
                            <w:r w:rsidRPr="00F237FD">
                              <w:rPr>
                                <w:rFonts w:ascii="Perpetua" w:hAnsi="Perpetua" w:cs="Segoe UI"/>
                                <w:color w:val="000000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</w:t>
                            </w:r>
                            <w:r w:rsidRPr="00236AB1"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>provides .10</w:t>
                            </w:r>
                            <w:r w:rsidRPr="00236AB1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>¢</w:t>
                            </w:r>
                            <w:r w:rsidRPr="00236AB1"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 xml:space="preserve"> for every</w:t>
                            </w:r>
                            <w:r w:rsidRPr="00F237FD">
                              <w:rPr>
                                <w:rFonts w:ascii="Perpetua" w:hAnsi="Perpetua" w:cs="Segoe UI"/>
                                <w:color w:val="000000"/>
                                <w:sz w:val="12"/>
                                <w:szCs w:val="12"/>
                                <w:shd w:val="clear" w:color="auto" w:fill="FFFFFF"/>
                              </w:rPr>
                              <w:t xml:space="preserve"> </w:t>
                            </w:r>
                            <w:r w:rsidRPr="00236AB1"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>box</w:t>
                            </w:r>
                            <w:r w:rsidRPr="00F237FD">
                              <w:rPr>
                                <w:rFonts w:ascii="Perpetua" w:hAnsi="Perpetua" w:cs="Segoe UI"/>
                                <w:color w:val="000000"/>
                                <w:sz w:val="12"/>
                                <w:szCs w:val="12"/>
                                <w:shd w:val="clear" w:color="auto" w:fill="FFFFFF"/>
                              </w:rPr>
                              <w:t xml:space="preserve"> </w:t>
                            </w:r>
                            <w:r w:rsidRPr="00236AB1"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>top</w:t>
                            </w:r>
                            <w:r w:rsidRPr="00F237FD">
                              <w:rPr>
                                <w:rFonts w:ascii="Perpetua" w:hAnsi="Perpetua" w:cs="Segoe UI"/>
                                <w:color w:val="000000"/>
                                <w:sz w:val="12"/>
                                <w:szCs w:val="12"/>
                                <w:shd w:val="clear" w:color="auto" w:fill="FFFFFF"/>
                              </w:rPr>
                              <w:t xml:space="preserve"> </w:t>
                            </w:r>
                            <w:r w:rsidRPr="00236AB1"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>redeemed.  Please</w:t>
                            </w:r>
                            <w:r w:rsidRPr="00F237FD">
                              <w:rPr>
                                <w:rFonts w:ascii="Perpetua" w:hAnsi="Perpetua" w:cs="Segoe UI"/>
                                <w:color w:val="000000"/>
                                <w:sz w:val="12"/>
                                <w:szCs w:val="12"/>
                                <w:shd w:val="clear" w:color="auto" w:fill="FFFFFF"/>
                              </w:rPr>
                              <w:t xml:space="preserve"> </w:t>
                            </w:r>
                            <w:r w:rsidRPr="00236AB1"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>put</w:t>
                            </w:r>
                            <w:r w:rsidRPr="00F237FD">
                              <w:rPr>
                                <w:rFonts w:ascii="Perpetua" w:hAnsi="Perpetua" w:cs="Segoe UI"/>
                                <w:color w:val="000000"/>
                                <w:sz w:val="12"/>
                                <w:szCs w:val="12"/>
                                <w:shd w:val="clear" w:color="auto" w:fill="FFFFFF"/>
                              </w:rPr>
                              <w:t xml:space="preserve"> </w:t>
                            </w:r>
                            <w:r w:rsidRPr="00236AB1"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>box</w:t>
                            </w:r>
                            <w:r w:rsidRPr="00F237FD">
                              <w:rPr>
                                <w:rFonts w:ascii="Perpetua" w:hAnsi="Perpetua" w:cs="Segoe UI"/>
                                <w:color w:val="000000"/>
                                <w:sz w:val="12"/>
                                <w:szCs w:val="12"/>
                                <w:shd w:val="clear" w:color="auto" w:fill="FFFFFF"/>
                              </w:rPr>
                              <w:t xml:space="preserve"> </w:t>
                            </w:r>
                            <w:r w:rsidRPr="00236AB1"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>tops</w:t>
                            </w:r>
                            <w:r w:rsidRPr="00F237FD">
                              <w:rPr>
                                <w:rFonts w:ascii="Perpetua" w:hAnsi="Perpetua" w:cs="Segoe UI"/>
                                <w:color w:val="000000"/>
                                <w:sz w:val="12"/>
                                <w:szCs w:val="12"/>
                                <w:shd w:val="clear" w:color="auto" w:fill="FFFFFF"/>
                              </w:rPr>
                              <w:t xml:space="preserve"> </w:t>
                            </w:r>
                            <w:r w:rsidRPr="00236AB1"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>in</w:t>
                            </w:r>
                            <w:r w:rsidRPr="00F237FD">
                              <w:rPr>
                                <w:rFonts w:ascii="Perpetua" w:hAnsi="Perpetua" w:cs="Segoe UI"/>
                                <w:color w:val="000000"/>
                                <w:sz w:val="12"/>
                                <w:szCs w:val="12"/>
                                <w:shd w:val="clear" w:color="auto" w:fill="FFFFFF"/>
                              </w:rPr>
                              <w:t xml:space="preserve"> </w:t>
                            </w:r>
                            <w:r w:rsidRPr="00236AB1"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>the</w:t>
                            </w:r>
                            <w:r w:rsidRPr="00F237FD">
                              <w:rPr>
                                <w:rFonts w:ascii="Perpetua" w:hAnsi="Perpetua" w:cs="Segoe UI"/>
                                <w:color w:val="000000"/>
                                <w:sz w:val="12"/>
                                <w:szCs w:val="12"/>
                                <w:shd w:val="clear" w:color="auto" w:fill="FFFFFF"/>
                              </w:rPr>
                              <w:t xml:space="preserve"> </w:t>
                            </w:r>
                            <w:r w:rsidRPr="00236AB1"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>can</w:t>
                            </w:r>
                            <w:r w:rsidRPr="00F237FD">
                              <w:rPr>
                                <w:rFonts w:ascii="Perpetua" w:hAnsi="Perpetua" w:cs="Segoe UI"/>
                                <w:color w:val="000000"/>
                                <w:sz w:val="12"/>
                                <w:szCs w:val="12"/>
                                <w:shd w:val="clear" w:color="auto" w:fill="FFFFFF"/>
                              </w:rPr>
                              <w:t xml:space="preserve"> </w:t>
                            </w:r>
                            <w:r w:rsidRPr="00236AB1"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>in</w:t>
                            </w:r>
                            <w:r w:rsidRPr="00F237FD">
                              <w:rPr>
                                <w:rFonts w:ascii="Perpetua" w:hAnsi="Perpetua" w:cs="Segoe UI"/>
                                <w:color w:val="000000"/>
                                <w:sz w:val="12"/>
                                <w:szCs w:val="12"/>
                                <w:shd w:val="clear" w:color="auto" w:fill="FFFFFF"/>
                              </w:rPr>
                              <w:t xml:space="preserve"> </w:t>
                            </w:r>
                            <w:r w:rsidRPr="00236AB1"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>the</w:t>
                            </w:r>
                            <w:r w:rsidRPr="00F237FD">
                              <w:rPr>
                                <w:rFonts w:ascii="Perpetua" w:hAnsi="Perpetua" w:cs="Segoe UI"/>
                                <w:color w:val="000000"/>
                                <w:sz w:val="12"/>
                                <w:szCs w:val="12"/>
                                <w:shd w:val="clear" w:color="auto" w:fill="FFFFFF"/>
                              </w:rPr>
                              <w:t xml:space="preserve"> </w:t>
                            </w:r>
                            <w:r w:rsidRPr="00236AB1">
                              <w:rPr>
                                <w:rFonts w:ascii="Perpetua" w:hAnsi="Perpetua" w:cs="Segoe UI"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>front foyer.</w:t>
                            </w:r>
                            <w:r w:rsidR="00FE26D3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pict>
                                <v:rect id="_x0000_i1042" style="width:0;height:1.5pt" o:hralign="center" o:hrstd="t" o:hr="t" fillcolor="#a0a0a0" stroked="f"/>
                              </w:pict>
                            </w:r>
                          </w:p>
                          <w:p w:rsidR="00A77402" w:rsidRPr="00A77402" w:rsidRDefault="00A77402" w:rsidP="00314ABC">
                            <w:pPr>
                              <w:pStyle w:val="NoSpacing"/>
                              <w:jc w:val="both"/>
                              <w:rPr>
                                <w:rFonts w:ascii="Perpetua" w:hAnsi="Perpetua"/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</w:p>
                          <w:p w:rsidR="00802831" w:rsidRDefault="00071460" w:rsidP="00314ABC">
                            <w:pPr>
                              <w:pStyle w:val="NoSpacing"/>
                              <w:jc w:val="both"/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</w:pPr>
                            <w:r w:rsidRPr="00236AB1">
                              <w:rPr>
                                <w:rFonts w:ascii="Perpetua" w:hAnsi="Perpetua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OPTIONS FOR WOMEN/HELP FOR FAMILIES: </w:t>
                            </w:r>
                            <w:r w:rsidRPr="00236AB1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>Prairie Farms’ containers have stickers with a code underneath that is redeemable for .05</w:t>
                            </w:r>
                            <w:r w:rsidRPr="00236AB1">
                              <w:rPr>
                                <w:rFonts w:ascii="Perpetua" w:hAnsi="Perpetua" w:cs="Arial"/>
                                <w:sz w:val="22"/>
                                <w:szCs w:val="22"/>
                              </w:rPr>
                              <w:t xml:space="preserve">¢. </w:t>
                            </w:r>
                            <w:r>
                              <w:rPr>
                                <w:rFonts w:ascii="Perpetua" w:hAnsi="Perpetua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236AB1">
                              <w:rPr>
                                <w:rFonts w:ascii="Perpetua" w:hAnsi="Perpetua" w:cs="Arial"/>
                                <w:sz w:val="22"/>
                                <w:szCs w:val="22"/>
                              </w:rPr>
                              <w:t>P</w:t>
                            </w:r>
                            <w:r w:rsidRPr="00236AB1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 xml:space="preserve">ut caps in the </w:t>
                            </w:r>
                            <w:r w:rsidR="00307E93" w:rsidRPr="00236AB1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 xml:space="preserve">foyer </w:t>
                            </w:r>
                            <w:r w:rsidRPr="00236AB1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>basket and we’ll redeem the codes for you</w:t>
                            </w:r>
                            <w:r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:rsidR="000F77F1" w:rsidRDefault="000F77F1" w:rsidP="00314ABC">
                            <w:pPr>
                              <w:pStyle w:val="NoSpacing"/>
                              <w:jc w:val="both"/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</w:pPr>
                          </w:p>
                          <w:p w:rsidR="00CC3580" w:rsidRDefault="00CC3580" w:rsidP="00314ABC">
                            <w:pPr>
                              <w:pStyle w:val="NoSpacing"/>
                              <w:jc w:val="both"/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</w:pPr>
                          </w:p>
                          <w:p w:rsidR="00F402FD" w:rsidRDefault="00F402FD" w:rsidP="00314ABC">
                            <w:pPr>
                              <w:pStyle w:val="NoSpacing"/>
                              <w:jc w:val="both"/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</w:pPr>
                          </w:p>
                          <w:p w:rsidR="00BE1B37" w:rsidRDefault="00BE1B37" w:rsidP="00314ABC">
                            <w:pPr>
                              <w:pStyle w:val="NoSpacing"/>
                              <w:jc w:val="both"/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</w:pPr>
                          </w:p>
                          <w:p w:rsidR="00BE1B37" w:rsidRDefault="00BE1B37" w:rsidP="00314ABC">
                            <w:pPr>
                              <w:pStyle w:val="NoSpacing"/>
                              <w:jc w:val="both"/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</w:pPr>
                          </w:p>
                          <w:p w:rsidR="00BE1B37" w:rsidRDefault="00BE1B37" w:rsidP="00314ABC">
                            <w:pPr>
                              <w:pStyle w:val="NoSpacing"/>
                              <w:jc w:val="both"/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</w:pPr>
                          </w:p>
                          <w:p w:rsidR="00BE1B37" w:rsidRDefault="00BE1B37" w:rsidP="00314ABC">
                            <w:pPr>
                              <w:pStyle w:val="NoSpacing"/>
                              <w:jc w:val="both"/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</w:pPr>
                          </w:p>
                          <w:p w:rsidR="00CA5A81" w:rsidRDefault="00CA5A81" w:rsidP="00314ABC">
                            <w:pPr>
                              <w:pStyle w:val="NoSpacing"/>
                              <w:jc w:val="center"/>
                              <w:rPr>
                                <w:rFonts w:ascii="Perpetua" w:hAnsi="Perpetua"/>
                                <w:b/>
                                <w:sz w:val="26"/>
                                <w:szCs w:val="26"/>
                              </w:rPr>
                            </w:pPr>
                            <w:r w:rsidRPr="00DF506A">
                              <w:rPr>
                                <w:rFonts w:ascii="Perpetua" w:hAnsi="Perpetua"/>
                                <w:b/>
                                <w:sz w:val="26"/>
                                <w:szCs w:val="26"/>
                              </w:rPr>
                              <w:t>PRAYER REQUESTS</w:t>
                            </w:r>
                          </w:p>
                          <w:p w:rsidR="00B928F8" w:rsidRPr="009F1A75" w:rsidRDefault="00B928F8" w:rsidP="008B39DB">
                            <w:pPr>
                              <w:pStyle w:val="NoSpacing"/>
                              <w:jc w:val="center"/>
                              <w:rPr>
                                <w:rFonts w:ascii="Perpetua" w:hAnsi="Perpetua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530BA0" w:rsidRDefault="00A7586B" w:rsidP="000F77F1">
                            <w:pPr>
                              <w:pStyle w:val="ListParagraph"/>
                              <w:ind w:left="0"/>
                              <w:contextualSpacing w:val="0"/>
                              <w:rPr>
                                <w:rFonts w:ascii="Perpetua" w:hAnsi="Perpetua" w:cs="David"/>
                                <w:i/>
                                <w:sz w:val="22"/>
                                <w:szCs w:val="22"/>
                              </w:rPr>
                            </w:pPr>
                            <w:r w:rsidRPr="00F14037">
                              <w:rPr>
                                <w:rFonts w:ascii="Perpetua" w:hAnsi="Perpetua" w:cs="David"/>
                                <w:b/>
                                <w:sz w:val="22"/>
                                <w:szCs w:val="22"/>
                                <w:u w:val="single"/>
                              </w:rPr>
                              <w:t>MILITARY</w:t>
                            </w:r>
                            <w:r w:rsidRPr="00F14037">
                              <w:rPr>
                                <w:rFonts w:ascii="Perpetua" w:hAnsi="Perpetua" w:cs="David"/>
                                <w:b/>
                                <w:sz w:val="22"/>
                                <w:szCs w:val="22"/>
                              </w:rPr>
                              <w:t>:</w:t>
                            </w:r>
                            <w:r w:rsidR="000F77F1">
                              <w:rPr>
                                <w:rFonts w:ascii="Perpetua" w:hAnsi="Perpetua" w:cs="David"/>
                                <w:b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Pr="00F14037">
                              <w:rPr>
                                <w:rFonts w:ascii="Perpetua" w:hAnsi="Perpetua" w:cs="David"/>
                                <w:b/>
                                <w:sz w:val="22"/>
                                <w:szCs w:val="22"/>
                              </w:rPr>
                              <w:t>ANDREA GRAY</w:t>
                            </w:r>
                            <w:r w:rsidR="00CB782A">
                              <w:rPr>
                                <w:rFonts w:ascii="Perpetua" w:hAnsi="Perpetua" w:cs="David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B782A" w:rsidRPr="00CB782A">
                              <w:rPr>
                                <w:rFonts w:ascii="Perpetua" w:hAnsi="Perpetua" w:cs="David"/>
                                <w:i/>
                                <w:sz w:val="22"/>
                                <w:szCs w:val="22"/>
                              </w:rPr>
                              <w:t>(Tasha C</w:t>
                            </w:r>
                            <w:r w:rsidR="00DE6010">
                              <w:rPr>
                                <w:rFonts w:ascii="Perpetua" w:hAnsi="Perpetua" w:cs="David"/>
                                <w:i/>
                                <w:sz w:val="22"/>
                                <w:szCs w:val="22"/>
                              </w:rPr>
                              <w:t>ummins</w:t>
                            </w:r>
                            <w:r w:rsidR="00CB782A" w:rsidRPr="00CB782A">
                              <w:rPr>
                                <w:rFonts w:ascii="Perpetua" w:hAnsi="Perpetua" w:cs="David"/>
                                <w:i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 w:rsidR="0087315B" w:rsidRDefault="00530BA0" w:rsidP="000F77F1">
                            <w:pPr>
                              <w:pStyle w:val="ListParagraph"/>
                              <w:ind w:left="0"/>
                              <w:contextualSpacing w:val="0"/>
                              <w:rPr>
                                <w:rFonts w:ascii="Perpetua" w:hAnsi="Perpetua" w:cs="David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erpetua" w:hAnsi="Perpetua" w:cs="David"/>
                                <w:i/>
                                <w:sz w:val="22"/>
                                <w:szCs w:val="22"/>
                              </w:rPr>
                              <w:t xml:space="preserve">                        </w:t>
                            </w:r>
                            <w:r w:rsidR="00E11A3F">
                              <w:rPr>
                                <w:rFonts w:ascii="Perpetua" w:hAnsi="Perpetua" w:cs="David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7586B" w:rsidRPr="00F14037">
                              <w:rPr>
                                <w:rFonts w:ascii="Perpetua" w:hAnsi="Perpetua" w:cs="David"/>
                                <w:b/>
                                <w:sz w:val="22"/>
                                <w:szCs w:val="22"/>
                              </w:rPr>
                              <w:t>JEREMIE JAMITO</w:t>
                            </w:r>
                            <w:r w:rsidR="0059457A">
                              <w:rPr>
                                <w:rFonts w:ascii="Perpetua" w:hAnsi="Perpetua" w:cs="David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59457A" w:rsidRPr="0059457A">
                              <w:rPr>
                                <w:rFonts w:ascii="Perpetua" w:hAnsi="Perpetua" w:cs="David"/>
                                <w:i/>
                                <w:sz w:val="22"/>
                                <w:szCs w:val="22"/>
                              </w:rPr>
                              <w:t>(Jeff and Sharon)</w:t>
                            </w:r>
                          </w:p>
                          <w:p w:rsidR="00A7586B" w:rsidRPr="00CC3580" w:rsidRDefault="0087315B" w:rsidP="000F77F1">
                            <w:pPr>
                              <w:pStyle w:val="ListParagraph"/>
                              <w:ind w:left="0"/>
                              <w:contextualSpacing w:val="0"/>
                              <w:rPr>
                                <w:rFonts w:ascii="Perpetua" w:hAnsi="Perpetua" w:cs="David"/>
                                <w:i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erpetua" w:hAnsi="Perpetua" w:cs="David"/>
                                <w:b/>
                                <w:sz w:val="22"/>
                                <w:szCs w:val="22"/>
                              </w:rPr>
                              <w:t xml:space="preserve">                      </w:t>
                            </w:r>
                            <w:r w:rsidR="00D35A41" w:rsidRPr="00D35A41">
                              <w:rPr>
                                <w:rFonts w:ascii="Perpetua" w:hAnsi="Perpetua" w:cs="David"/>
                                <w:b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="00D35A41">
                              <w:rPr>
                                <w:rFonts w:ascii="Perpetua" w:hAnsi="Perpetua" w:cs="David"/>
                                <w:b/>
                                <w:sz w:val="22"/>
                                <w:szCs w:val="22"/>
                              </w:rPr>
                              <w:t xml:space="preserve">  </w:t>
                            </w:r>
                            <w:r>
                              <w:rPr>
                                <w:rFonts w:ascii="Perpetua" w:hAnsi="Perpetua" w:cs="David"/>
                                <w:b/>
                                <w:sz w:val="22"/>
                                <w:szCs w:val="22"/>
                              </w:rPr>
                              <w:t>AUSTIN LAUNIUS</w:t>
                            </w:r>
                            <w:r w:rsidRPr="0087315B">
                              <w:rPr>
                                <w:rFonts w:ascii="Perpetua" w:hAnsi="Perpetua" w:cs="David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CC3580">
                              <w:rPr>
                                <w:rFonts w:ascii="Perpetua" w:hAnsi="Perpetua" w:cs="David"/>
                                <w:i/>
                                <w:sz w:val="22"/>
                                <w:szCs w:val="22"/>
                              </w:rPr>
                              <w:t>(Carly H</w:t>
                            </w:r>
                            <w:r w:rsidR="00DE6010">
                              <w:rPr>
                                <w:rFonts w:ascii="Perpetua" w:hAnsi="Perpetua" w:cs="David"/>
                                <w:i/>
                                <w:sz w:val="22"/>
                                <w:szCs w:val="22"/>
                              </w:rPr>
                              <w:t>owell</w:t>
                            </w:r>
                            <w:r w:rsidRPr="00CC3580">
                              <w:rPr>
                                <w:rFonts w:ascii="Perpetua" w:hAnsi="Perpetua" w:cs="David"/>
                                <w:i/>
                                <w:sz w:val="22"/>
                                <w:szCs w:val="22"/>
                              </w:rPr>
                              <w:t>)</w:t>
                            </w:r>
                            <w:r w:rsidR="00A7586B" w:rsidRPr="00CC3580">
                              <w:rPr>
                                <w:rFonts w:ascii="Perpetua" w:hAnsi="Perpetua" w:cs="David"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="00A7586B" w:rsidRPr="00503780" w:rsidRDefault="00A7586B" w:rsidP="00A7586B">
                            <w:pPr>
                              <w:rPr>
                                <w:rFonts w:ascii="Perpetua" w:hAnsi="Perpetua" w:cs="David"/>
                                <w:b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503780"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503780">
                              <w:rPr>
                                <w:rFonts w:ascii="Perpetua" w:hAnsi="Perpetua" w:cs="David"/>
                                <w:b/>
                                <w:sz w:val="22"/>
                                <w:szCs w:val="22"/>
                                <w:u w:val="single"/>
                              </w:rPr>
                              <w:t xml:space="preserve"> </w:t>
                            </w:r>
                          </w:p>
                          <w:p w:rsidR="00A7586B" w:rsidRPr="00F14037" w:rsidRDefault="00A7586B" w:rsidP="00A7586B">
                            <w:pPr>
                              <w:pStyle w:val="Header"/>
                              <w:rPr>
                                <w:rFonts w:ascii="Perpetua" w:hAnsi="Perpetua" w:cs="David"/>
                                <w:b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F14037">
                              <w:rPr>
                                <w:rFonts w:ascii="Perpetua" w:hAnsi="Perpetua" w:cs="David"/>
                                <w:b/>
                                <w:sz w:val="22"/>
                                <w:szCs w:val="22"/>
                                <w:u w:val="single"/>
                              </w:rPr>
                              <w:t>NURSING HOME MEMBERS</w:t>
                            </w:r>
                            <w:r w:rsidRPr="00F14037">
                              <w:rPr>
                                <w:rFonts w:ascii="Perpetua" w:hAnsi="Perpetua" w:cs="David"/>
                                <w:b/>
                                <w:sz w:val="22"/>
                                <w:szCs w:val="22"/>
                              </w:rPr>
                              <w:t>:</w:t>
                            </w:r>
                            <w:r w:rsidRPr="00F14037">
                              <w:rPr>
                                <w:rFonts w:ascii="Perpetua" w:hAnsi="Perpetua" w:cs="David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                                     </w:t>
                            </w:r>
                          </w:p>
                          <w:p w:rsidR="004808DF" w:rsidRDefault="00A7586B" w:rsidP="004808DF">
                            <w:pPr>
                              <w:tabs>
                                <w:tab w:val="left" w:pos="630"/>
                                <w:tab w:val="left" w:pos="5220"/>
                              </w:tabs>
                              <w:rPr>
                                <w:rFonts w:ascii="Perpetua" w:hAnsi="Perpetua" w:cs="David"/>
                                <w:b/>
                                <w:sz w:val="21"/>
                                <w:szCs w:val="21"/>
                              </w:rPr>
                            </w:pPr>
                            <w:r w:rsidRPr="00E016F4">
                              <w:rPr>
                                <w:rFonts w:ascii="Perpetua" w:hAnsi="Perpetua" w:cs="David"/>
                                <w:bCs/>
                                <w:sz w:val="22"/>
                                <w:szCs w:val="22"/>
                              </w:rPr>
                              <w:t>Cape:</w:t>
                            </w:r>
                            <w:r w:rsidRPr="004808DF">
                              <w:rPr>
                                <w:rFonts w:ascii="Perpetua" w:hAnsi="Perpetua" w:cs="David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3445FD" w:rsidRPr="004808DF">
                              <w:rPr>
                                <w:rFonts w:ascii="Perpetua" w:hAnsi="Perpetua" w:cs="David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C31EA1" w:rsidRPr="004808DF">
                              <w:rPr>
                                <w:rFonts w:ascii="Perpetua" w:hAnsi="Perpetua" w:cs="David"/>
                                <w:b/>
                                <w:sz w:val="21"/>
                                <w:szCs w:val="21"/>
                              </w:rPr>
                              <w:t>GREG</w:t>
                            </w:r>
                            <w:r w:rsidR="00C31EA1" w:rsidRPr="004808DF">
                              <w:rPr>
                                <w:rFonts w:ascii="Perpetua" w:hAnsi="Perpetua" w:cs="David"/>
                                <w:b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="00C31EA1" w:rsidRPr="004808DF">
                              <w:rPr>
                                <w:rFonts w:ascii="Perpetua" w:hAnsi="Perpetua" w:cs="David"/>
                                <w:b/>
                                <w:sz w:val="21"/>
                                <w:szCs w:val="21"/>
                              </w:rPr>
                              <w:t>ALLEN</w:t>
                            </w:r>
                            <w:r w:rsidR="00C31EA1" w:rsidRPr="004808DF">
                              <w:rPr>
                                <w:rFonts w:ascii="Perpetua" w:hAnsi="Perpetua" w:cs="David"/>
                                <w:sz w:val="21"/>
                                <w:szCs w:val="21"/>
                              </w:rPr>
                              <w:t>;</w:t>
                            </w:r>
                            <w:r w:rsidR="00C31EA1" w:rsidRPr="004808DF">
                              <w:rPr>
                                <w:rFonts w:ascii="Perpetua" w:hAnsi="Perpetua" w:cs="David"/>
                                <w:b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Pr="004808DF">
                              <w:rPr>
                                <w:rFonts w:ascii="Perpetua" w:hAnsi="Perpetua" w:cs="David"/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MIKE </w:t>
                            </w:r>
                            <w:r w:rsidR="00E11A3F" w:rsidRPr="004808DF">
                              <w:rPr>
                                <w:rFonts w:ascii="Perpetua" w:hAnsi="Perpetua" w:cs="David"/>
                                <w:b/>
                                <w:bCs/>
                                <w:sz w:val="21"/>
                                <w:szCs w:val="21"/>
                              </w:rPr>
                              <w:t>BOSWELL</w:t>
                            </w:r>
                            <w:r w:rsidR="00E11A3F" w:rsidRPr="004808DF">
                              <w:rPr>
                                <w:rFonts w:ascii="Perpetua" w:hAnsi="Perpetua" w:cs="David"/>
                                <w:bCs/>
                                <w:sz w:val="21"/>
                                <w:szCs w:val="21"/>
                              </w:rPr>
                              <w:t>;</w:t>
                            </w:r>
                            <w:r w:rsidR="00392DEA" w:rsidRPr="004808DF">
                              <w:rPr>
                                <w:rFonts w:ascii="Perpetua" w:hAnsi="Perpetua" w:cs="David"/>
                                <w:bCs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4808DF">
                              <w:rPr>
                                <w:rFonts w:ascii="Perpetua" w:hAnsi="Perpetua" w:cs="David"/>
                                <w:b/>
                                <w:sz w:val="21"/>
                                <w:szCs w:val="21"/>
                              </w:rPr>
                              <w:t>NORMA</w:t>
                            </w:r>
                            <w:r w:rsidRPr="004808DF">
                              <w:rPr>
                                <w:rFonts w:ascii="Perpetua" w:hAnsi="Perpetua" w:cs="David"/>
                                <w:b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Pr="004808DF">
                              <w:rPr>
                                <w:rFonts w:ascii="Perpetua" w:hAnsi="Perpetua" w:cs="David"/>
                                <w:b/>
                                <w:sz w:val="21"/>
                                <w:szCs w:val="21"/>
                              </w:rPr>
                              <w:t>FOY</w:t>
                            </w:r>
                            <w:r w:rsidR="004808DF" w:rsidRPr="004808DF">
                              <w:rPr>
                                <w:rFonts w:ascii="Perpetua" w:hAnsi="Perpetua" w:cs="David"/>
                                <w:sz w:val="21"/>
                                <w:szCs w:val="21"/>
                              </w:rPr>
                              <w:t>;</w:t>
                            </w:r>
                            <w:r w:rsidR="004808DF" w:rsidRPr="004808DF">
                              <w:rPr>
                                <w:rFonts w:ascii="Perpetua" w:hAnsi="Perpetua" w:cs="David"/>
                                <w:b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4808DF">
                              <w:rPr>
                                <w:rFonts w:ascii="Perpetua" w:hAnsi="Perpetua" w:cs="David"/>
                                <w:b/>
                                <w:sz w:val="21"/>
                                <w:szCs w:val="21"/>
                              </w:rPr>
                              <w:t>MAXINE HILL</w:t>
                            </w:r>
                            <w:r w:rsidR="004808DF">
                              <w:rPr>
                                <w:rFonts w:ascii="Perpetua" w:hAnsi="Perpetua" w:cs="David"/>
                                <w:b/>
                                <w:sz w:val="21"/>
                                <w:szCs w:val="21"/>
                              </w:rPr>
                              <w:t xml:space="preserve">  </w:t>
                            </w:r>
                          </w:p>
                          <w:p w:rsidR="00A7586B" w:rsidRPr="00F14037" w:rsidRDefault="004808DF" w:rsidP="004808DF">
                            <w:pPr>
                              <w:tabs>
                                <w:tab w:val="left" w:pos="630"/>
                                <w:tab w:val="left" w:pos="5220"/>
                              </w:tabs>
                              <w:rPr>
                                <w:rFonts w:ascii="Perpetua" w:hAnsi="Perpetua" w:cs="David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erpetua" w:hAnsi="Perpetua" w:cs="David"/>
                                <w:b/>
                                <w:sz w:val="21"/>
                                <w:szCs w:val="21"/>
                              </w:rPr>
                              <w:t xml:space="preserve">        </w:t>
                            </w:r>
                            <w:r w:rsidR="00A7586B" w:rsidRPr="004808DF">
                              <w:rPr>
                                <w:rFonts w:ascii="Perpetua" w:hAnsi="Perpetua" w:cs="David"/>
                                <w:b/>
                                <w:sz w:val="21"/>
                                <w:szCs w:val="21"/>
                              </w:rPr>
                              <w:t>DON</w:t>
                            </w:r>
                            <w:r w:rsidR="00A7586B" w:rsidRPr="004808DF">
                              <w:rPr>
                                <w:rFonts w:ascii="Perpetua" w:hAnsi="Perpetua" w:cs="David"/>
                                <w:b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="00A7586B" w:rsidRPr="004808DF">
                              <w:rPr>
                                <w:rFonts w:ascii="Perpetua" w:hAnsi="Perpetua" w:cs="David"/>
                                <w:b/>
                                <w:sz w:val="21"/>
                                <w:szCs w:val="21"/>
                              </w:rPr>
                              <w:t>JOHNSON</w:t>
                            </w:r>
                            <w:r w:rsidR="00392DEA" w:rsidRPr="004808DF">
                              <w:rPr>
                                <w:rFonts w:ascii="Perpetua" w:hAnsi="Perpetua" w:cs="David"/>
                                <w:sz w:val="21"/>
                                <w:szCs w:val="21"/>
                              </w:rPr>
                              <w:t>;</w:t>
                            </w:r>
                            <w:r w:rsidR="00392DEA" w:rsidRPr="004808DF">
                              <w:rPr>
                                <w:rFonts w:ascii="Perpetua" w:hAnsi="Perpetua" w:cs="David"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="00837841" w:rsidRPr="004808DF">
                              <w:rPr>
                                <w:rFonts w:ascii="Perpetua" w:hAnsi="Perpetua" w:cs="David"/>
                                <w:b/>
                                <w:sz w:val="21"/>
                                <w:szCs w:val="21"/>
                              </w:rPr>
                              <w:t>H</w:t>
                            </w:r>
                            <w:r w:rsidR="00A7586B" w:rsidRPr="004808DF">
                              <w:rPr>
                                <w:rFonts w:ascii="Perpetua" w:hAnsi="Perpetua" w:cs="David"/>
                                <w:b/>
                                <w:bCs/>
                                <w:sz w:val="21"/>
                                <w:szCs w:val="21"/>
                              </w:rPr>
                              <w:t>AL PHILLIPS</w:t>
                            </w:r>
                            <w:r w:rsidRPr="004808DF">
                              <w:rPr>
                                <w:rFonts w:ascii="Perpetua" w:hAnsi="Perpetua" w:cs="David"/>
                                <w:bCs/>
                                <w:sz w:val="21"/>
                                <w:szCs w:val="21"/>
                              </w:rPr>
                              <w:t xml:space="preserve">; </w:t>
                            </w:r>
                            <w:r w:rsidR="00A7586B" w:rsidRPr="004808DF">
                              <w:rPr>
                                <w:rFonts w:ascii="Perpetua" w:hAnsi="Perpetua" w:cs="David"/>
                                <w:b/>
                                <w:bCs/>
                                <w:sz w:val="21"/>
                                <w:szCs w:val="21"/>
                              </w:rPr>
                              <w:t>GLORIA</w:t>
                            </w:r>
                            <w:r w:rsidR="00A7586B" w:rsidRPr="004808DF">
                              <w:rPr>
                                <w:rFonts w:ascii="Perpetua" w:hAnsi="Perpetua" w:cs="David"/>
                                <w:b/>
                                <w:bCs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="00A7586B" w:rsidRPr="004808DF">
                              <w:rPr>
                                <w:rFonts w:ascii="Perpetua" w:hAnsi="Perpetua" w:cs="David"/>
                                <w:b/>
                                <w:bCs/>
                                <w:sz w:val="21"/>
                                <w:szCs w:val="21"/>
                              </w:rPr>
                              <w:t>FAYE</w:t>
                            </w:r>
                            <w:r>
                              <w:rPr>
                                <w:rFonts w:ascii="Perpetua" w:hAnsi="Perpetua" w:cs="David"/>
                                <w:b/>
                                <w:bCs/>
                                <w:sz w:val="21"/>
                                <w:szCs w:val="21"/>
                              </w:rPr>
                              <w:t xml:space="preserve"> WADLINGTON</w:t>
                            </w:r>
                          </w:p>
                          <w:p w:rsidR="00A7586B" w:rsidRPr="00C251CF" w:rsidRDefault="00A7586B" w:rsidP="00A7586B">
                            <w:pPr>
                              <w:tabs>
                                <w:tab w:val="left" w:pos="5220"/>
                              </w:tabs>
                              <w:rPr>
                                <w:rFonts w:ascii="Perpetua" w:hAnsi="Perpetua" w:cs="David"/>
                                <w:sz w:val="6"/>
                                <w:szCs w:val="6"/>
                              </w:rPr>
                            </w:pPr>
                          </w:p>
                          <w:p w:rsidR="00A7586B" w:rsidRDefault="00A7586B" w:rsidP="00A7586B">
                            <w:pPr>
                              <w:tabs>
                                <w:tab w:val="left" w:pos="5220"/>
                              </w:tabs>
                              <w:rPr>
                                <w:rFonts w:ascii="Perpetua" w:hAnsi="Perpetua" w:cs="David"/>
                                <w:b/>
                                <w:sz w:val="22"/>
                                <w:szCs w:val="22"/>
                              </w:rPr>
                            </w:pPr>
                            <w:r w:rsidRPr="00F14037">
                              <w:rPr>
                                <w:rFonts w:ascii="Perpetua" w:hAnsi="Perpetua" w:cs="David"/>
                                <w:sz w:val="22"/>
                                <w:szCs w:val="22"/>
                              </w:rPr>
                              <w:t>Chaffee:</w:t>
                            </w:r>
                            <w:r w:rsidRPr="005B03DF">
                              <w:rPr>
                                <w:rFonts w:ascii="Perpetua" w:hAnsi="Perpetua" w:cs="David"/>
                                <w:b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F14037">
                              <w:rPr>
                                <w:rFonts w:ascii="Perpetua" w:hAnsi="Perpetua" w:cs="Arial"/>
                                <w:b/>
                                <w:bCs/>
                                <w:sz w:val="22"/>
                                <w:szCs w:val="22"/>
                              </w:rPr>
                              <w:t>CARLENE GILLILAND</w:t>
                            </w:r>
                            <w:r w:rsidRPr="00F14037">
                              <w:rPr>
                                <w:rFonts w:ascii="Perpetua" w:hAnsi="Perpetua" w:cs="Arial"/>
                                <w:bCs/>
                                <w:sz w:val="22"/>
                                <w:szCs w:val="22"/>
                              </w:rPr>
                              <w:t>;</w:t>
                            </w:r>
                            <w:r w:rsidR="005B03DF">
                              <w:rPr>
                                <w:rFonts w:ascii="Perpetua" w:hAnsi="Perpetua" w:cs="Arial"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F14037">
                              <w:rPr>
                                <w:rFonts w:ascii="Perpetua" w:hAnsi="Perpetua" w:cs="David"/>
                                <w:b/>
                                <w:sz w:val="22"/>
                                <w:szCs w:val="22"/>
                              </w:rPr>
                              <w:t>LOREAN</w:t>
                            </w:r>
                            <w:r w:rsidR="00B2437B">
                              <w:rPr>
                                <w:rFonts w:ascii="Perpetua" w:hAnsi="Perpetua" w:cs="David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14037">
                              <w:rPr>
                                <w:rFonts w:ascii="Perpetua" w:hAnsi="Perpetua" w:cs="David"/>
                                <w:b/>
                                <w:sz w:val="22"/>
                                <w:szCs w:val="22"/>
                              </w:rPr>
                              <w:t>KNUPP</w:t>
                            </w:r>
                          </w:p>
                          <w:p w:rsidR="00E11A3F" w:rsidRPr="00C251CF" w:rsidRDefault="00E11A3F" w:rsidP="00A7586B">
                            <w:pPr>
                              <w:tabs>
                                <w:tab w:val="left" w:pos="5220"/>
                              </w:tabs>
                              <w:rPr>
                                <w:rFonts w:ascii="Perpetua" w:hAnsi="Perpetua" w:cs="David"/>
                                <w:i/>
                                <w:sz w:val="6"/>
                                <w:szCs w:val="6"/>
                              </w:rPr>
                            </w:pPr>
                          </w:p>
                          <w:p w:rsidR="004808DF" w:rsidRDefault="00E11A3F" w:rsidP="00A7586B">
                            <w:pPr>
                              <w:tabs>
                                <w:tab w:val="left" w:pos="5220"/>
                              </w:tabs>
                              <w:rPr>
                                <w:rFonts w:ascii="Perpetua" w:hAnsi="Perpetua" w:cs="David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E11A3F">
                              <w:rPr>
                                <w:rFonts w:ascii="Perpetua" w:hAnsi="Perpetua" w:cs="David"/>
                                <w:sz w:val="22"/>
                                <w:szCs w:val="22"/>
                              </w:rPr>
                              <w:t>Dexter:</w:t>
                            </w:r>
                            <w:r w:rsidRPr="00E11A3F">
                              <w:rPr>
                                <w:rFonts w:ascii="Perpetua" w:hAnsi="Perpetua" w:cs="David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Perpetua" w:hAnsi="Perpetua" w:cs="David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E11A3F">
                              <w:rPr>
                                <w:rFonts w:ascii="Perpetua" w:hAnsi="Perpetua" w:cs="David"/>
                                <w:b/>
                                <w:sz w:val="22"/>
                                <w:szCs w:val="22"/>
                              </w:rPr>
                              <w:t>K</w:t>
                            </w:r>
                            <w:r>
                              <w:rPr>
                                <w:rFonts w:ascii="Perpetua" w:hAnsi="Perpetua" w:cs="David"/>
                                <w:b/>
                                <w:sz w:val="22"/>
                                <w:szCs w:val="22"/>
                              </w:rPr>
                              <w:t xml:space="preserve">ATHERINE ROBINSON </w:t>
                            </w:r>
                            <w:r w:rsidR="00DE6010">
                              <w:rPr>
                                <w:rFonts w:ascii="Perpetua" w:hAnsi="Perpetua" w:cs="David"/>
                                <w:i/>
                                <w:sz w:val="22"/>
                                <w:szCs w:val="22"/>
                              </w:rPr>
                              <w:t>(Bessie Riggs</w:t>
                            </w:r>
                            <w:r w:rsidR="009A686E" w:rsidRPr="00E11A3F">
                              <w:rPr>
                                <w:rFonts w:ascii="Perpetua" w:hAnsi="Perpetua" w:cs="David"/>
                                <w:i/>
                                <w:sz w:val="22"/>
                                <w:szCs w:val="22"/>
                              </w:rPr>
                              <w:t>)</w:t>
                            </w:r>
                            <w:r w:rsidR="004808DF" w:rsidRPr="004808DF">
                              <w:rPr>
                                <w:rFonts w:ascii="Perpetua" w:hAnsi="Perpetua" w:cs="David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="00A7586B" w:rsidRDefault="00907344" w:rsidP="00A7586B">
                            <w:pPr>
                              <w:tabs>
                                <w:tab w:val="left" w:pos="5220"/>
                              </w:tabs>
                              <w:rPr>
                                <w:rFonts w:ascii="Perpetua" w:hAnsi="Perpetua" w:cs="David"/>
                                <w:i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erpetua" w:hAnsi="Perpetua" w:cs="David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           </w:t>
                            </w:r>
                            <w:r w:rsidR="004808DF">
                              <w:rPr>
                                <w:rFonts w:ascii="Perpetua" w:hAnsi="Perpetua" w:cs="David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4808DF" w:rsidRPr="004808DF">
                              <w:rPr>
                                <w:rFonts w:ascii="Perpetua" w:hAnsi="Perpetua" w:cs="David"/>
                                <w:bCs/>
                                <w:sz w:val="22"/>
                                <w:szCs w:val="22"/>
                              </w:rPr>
                              <w:t>*</w:t>
                            </w:r>
                            <w:r w:rsidR="004808DF" w:rsidRPr="00B87086">
                              <w:rPr>
                                <w:rFonts w:ascii="Perpetua" w:hAnsi="Perpetua" w:cs="David"/>
                                <w:b/>
                                <w:bCs/>
                                <w:sz w:val="22"/>
                                <w:szCs w:val="22"/>
                              </w:rPr>
                              <w:t>JUNE YARBROUGH</w:t>
                            </w:r>
                            <w:r w:rsidR="004808DF" w:rsidRPr="00CB782A">
                              <w:rPr>
                                <w:rFonts w:ascii="Perpetua" w:hAnsi="Perpetua" w:cs="David"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4808DF" w:rsidRPr="00B87086">
                              <w:rPr>
                                <w:rFonts w:ascii="Perpetua" w:hAnsi="Perpetua" w:cs="David"/>
                                <w:bCs/>
                                <w:i/>
                                <w:sz w:val="22"/>
                                <w:szCs w:val="22"/>
                              </w:rPr>
                              <w:t>(Laura Sterling</w:t>
                            </w:r>
                            <w:r w:rsidR="004808DF">
                              <w:rPr>
                                <w:rFonts w:ascii="Perpetua" w:hAnsi="Perpetua" w:cs="David"/>
                                <w:bCs/>
                                <w:i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 w:rsidR="00E11A3F" w:rsidRPr="00F52763" w:rsidRDefault="00E11A3F" w:rsidP="00A7586B">
                            <w:pPr>
                              <w:tabs>
                                <w:tab w:val="left" w:pos="5220"/>
                              </w:tabs>
                              <w:rPr>
                                <w:rFonts w:ascii="Perpetua" w:hAnsi="Perpetua" w:cs="David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A7586B" w:rsidRPr="00F14037" w:rsidRDefault="00A7586B" w:rsidP="000F77F1">
                            <w:pPr>
                              <w:rPr>
                                <w:rFonts w:ascii="Perpetua" w:hAnsi="Perpetua" w:cs="David"/>
                                <w:sz w:val="22"/>
                                <w:szCs w:val="22"/>
                              </w:rPr>
                            </w:pPr>
                            <w:r w:rsidRPr="00F14037">
                              <w:rPr>
                                <w:rFonts w:ascii="Perpetua" w:hAnsi="Perpetua" w:cs="David"/>
                                <w:b/>
                                <w:sz w:val="22"/>
                                <w:szCs w:val="22"/>
                                <w:u w:val="single"/>
                              </w:rPr>
                              <w:t>HOMEBOUND</w:t>
                            </w:r>
                            <w:r w:rsidRPr="00F14037">
                              <w:rPr>
                                <w:rFonts w:ascii="Perpetua" w:hAnsi="Perpetua" w:cs="David"/>
                                <w:b/>
                                <w:sz w:val="22"/>
                                <w:szCs w:val="22"/>
                              </w:rPr>
                              <w:t>:</w:t>
                            </w:r>
                            <w:r w:rsidR="000F77F1">
                              <w:rPr>
                                <w:rFonts w:ascii="Perpetua" w:hAnsi="Perpetua" w:cs="David"/>
                                <w:b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Pr="00F14037">
                              <w:rPr>
                                <w:rFonts w:ascii="Perpetua" w:hAnsi="Perpetua" w:cs="David"/>
                                <w:b/>
                                <w:sz w:val="22"/>
                                <w:szCs w:val="22"/>
                              </w:rPr>
                              <w:t>DAVID</w:t>
                            </w:r>
                            <w:r w:rsidRPr="00907344">
                              <w:rPr>
                                <w:rFonts w:ascii="Perpetua" w:hAnsi="Perpetua" w:cs="David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14037">
                              <w:rPr>
                                <w:rFonts w:ascii="Perpetua" w:hAnsi="Perpetua" w:cs="David"/>
                                <w:b/>
                                <w:sz w:val="22"/>
                                <w:szCs w:val="22"/>
                              </w:rPr>
                              <w:t>LUDWIG</w:t>
                            </w:r>
                            <w:r>
                              <w:rPr>
                                <w:rFonts w:ascii="Perpetua" w:hAnsi="Perpetua" w:cs="David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157366">
                              <w:rPr>
                                <w:rFonts w:ascii="Perpetua" w:hAnsi="Perpetua" w:cs="David"/>
                                <w:i/>
                                <w:sz w:val="22"/>
                                <w:szCs w:val="22"/>
                              </w:rPr>
                              <w:t>(Connie R)</w:t>
                            </w:r>
                            <w:r w:rsidRPr="006D0696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rFonts w:ascii="Perpetua" w:hAnsi="Perpetua" w:cs="Arial"/>
                                <w:b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7551D6" w:rsidRPr="004808DF"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>*</w:t>
                            </w:r>
                            <w:r>
                              <w:rPr>
                                <w:rFonts w:ascii="Perpetua" w:hAnsi="Perpetua" w:cs="Arial"/>
                                <w:b/>
                                <w:color w:val="000000"/>
                                <w:sz w:val="22"/>
                                <w:szCs w:val="22"/>
                              </w:rPr>
                              <w:t>CONNIE RECORD</w:t>
                            </w:r>
                            <w:r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="00A7586B" w:rsidRPr="00503780" w:rsidRDefault="00A7586B" w:rsidP="00A7586B">
                            <w:pPr>
                              <w:rPr>
                                <w:rFonts w:ascii="Perpetua" w:hAnsi="Perpetua" w:cs="David"/>
                                <w:b/>
                                <w:bCs/>
                                <w:sz w:val="22"/>
                                <w:szCs w:val="22"/>
                                <w:u w:val="single"/>
                              </w:rPr>
                            </w:pPr>
                          </w:p>
                          <w:p w:rsidR="00A7586B" w:rsidRPr="00F14037" w:rsidRDefault="00A7586B" w:rsidP="00A7586B">
                            <w:pPr>
                              <w:rPr>
                                <w:rFonts w:ascii="Perpetua" w:hAnsi="Perpetua" w:cs="David"/>
                                <w:b/>
                                <w:bCs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F14037">
                              <w:rPr>
                                <w:rFonts w:ascii="Perpetua" w:hAnsi="Perpetua" w:cs="David"/>
                                <w:b/>
                                <w:bCs/>
                                <w:sz w:val="22"/>
                                <w:szCs w:val="22"/>
                                <w:u w:val="single"/>
                              </w:rPr>
                              <w:t>CANCER CONCERNS</w:t>
                            </w:r>
                            <w:r w:rsidRPr="00F14037">
                              <w:rPr>
                                <w:rFonts w:ascii="Perpetua" w:hAnsi="Perpetua" w:cs="David"/>
                                <w:b/>
                                <w:bCs/>
                                <w:sz w:val="22"/>
                                <w:szCs w:val="22"/>
                              </w:rPr>
                              <w:t>:</w:t>
                            </w:r>
                          </w:p>
                          <w:p w:rsidR="00427F38" w:rsidRPr="00A64966" w:rsidRDefault="00A7586B" w:rsidP="009D5C4C">
                            <w:pPr>
                              <w:rPr>
                                <w:rFonts w:ascii="Perpetua" w:hAnsi="Perpetua" w:cs="David"/>
                                <w:bCs/>
                                <w:sz w:val="22"/>
                                <w:szCs w:val="22"/>
                              </w:rPr>
                            </w:pPr>
                            <w:r w:rsidRPr="00A64966">
                              <w:rPr>
                                <w:rFonts w:ascii="Perpetua" w:hAnsi="Perpetua" w:cs="David"/>
                                <w:b/>
                                <w:bCs/>
                                <w:sz w:val="22"/>
                                <w:szCs w:val="22"/>
                              </w:rPr>
                              <w:t>GEORGIA ADERS</w:t>
                            </w:r>
                            <w:r w:rsidRPr="00A64966">
                              <w:rPr>
                                <w:rFonts w:ascii="Perpetua" w:hAnsi="Perpetua" w:cs="David"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A64966">
                              <w:rPr>
                                <w:rFonts w:ascii="Perpetua" w:hAnsi="Perpetua" w:cs="David"/>
                                <w:bCs/>
                                <w:i/>
                                <w:sz w:val="22"/>
                                <w:szCs w:val="22"/>
                              </w:rPr>
                              <w:t>(John Owens)</w:t>
                            </w:r>
                            <w:r w:rsidR="00293B81" w:rsidRPr="00A64966">
                              <w:rPr>
                                <w:rFonts w:ascii="Perpetua" w:hAnsi="Perpetua" w:cs="David"/>
                                <w:bCs/>
                                <w:i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A64966">
                              <w:rPr>
                                <w:rFonts w:ascii="Perpetua" w:hAnsi="Perpetua" w:cs="David"/>
                                <w:bCs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37303F">
                              <w:rPr>
                                <w:rFonts w:ascii="Perpetua" w:hAnsi="Perpetua" w:cs="David"/>
                                <w:bCs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868C7">
                              <w:rPr>
                                <w:rFonts w:ascii="Perpetua" w:hAnsi="Perpetua" w:cs="David"/>
                                <w:bCs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A64966">
                              <w:rPr>
                                <w:rFonts w:ascii="Perpetua" w:hAnsi="Perpetua" w:cs="David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TOM BLUMER </w:t>
                            </w:r>
                            <w:r w:rsidRPr="00A64966">
                              <w:rPr>
                                <w:rFonts w:ascii="Perpetua" w:hAnsi="Perpetua" w:cs="David"/>
                                <w:bCs/>
                                <w:i/>
                                <w:sz w:val="22"/>
                                <w:szCs w:val="22"/>
                              </w:rPr>
                              <w:t>(Kathy Blevins</w:t>
                            </w:r>
                            <w:r w:rsidR="002C18EB" w:rsidRPr="00A64966">
                              <w:rPr>
                                <w:rFonts w:ascii="Perpetua" w:hAnsi="Perpetua" w:cs="David"/>
                                <w:bCs/>
                                <w:i/>
                                <w:sz w:val="22"/>
                                <w:szCs w:val="22"/>
                              </w:rPr>
                              <w:t>)</w:t>
                            </w:r>
                            <w:r w:rsidR="002C18EB" w:rsidRPr="00A64966">
                              <w:rPr>
                                <w:rFonts w:ascii="Perpetua" w:hAnsi="Perpetua" w:cs="David"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="00446627" w:rsidRPr="00A64966" w:rsidRDefault="00427F38" w:rsidP="009D5C4C">
                            <w:pPr>
                              <w:rPr>
                                <w:rFonts w:ascii="Perpetua" w:hAnsi="Perpetua" w:cs="David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64966">
                              <w:rPr>
                                <w:rFonts w:ascii="Perpetua" w:hAnsi="Perpetua" w:cs="David"/>
                                <w:b/>
                                <w:bCs/>
                                <w:sz w:val="22"/>
                                <w:szCs w:val="22"/>
                              </w:rPr>
                              <w:t>REVA BURK</w:t>
                            </w:r>
                            <w:r w:rsidRPr="00A64966">
                              <w:rPr>
                                <w:rFonts w:ascii="Perpetua" w:hAnsi="Perpetua" w:cs="David"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A64966">
                              <w:rPr>
                                <w:rFonts w:ascii="Perpetua" w:hAnsi="Perpetua" w:cs="David"/>
                                <w:bCs/>
                                <w:i/>
                                <w:sz w:val="22"/>
                                <w:szCs w:val="22"/>
                              </w:rPr>
                              <w:t>(Vicki Lange</w:t>
                            </w:r>
                            <w:r w:rsidRPr="00A64966">
                              <w:rPr>
                                <w:rFonts w:ascii="Perpetua" w:hAnsi="Perpetua" w:cs="David"/>
                                <w:bCs/>
                                <w:sz w:val="22"/>
                                <w:szCs w:val="22"/>
                              </w:rPr>
                              <w:t xml:space="preserve">) </w:t>
                            </w:r>
                            <w:r w:rsidR="00293B81" w:rsidRPr="00A64966">
                              <w:rPr>
                                <w:rFonts w:ascii="Perpetua" w:hAnsi="Perpetua" w:cs="David"/>
                                <w:bCs/>
                                <w:sz w:val="22"/>
                                <w:szCs w:val="22"/>
                              </w:rPr>
                              <w:t xml:space="preserve">          </w:t>
                            </w:r>
                            <w:r w:rsidR="00293B81" w:rsidRPr="00BA2E69">
                              <w:rPr>
                                <w:rFonts w:ascii="Perpetua" w:hAnsi="Perpetua" w:cs="David"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A64966">
                              <w:rPr>
                                <w:rFonts w:ascii="Perpetua" w:hAnsi="Perpetua" w:cs="David"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2C18EB" w:rsidRPr="00BA2E69">
                              <w:rPr>
                                <w:rFonts w:ascii="Perpetua" w:hAnsi="Perpetua" w:cs="David"/>
                                <w:bCs/>
                                <w:sz w:val="22"/>
                                <w:szCs w:val="22"/>
                              </w:rPr>
                              <w:t>*</w:t>
                            </w:r>
                            <w:r w:rsidR="00A7586B" w:rsidRPr="00A64966">
                              <w:rPr>
                                <w:rFonts w:ascii="Perpetua" w:hAnsi="Perpetua" w:cs="David"/>
                                <w:b/>
                                <w:bCs/>
                                <w:sz w:val="22"/>
                                <w:szCs w:val="22"/>
                              </w:rPr>
                              <w:t>MYRON CARTER</w:t>
                            </w:r>
                          </w:p>
                          <w:p w:rsidR="00427F38" w:rsidRPr="00DB6BF8" w:rsidRDefault="00A7586B" w:rsidP="009D5C4C">
                            <w:pPr>
                              <w:rPr>
                                <w:rFonts w:ascii="Perpetua" w:hAnsi="Perpetua" w:cs="David"/>
                                <w:bCs/>
                                <w:i/>
                                <w:sz w:val="22"/>
                                <w:szCs w:val="22"/>
                              </w:rPr>
                            </w:pPr>
                            <w:r w:rsidRPr="00A64966">
                              <w:rPr>
                                <w:rStyle w:val="yshortcuts"/>
                                <w:rFonts w:ascii="Perpetua" w:hAnsi="Perpetua"/>
                                <w:b/>
                                <w:sz w:val="22"/>
                                <w:szCs w:val="22"/>
                              </w:rPr>
                              <w:t xml:space="preserve">KATHY CUPPLES </w:t>
                            </w:r>
                            <w:r w:rsidRPr="00A64966">
                              <w:rPr>
                                <w:rStyle w:val="yshortcuts"/>
                                <w:rFonts w:ascii="Perpetua" w:hAnsi="Perpetua"/>
                                <w:i/>
                                <w:sz w:val="22"/>
                                <w:szCs w:val="22"/>
                              </w:rPr>
                              <w:t>(Jeremy Sells)</w:t>
                            </w:r>
                            <w:r w:rsidR="00293B81" w:rsidRPr="00A64966">
                              <w:rPr>
                                <w:rStyle w:val="yshortcuts"/>
                                <w:rFonts w:ascii="Perpetua" w:hAnsi="Perpetua"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64966">
                              <w:rPr>
                                <w:rStyle w:val="yshortcuts"/>
                                <w:rFonts w:ascii="Perpetua" w:hAnsi="Perpetua"/>
                                <w:i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81693E">
                              <w:rPr>
                                <w:rStyle w:val="yshortcuts"/>
                                <w:rFonts w:ascii="Perpetua" w:hAnsi="Perpetua"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BA2E69" w:rsidRPr="00BA2E69">
                              <w:rPr>
                                <w:rFonts w:ascii="Perpetua" w:hAnsi="Perpetua" w:cs="David"/>
                                <w:bCs/>
                                <w:sz w:val="22"/>
                                <w:szCs w:val="22"/>
                              </w:rPr>
                              <w:t>*</w:t>
                            </w:r>
                            <w:r w:rsidRPr="00DB6BF8">
                              <w:rPr>
                                <w:rFonts w:ascii="Perpetua" w:hAnsi="Perpetua" w:cs="David"/>
                                <w:b/>
                                <w:bCs/>
                                <w:sz w:val="22"/>
                                <w:szCs w:val="22"/>
                              </w:rPr>
                              <w:t>BILL FOSTER JR</w:t>
                            </w:r>
                            <w:r w:rsidR="00BF22A8" w:rsidRPr="00BA2E69">
                              <w:rPr>
                                <w:rFonts w:ascii="Perpetua" w:hAnsi="Perpetua" w:cs="David"/>
                                <w:bCs/>
                                <w:sz w:val="16"/>
                                <w:szCs w:val="16"/>
                              </w:rPr>
                              <w:t>.</w:t>
                            </w:r>
                            <w:r w:rsidR="00BA2E69">
                              <w:rPr>
                                <w:rFonts w:ascii="Perpetua" w:hAnsi="Perpetua" w:cs="David"/>
                                <w:bCs/>
                                <w:sz w:val="22"/>
                                <w:szCs w:val="22"/>
                              </w:rPr>
                              <w:t>/hospice</w:t>
                            </w:r>
                            <w:r w:rsidR="0081693E" w:rsidRPr="00DB6BF8">
                              <w:rPr>
                                <w:rFonts w:ascii="Bodoni MT Condensed" w:hAnsi="Bodoni MT Condensed" w:cs="David"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DB6BF8">
                              <w:rPr>
                                <w:rFonts w:ascii="Perpetua" w:hAnsi="Perpetua" w:cs="David"/>
                                <w:bCs/>
                                <w:i/>
                                <w:sz w:val="22"/>
                                <w:szCs w:val="22"/>
                              </w:rPr>
                              <w:t>(</w:t>
                            </w:r>
                            <w:r w:rsidR="0081693E" w:rsidRPr="00DB6BF8">
                              <w:rPr>
                                <w:rFonts w:ascii="Perpetua" w:hAnsi="Perpetua" w:cs="David"/>
                                <w:bCs/>
                                <w:i/>
                                <w:sz w:val="22"/>
                                <w:szCs w:val="22"/>
                              </w:rPr>
                              <w:t>Michelle</w:t>
                            </w:r>
                            <w:r w:rsidRPr="00DB6BF8">
                              <w:rPr>
                                <w:rFonts w:ascii="Perpetua" w:hAnsi="Perpetua" w:cs="David"/>
                                <w:bCs/>
                                <w:i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 w:rsidR="00427F38" w:rsidRPr="00A64966" w:rsidRDefault="00A7586B" w:rsidP="009D5C4C">
                            <w:pPr>
                              <w:rPr>
                                <w:rFonts w:ascii="Perpetua" w:hAnsi="Perpetua" w:cs="David"/>
                                <w:bCs/>
                                <w:i/>
                                <w:sz w:val="22"/>
                                <w:szCs w:val="22"/>
                              </w:rPr>
                            </w:pPr>
                            <w:r w:rsidRPr="00A64966">
                              <w:rPr>
                                <w:rFonts w:ascii="Perpetua" w:hAnsi="Perpetua" w:cs="David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TINA HUEY </w:t>
                            </w:r>
                            <w:r w:rsidRPr="00A64966">
                              <w:rPr>
                                <w:rFonts w:ascii="Perpetua" w:hAnsi="Perpetua" w:cs="David"/>
                                <w:bCs/>
                                <w:i/>
                                <w:sz w:val="22"/>
                                <w:szCs w:val="22"/>
                              </w:rPr>
                              <w:t>(the Hueys)</w:t>
                            </w:r>
                            <w:r w:rsidR="00293B81" w:rsidRPr="00A64966">
                              <w:rPr>
                                <w:rFonts w:ascii="Perpetua" w:hAnsi="Perpetua" w:cs="David"/>
                                <w:bCs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427F38" w:rsidRPr="00A64966">
                              <w:rPr>
                                <w:rFonts w:ascii="Perpetua" w:hAnsi="Perpetua" w:cs="David"/>
                                <w:bCs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BA2E69">
                              <w:rPr>
                                <w:rFonts w:ascii="Perpetua" w:hAnsi="Perpetua" w:cs="David"/>
                                <w:bCs/>
                                <w:i/>
                                <w:sz w:val="22"/>
                                <w:szCs w:val="22"/>
                              </w:rPr>
                              <w:t xml:space="preserve">                 </w:t>
                            </w:r>
                            <w:r w:rsidRPr="00A64966">
                              <w:rPr>
                                <w:rFonts w:ascii="Perpetua" w:hAnsi="Perpetua" w:cs="David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JERRY SMITH </w:t>
                            </w:r>
                            <w:r w:rsidRPr="00A64966">
                              <w:rPr>
                                <w:rFonts w:ascii="Perpetua" w:hAnsi="Perpetua" w:cs="David"/>
                                <w:bCs/>
                                <w:i/>
                                <w:sz w:val="22"/>
                                <w:szCs w:val="22"/>
                              </w:rPr>
                              <w:t xml:space="preserve">(Charles </w:t>
                            </w:r>
                            <w:r w:rsidR="002C18EB" w:rsidRPr="00A64966">
                              <w:rPr>
                                <w:rFonts w:ascii="Perpetua" w:hAnsi="Perpetua" w:cs="David"/>
                                <w:bCs/>
                                <w:i/>
                                <w:sz w:val="22"/>
                                <w:szCs w:val="22"/>
                              </w:rPr>
                              <w:t>M</w:t>
                            </w:r>
                            <w:r w:rsidRPr="00A64966">
                              <w:rPr>
                                <w:rFonts w:ascii="Perpetua" w:hAnsi="Perpetua" w:cs="David"/>
                                <w:bCs/>
                                <w:i/>
                                <w:sz w:val="22"/>
                                <w:szCs w:val="22"/>
                              </w:rPr>
                              <w:t>arkland)</w:t>
                            </w:r>
                          </w:p>
                          <w:p w:rsidR="00A7586B" w:rsidRPr="00A64966" w:rsidRDefault="00A7586B" w:rsidP="009D5C4C">
                            <w:pPr>
                              <w:rPr>
                                <w:rFonts w:ascii="Perpetua" w:hAnsi="Perpetua" w:cs="David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64966">
                              <w:rPr>
                                <w:rFonts w:ascii="Perpetua" w:hAnsi="Perpetua" w:cs="David"/>
                                <w:b/>
                                <w:bCs/>
                                <w:sz w:val="22"/>
                                <w:szCs w:val="22"/>
                              </w:rPr>
                              <w:t>LISA THOMPSON</w:t>
                            </w:r>
                            <w:r w:rsidRPr="00A64966">
                              <w:rPr>
                                <w:rFonts w:ascii="Perpetua" w:hAnsi="Perpetua" w:cs="David"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A64966">
                              <w:rPr>
                                <w:rFonts w:ascii="Perpetua" w:hAnsi="Perpetua" w:cs="David"/>
                                <w:bCs/>
                                <w:i/>
                                <w:sz w:val="22"/>
                                <w:szCs w:val="22"/>
                              </w:rPr>
                              <w:t>(Mary Hartle)</w:t>
                            </w:r>
                            <w:r w:rsidR="00293B81" w:rsidRPr="00A64966">
                              <w:rPr>
                                <w:rFonts w:ascii="Perpetua" w:hAnsi="Perpetua" w:cs="David"/>
                                <w:bCs/>
                                <w:i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Pr="00A64966">
                              <w:rPr>
                                <w:rFonts w:ascii="Perpetua" w:hAnsi="Perpetua" w:cs="David"/>
                                <w:bCs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BA2E69">
                              <w:rPr>
                                <w:rFonts w:ascii="Perpetua" w:hAnsi="Perpetua" w:cs="David"/>
                                <w:bCs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A64966">
                              <w:rPr>
                                <w:rFonts w:ascii="Perpetua" w:hAnsi="Perpetua" w:cs="David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MIKE WEBB </w:t>
                            </w:r>
                            <w:r w:rsidRPr="00A64966">
                              <w:rPr>
                                <w:rFonts w:ascii="Perpetua" w:hAnsi="Perpetua" w:cs="David"/>
                                <w:bCs/>
                                <w:i/>
                                <w:sz w:val="22"/>
                                <w:szCs w:val="22"/>
                              </w:rPr>
                              <w:t>(Vicki Lange</w:t>
                            </w:r>
                            <w:r w:rsidRPr="00A64966">
                              <w:rPr>
                                <w:rFonts w:ascii="Perpetua" w:hAnsi="Perpetua" w:cs="David"/>
                                <w:bCs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 w:rsidR="00A7586B" w:rsidRPr="00F14037" w:rsidRDefault="00A7586B" w:rsidP="00A7586B">
                            <w:pPr>
                              <w:jc w:val="both"/>
                              <w:rPr>
                                <w:rFonts w:ascii="Perpetua" w:hAnsi="Perpetua" w:cs="David"/>
                                <w:b/>
                                <w:bCs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F14037">
                              <w:rPr>
                                <w:rFonts w:ascii="Perpetua" w:hAnsi="Perpetua" w:cs="David"/>
                                <w:b/>
                                <w:bCs/>
                                <w:sz w:val="22"/>
                                <w:szCs w:val="22"/>
                                <w:u w:val="single"/>
                              </w:rPr>
                              <w:t xml:space="preserve"> </w:t>
                            </w:r>
                          </w:p>
                          <w:p w:rsidR="00A7586B" w:rsidRDefault="00A7586B" w:rsidP="00A7586B">
                            <w:pPr>
                              <w:jc w:val="both"/>
                              <w:rPr>
                                <w:rFonts w:ascii="Perpetua" w:hAnsi="Perpetua" w:cs="David"/>
                                <w:b/>
                                <w:bCs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F14037">
                              <w:rPr>
                                <w:rFonts w:ascii="Perpetua" w:hAnsi="Perpetua" w:cs="David"/>
                                <w:b/>
                                <w:bCs/>
                                <w:sz w:val="22"/>
                                <w:szCs w:val="22"/>
                                <w:u w:val="single"/>
                              </w:rPr>
                              <w:t>HEALTH PROBLEMS</w:t>
                            </w:r>
                            <w:r w:rsidRPr="00F14037">
                              <w:rPr>
                                <w:rFonts w:ascii="Perpetua" w:hAnsi="Perpetua" w:cs="David"/>
                                <w:b/>
                                <w:bCs/>
                                <w:sz w:val="22"/>
                                <w:szCs w:val="22"/>
                              </w:rPr>
                              <w:t>:</w:t>
                            </w:r>
                            <w:r w:rsidRPr="00F14037">
                              <w:rPr>
                                <w:rFonts w:ascii="Perpetua" w:hAnsi="Perpetua" w:cs="David"/>
                                <w:b/>
                                <w:bCs/>
                                <w:sz w:val="22"/>
                                <w:szCs w:val="22"/>
                                <w:u w:val="single"/>
                              </w:rPr>
                              <w:t xml:space="preserve"> </w:t>
                            </w:r>
                          </w:p>
                          <w:p w:rsidR="007F2926" w:rsidRDefault="007F2926" w:rsidP="007F2926">
                            <w:pPr>
                              <w:ind w:right="-144"/>
                              <w:jc w:val="both"/>
                              <w:rPr>
                                <w:rFonts w:ascii="Perpetua" w:hAnsi="Perpetua" w:cs="David"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erpetua" w:hAnsi="Perpetua" w:cs="David"/>
                                <w:b/>
                                <w:bCs/>
                                <w:sz w:val="22"/>
                                <w:szCs w:val="22"/>
                              </w:rPr>
                              <w:t>WELDON</w:t>
                            </w:r>
                            <w:r w:rsidR="009868C7">
                              <w:rPr>
                                <w:rFonts w:ascii="Perpetua" w:hAnsi="Perpetua" w:cs="David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CROOK</w:t>
                            </w:r>
                            <w:r w:rsidR="009868C7" w:rsidRPr="009868C7">
                              <w:rPr>
                                <w:rFonts w:ascii="Perpetua" w:hAnsi="Perpetua" w:cs="David"/>
                                <w:bCs/>
                                <w:sz w:val="22"/>
                                <w:szCs w:val="22"/>
                              </w:rPr>
                              <w:t>/</w:t>
                            </w:r>
                            <w:r w:rsidR="00D35A41">
                              <w:rPr>
                                <w:rFonts w:ascii="Perpetua" w:hAnsi="Perpetua" w:cs="David"/>
                                <w:bCs/>
                                <w:sz w:val="22"/>
                                <w:szCs w:val="22"/>
                              </w:rPr>
                              <w:t xml:space="preserve">recovering from </w:t>
                            </w:r>
                            <w:r w:rsidR="00336F9D">
                              <w:rPr>
                                <w:rFonts w:ascii="Perpetua" w:hAnsi="Perpetua" w:cs="David"/>
                                <w:bCs/>
                                <w:sz w:val="22"/>
                                <w:szCs w:val="22"/>
                              </w:rPr>
                              <w:t xml:space="preserve">knee replacement </w:t>
                            </w:r>
                            <w:r w:rsidR="009868C7" w:rsidRPr="009868C7">
                              <w:rPr>
                                <w:rFonts w:ascii="Perpetua" w:hAnsi="Perpetua" w:cs="David"/>
                                <w:bCs/>
                                <w:sz w:val="22"/>
                                <w:szCs w:val="22"/>
                              </w:rPr>
                              <w:t>surgery</w:t>
                            </w:r>
                          </w:p>
                          <w:p w:rsidR="00070124" w:rsidRPr="007551D6" w:rsidRDefault="00BE1B37" w:rsidP="00C63E3C">
                            <w:pPr>
                              <w:ind w:right="-144"/>
                              <w:rPr>
                                <w:rFonts w:ascii="Perpetua" w:hAnsi="Perpetua" w:cs="David"/>
                                <w:bCs/>
                                <w:i/>
                                <w:sz w:val="22"/>
                                <w:szCs w:val="22"/>
                              </w:rPr>
                            </w:pPr>
                            <w:r w:rsidRPr="00BD12B4">
                              <w:rPr>
                                <w:rFonts w:ascii="Perpetua" w:hAnsi="Perpetua" w:cs="David"/>
                                <w:bCs/>
                                <w:sz w:val="20"/>
                                <w:szCs w:val="20"/>
                              </w:rPr>
                              <w:t>*</w:t>
                            </w:r>
                            <w:r w:rsidRPr="007551D6">
                              <w:rPr>
                                <w:rFonts w:ascii="Perpetua" w:hAnsi="Perpetua" w:cs="David"/>
                                <w:b/>
                                <w:bCs/>
                                <w:sz w:val="22"/>
                                <w:szCs w:val="22"/>
                              </w:rPr>
                              <w:t>MONROE</w:t>
                            </w:r>
                            <w:r w:rsidRPr="0059457A">
                              <w:rPr>
                                <w:rFonts w:ascii="Perpetua" w:hAnsi="Perpetua" w:cs="David"/>
                                <w:b/>
                                <w:bCs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Pr="00B50909">
                              <w:rPr>
                                <w:rFonts w:ascii="Perpetua" w:hAnsi="Perpetua" w:cs="David"/>
                                <w:b/>
                                <w:bCs/>
                                <w:sz w:val="22"/>
                                <w:szCs w:val="22"/>
                              </w:rPr>
                              <w:t>WHEELER</w:t>
                            </w:r>
                            <w:r w:rsidR="007551D6" w:rsidRPr="0059457A">
                              <w:rPr>
                                <w:rFonts w:ascii="Perpetua" w:hAnsi="Perpetua" w:cs="David"/>
                                <w:b/>
                                <w:bCs/>
                                <w:sz w:val="8"/>
                                <w:szCs w:val="8"/>
                              </w:rPr>
                              <w:t xml:space="preserve"> </w:t>
                            </w:r>
                            <w:r w:rsidR="007551D6" w:rsidRPr="00BD12B4">
                              <w:rPr>
                                <w:rFonts w:ascii="Perpetua" w:hAnsi="Perpetua" w:cs="David"/>
                                <w:bCs/>
                                <w:i/>
                                <w:sz w:val="21"/>
                                <w:szCs w:val="21"/>
                              </w:rPr>
                              <w:t>[</w:t>
                            </w:r>
                            <w:r w:rsidR="007551D6" w:rsidRPr="007551D6">
                              <w:rPr>
                                <w:rFonts w:ascii="Perpetua" w:hAnsi="Perpetua" w:cs="David"/>
                                <w:bCs/>
                                <w:i/>
                                <w:sz w:val="22"/>
                                <w:szCs w:val="22"/>
                              </w:rPr>
                              <w:t>Norma Foy</w:t>
                            </w:r>
                            <w:r w:rsidR="007551D6" w:rsidRPr="007551D6">
                              <w:rPr>
                                <w:rFonts w:ascii="Perpetua" w:hAnsi="Perpetua" w:cs="David"/>
                                <w:bCs/>
                                <w:i/>
                                <w:sz w:val="20"/>
                                <w:szCs w:val="20"/>
                              </w:rPr>
                              <w:t>’</w:t>
                            </w:r>
                            <w:r w:rsidR="007551D6" w:rsidRPr="007551D6">
                              <w:rPr>
                                <w:rFonts w:ascii="Perpetua" w:hAnsi="Perpetua" w:cs="David"/>
                                <w:bCs/>
                                <w:i/>
                                <w:sz w:val="22"/>
                                <w:szCs w:val="22"/>
                              </w:rPr>
                              <w:t>s brot</w:t>
                            </w:r>
                            <w:r w:rsidR="007551D6" w:rsidRPr="007551D6">
                              <w:rPr>
                                <w:rFonts w:ascii="Perpetua" w:hAnsi="Perpetua" w:cs="David"/>
                                <w:bCs/>
                                <w:i/>
                                <w:sz w:val="21"/>
                                <w:szCs w:val="21"/>
                              </w:rPr>
                              <w:t>her</w:t>
                            </w:r>
                            <w:r w:rsidR="007551D6" w:rsidRPr="00BD12B4">
                              <w:rPr>
                                <w:rFonts w:ascii="Perpetua" w:hAnsi="Perpetua" w:cs="David"/>
                                <w:bCs/>
                                <w:i/>
                                <w:sz w:val="21"/>
                                <w:szCs w:val="21"/>
                              </w:rPr>
                              <w:t>]</w:t>
                            </w:r>
                            <w:r w:rsidRPr="007551D6">
                              <w:rPr>
                                <w:rFonts w:ascii="Perpetua" w:hAnsi="Perpetua" w:cs="David"/>
                                <w:bCs/>
                                <w:sz w:val="20"/>
                                <w:szCs w:val="20"/>
                              </w:rPr>
                              <w:t>/</w:t>
                            </w:r>
                            <w:r>
                              <w:rPr>
                                <w:rFonts w:ascii="Perpetua" w:hAnsi="Perpetua" w:cs="David"/>
                                <w:bCs/>
                                <w:sz w:val="22"/>
                                <w:szCs w:val="22"/>
                              </w:rPr>
                              <w:t>leg</w:t>
                            </w:r>
                            <w:r w:rsidRPr="0059457A">
                              <w:rPr>
                                <w:rFonts w:ascii="Perpetua" w:hAnsi="Perpetua" w:cs="David"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7551D6">
                              <w:rPr>
                                <w:rFonts w:ascii="Perpetua" w:hAnsi="Perpetua" w:cs="David"/>
                                <w:bCs/>
                                <w:sz w:val="22"/>
                                <w:szCs w:val="22"/>
                              </w:rPr>
                              <w:t>amputated</w:t>
                            </w:r>
                            <w:r w:rsidRPr="007551D6">
                              <w:rPr>
                                <w:rFonts w:ascii="Perpetua" w:hAnsi="Perpetua" w:cs="David"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7551D6" w:rsidRPr="007551D6">
                              <w:rPr>
                                <w:rFonts w:ascii="Perpetua" w:hAnsi="Perpetua" w:cs="David"/>
                                <w:bCs/>
                                <w:i/>
                                <w:sz w:val="16"/>
                                <w:szCs w:val="16"/>
                              </w:rPr>
                              <w:t>(</w:t>
                            </w:r>
                            <w:r w:rsidR="007551D6" w:rsidRPr="007551D6">
                              <w:rPr>
                                <w:rFonts w:ascii="Perpetua" w:hAnsi="Perpetua" w:cs="David"/>
                                <w:bCs/>
                                <w:i/>
                                <w:sz w:val="22"/>
                                <w:szCs w:val="22"/>
                              </w:rPr>
                              <w:t>Syb</w:t>
                            </w:r>
                            <w:r w:rsidR="007551D6" w:rsidRPr="007551D6">
                              <w:rPr>
                                <w:rFonts w:ascii="Perpetua" w:hAnsi="Perpetua" w:cs="David"/>
                                <w:bCs/>
                                <w:i/>
                                <w:sz w:val="20"/>
                                <w:szCs w:val="20"/>
                              </w:rPr>
                              <w:t xml:space="preserve">il </w:t>
                            </w:r>
                            <w:r w:rsidR="007551D6" w:rsidRPr="007551D6">
                              <w:rPr>
                                <w:rFonts w:ascii="Perpetua" w:hAnsi="Perpetua" w:cs="David"/>
                                <w:bCs/>
                                <w:i/>
                                <w:sz w:val="22"/>
                                <w:szCs w:val="22"/>
                              </w:rPr>
                              <w:t>Whi</w:t>
                            </w:r>
                            <w:r w:rsidR="007551D6" w:rsidRPr="007551D6">
                              <w:rPr>
                                <w:rFonts w:ascii="Perpetua" w:hAnsi="Perpetua" w:cs="David"/>
                                <w:bCs/>
                                <w:i/>
                                <w:sz w:val="21"/>
                                <w:szCs w:val="21"/>
                              </w:rPr>
                              <w:t>tworth</w:t>
                            </w:r>
                            <w:r w:rsidR="007551D6" w:rsidRPr="00BD12B4">
                              <w:rPr>
                                <w:rFonts w:ascii="Perpetua" w:hAnsi="Perpetua" w:cs="David"/>
                                <w:bCs/>
                                <w:i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 w:rsidR="0057036F" w:rsidRDefault="0057036F" w:rsidP="00C63E3C">
                            <w:pPr>
                              <w:ind w:right="-144"/>
                              <w:rPr>
                                <w:rFonts w:ascii="Perpetua" w:hAnsi="Perpetua" w:cs="David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392DEA" w:rsidRPr="009F1A75" w:rsidRDefault="00392DEA" w:rsidP="00392DEA">
                            <w:pPr>
                              <w:jc w:val="both"/>
                              <w:rPr>
                                <w:rFonts w:ascii="Perpetua" w:hAnsi="Perpetua" w:cs="Arial"/>
                                <w:b/>
                                <w:i/>
                                <w:color w:val="000000"/>
                                <w:sz w:val="10"/>
                                <w:szCs w:val="10"/>
                              </w:rPr>
                            </w:pPr>
                          </w:p>
                          <w:p w:rsidR="009D5E7F" w:rsidRDefault="00FE26D3" w:rsidP="009D5E7F">
                            <w:pPr>
                              <w:tabs>
                                <w:tab w:val="left" w:pos="1800"/>
                              </w:tabs>
                              <w:jc w:val="center"/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erpetua" w:hAnsi="Perpetua" w:cs="Arial"/>
                                <w:color w:val="000000"/>
                                <w:sz w:val="22"/>
                                <w:szCs w:val="22"/>
                              </w:rPr>
                              <w:pict>
                                <v:rect id="_x0000_i1044" style="width:0;height:1.5pt" o:hralign="center" o:hrstd="t" o:hr="t" fillcolor="#a0a0a0" stroked="f"/>
                              </w:pict>
                            </w:r>
                          </w:p>
                          <w:p w:rsidR="002026FB" w:rsidRPr="002026FB" w:rsidRDefault="002026FB" w:rsidP="009D5E7F">
                            <w:pPr>
                              <w:tabs>
                                <w:tab w:val="left" w:pos="1800"/>
                              </w:tabs>
                              <w:jc w:val="center"/>
                              <w:rPr>
                                <w:rFonts w:ascii="Perpetua" w:hAnsi="Perpetua" w:cs="David"/>
                                <w:b/>
                                <w:bCs/>
                                <w:i/>
                                <w:sz w:val="6"/>
                                <w:szCs w:val="6"/>
                              </w:rPr>
                            </w:pPr>
                          </w:p>
                          <w:p w:rsidR="009D5E7F" w:rsidRPr="009D5E7F" w:rsidRDefault="009D5E7F" w:rsidP="009D5E7F">
                            <w:pPr>
                              <w:tabs>
                                <w:tab w:val="left" w:pos="1800"/>
                              </w:tabs>
                              <w:jc w:val="center"/>
                              <w:rPr>
                                <w:rFonts w:ascii="Perpetua" w:hAnsi="Perpetua" w:cs="Arial"/>
                                <w:bCs/>
                                <w:i/>
                                <w:sz w:val="22"/>
                                <w:szCs w:val="22"/>
                              </w:rPr>
                            </w:pPr>
                            <w:r w:rsidRPr="009D5E7F">
                              <w:rPr>
                                <w:rFonts w:ascii="Perpetua" w:hAnsi="Perpetua" w:cs="David"/>
                                <w:b/>
                                <w:bCs/>
                                <w:i/>
                                <w:sz w:val="22"/>
                                <w:szCs w:val="22"/>
                              </w:rPr>
                              <w:t xml:space="preserve">* </w:t>
                            </w:r>
                            <w:r w:rsidRPr="009D5E7F">
                              <w:rPr>
                                <w:rFonts w:ascii="Perpetua" w:hAnsi="Perpetua" w:cs="Arial"/>
                                <w:bCs/>
                                <w:i/>
                                <w:sz w:val="22"/>
                                <w:szCs w:val="22"/>
                              </w:rPr>
                              <w:t xml:space="preserve">= New or Updated </w:t>
                            </w:r>
                            <w:r>
                              <w:rPr>
                                <w:rFonts w:ascii="Perpetua" w:hAnsi="Perpetua" w:cs="Arial"/>
                                <w:bCs/>
                                <w:i/>
                                <w:sz w:val="22"/>
                                <w:szCs w:val="22"/>
                              </w:rPr>
                              <w:t xml:space="preserve">      </w:t>
                            </w:r>
                            <w:r w:rsidRPr="009D5E7F">
                              <w:rPr>
                                <w:rFonts w:ascii="Perpetua" w:hAnsi="Perpetua" w:cs="Arial"/>
                                <w:bCs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D5E7F">
                              <w:rPr>
                                <w:rFonts w:ascii="Wingdings" w:hAnsi="Wingdings" w:cs="Arial"/>
                                <w:bCs/>
                                <w:sz w:val="22"/>
                                <w:szCs w:val="22"/>
                              </w:rPr>
                              <w:t></w:t>
                            </w:r>
                            <w:r w:rsidRPr="009D5E7F">
                              <w:rPr>
                                <w:rFonts w:ascii="Perpetua" w:hAnsi="Perpetua"/>
                                <w:bCs/>
                                <w:sz w:val="22"/>
                                <w:szCs w:val="22"/>
                              </w:rPr>
                              <w:t xml:space="preserve">= </w:t>
                            </w:r>
                            <w:r w:rsidRPr="009D5E7F">
                              <w:rPr>
                                <w:rFonts w:ascii="Perpetua" w:hAnsi="Perpetua" w:cs="Arial"/>
                                <w:bCs/>
                                <w:i/>
                                <w:sz w:val="22"/>
                                <w:szCs w:val="22"/>
                              </w:rPr>
                              <w:t>Passed Away</w:t>
                            </w:r>
                          </w:p>
                          <w:p w:rsidR="009D5E7F" w:rsidRPr="009D5E7F" w:rsidRDefault="007551D6" w:rsidP="009D5E7F">
                            <w:pPr>
                              <w:pStyle w:val="Header"/>
                              <w:tabs>
                                <w:tab w:val="left" w:pos="3617"/>
                                <w:tab w:val="left" w:pos="3945"/>
                                <w:tab w:val="left" w:pos="4785"/>
                              </w:tabs>
                              <w:jc w:val="both"/>
                              <w:rPr>
                                <w:rFonts w:ascii="Perpetua" w:hAnsi="Perpetua" w:cs="Arial"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erpetua" w:hAnsi="Perpetua" w:cs="Arial"/>
                                <w:bCs/>
                                <w:i/>
                                <w:sz w:val="22"/>
                                <w:szCs w:val="22"/>
                              </w:rPr>
                              <w:t>Format:</w:t>
                            </w:r>
                            <w:r w:rsidRPr="007551D6">
                              <w:rPr>
                                <w:rFonts w:ascii="Perpetua" w:hAnsi="Perpetua" w:cs="Arial"/>
                                <w:bCs/>
                                <w:i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="009D5E7F" w:rsidRPr="009D5E7F">
                              <w:rPr>
                                <w:rFonts w:ascii="Perpetua" w:hAnsi="Perpetua" w:cs="Arial"/>
                                <w:b/>
                                <w:bCs/>
                                <w:sz w:val="22"/>
                                <w:szCs w:val="22"/>
                              </w:rPr>
                              <w:t>PERSON NEEDING PRAYER</w:t>
                            </w:r>
                            <w:r w:rsidR="009D5E7F" w:rsidRPr="009D5E7F">
                              <w:rPr>
                                <w:rFonts w:ascii="Perpetua" w:hAnsi="Perpetua" w:cs="Arial"/>
                                <w:bCs/>
                                <w:i/>
                                <w:sz w:val="22"/>
                                <w:szCs w:val="22"/>
                              </w:rPr>
                              <w:t>/</w:t>
                            </w:r>
                            <w:r w:rsidR="009D5E7F" w:rsidRPr="009D5E7F">
                              <w:rPr>
                                <w:rFonts w:ascii="Perpetua" w:hAnsi="Perpetua" w:cs="Arial"/>
                                <w:bCs/>
                                <w:sz w:val="22"/>
                                <w:szCs w:val="22"/>
                              </w:rPr>
                              <w:t xml:space="preserve">brief explanation </w:t>
                            </w:r>
                            <w:r w:rsidR="009D5E7F" w:rsidRPr="009D5E7F">
                              <w:rPr>
                                <w:rFonts w:ascii="Perpetua" w:hAnsi="Perpetua" w:cs="Arial"/>
                                <w:bCs/>
                                <w:i/>
                                <w:sz w:val="22"/>
                                <w:szCs w:val="22"/>
                              </w:rPr>
                              <w:t>(person requesting prayer)</w:t>
                            </w:r>
                            <w:r w:rsidR="009D5E7F" w:rsidRPr="009D5E7F">
                              <w:rPr>
                                <w:rFonts w:ascii="Perpetua" w:hAnsi="Perpetua" w:cs="Arial"/>
                                <w:bCs/>
                                <w:sz w:val="22"/>
                                <w:szCs w:val="22"/>
                              </w:rPr>
                              <w:t>.</w:t>
                            </w:r>
                            <w:r w:rsidR="009D5E7F" w:rsidRPr="009D5E7F">
                              <w:rPr>
                                <w:rFonts w:ascii="Perpetua" w:hAnsi="Perpetua" w:cs="Arial"/>
                                <w:bCs/>
                                <w:i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9D5E7F">
                              <w:rPr>
                                <w:rFonts w:ascii="Perpetua" w:hAnsi="Perpetua" w:cs="Arial"/>
                                <w:bCs/>
                                <w:i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D5E7F" w:rsidRPr="009D5E7F">
                              <w:rPr>
                                <w:rFonts w:ascii="Perpetua" w:hAnsi="Perpetua" w:cs="Arial"/>
                                <w:bCs/>
                                <w:sz w:val="22"/>
                                <w:szCs w:val="22"/>
                              </w:rPr>
                              <w:t xml:space="preserve">Requests are deleted if not updated.  </w:t>
                            </w:r>
                          </w:p>
                          <w:p w:rsidR="009D5E7F" w:rsidRPr="004356B4" w:rsidRDefault="009D5E7F" w:rsidP="00C01C5C">
                            <w:pPr>
                              <w:pStyle w:val="Header"/>
                              <w:pBdr>
                                <w:bottom w:val="single" w:sz="12" w:space="1" w:color="auto"/>
                              </w:pBdr>
                              <w:tabs>
                                <w:tab w:val="left" w:pos="3617"/>
                                <w:tab w:val="left" w:pos="3945"/>
                                <w:tab w:val="left" w:pos="4785"/>
                              </w:tabs>
                              <w:jc w:val="both"/>
                              <w:rPr>
                                <w:rFonts w:ascii="Perpetua" w:hAnsi="Perpetua" w:cs="Arial"/>
                                <w:sz w:val="21"/>
                                <w:szCs w:val="21"/>
                              </w:rPr>
                            </w:pPr>
                          </w:p>
                          <w:p w:rsidR="00C01C5C" w:rsidRPr="00C01C5C" w:rsidRDefault="00C01C5C" w:rsidP="00392DEA">
                            <w:pPr>
                              <w:jc w:val="both"/>
                              <w:rPr>
                                <w:rFonts w:ascii="Perpetua" w:hAnsi="Perpetua" w:cs="Arial"/>
                                <w:b/>
                                <w:i/>
                                <w:color w:val="000000"/>
                                <w:sz w:val="8"/>
                                <w:szCs w:val="8"/>
                              </w:rPr>
                            </w:pPr>
                          </w:p>
                          <w:p w:rsidR="002026FB" w:rsidRPr="002026FB" w:rsidRDefault="002026FB" w:rsidP="00392DEA">
                            <w:pPr>
                              <w:jc w:val="both"/>
                              <w:rPr>
                                <w:rFonts w:ascii="Perpetua" w:hAnsi="Perpetua" w:cs="Arial"/>
                                <w:b/>
                                <w:i/>
                                <w:color w:val="000000"/>
                                <w:sz w:val="10"/>
                                <w:szCs w:val="10"/>
                              </w:rPr>
                            </w:pPr>
                          </w:p>
                          <w:p w:rsidR="0057036F" w:rsidRDefault="0057036F" w:rsidP="00392DEA">
                            <w:pPr>
                              <w:jc w:val="both"/>
                              <w:rPr>
                                <w:rFonts w:ascii="Perpetua" w:hAnsi="Perpetua" w:cs="Arial"/>
                                <w:b/>
                                <w:i/>
                                <w:color w:val="000000"/>
                              </w:rPr>
                            </w:pPr>
                          </w:p>
                          <w:p w:rsidR="000F77F1" w:rsidRDefault="00802831" w:rsidP="00392DEA">
                            <w:pPr>
                              <w:jc w:val="both"/>
                              <w:rPr>
                                <w:rFonts w:ascii="Perpetua" w:hAnsi="Perpetua"/>
                                <w:i/>
                              </w:rPr>
                            </w:pPr>
                            <w:r w:rsidRPr="000F39A3">
                              <w:rPr>
                                <w:rFonts w:ascii="Perpetua" w:hAnsi="Perpetua" w:cs="Arial"/>
                                <w:b/>
                                <w:i/>
                                <w:color w:val="000000"/>
                              </w:rPr>
                              <w:t>*</w:t>
                            </w:r>
                            <w:r w:rsidR="00392DEA" w:rsidRPr="00392DEA">
                              <w:rPr>
                                <w:rFonts w:ascii="Perpetua" w:hAnsi="Perpetua"/>
                                <w:i/>
                              </w:rPr>
                              <w:t xml:space="preserve">FBSC has </w:t>
                            </w:r>
                            <w:r w:rsidR="00F52763">
                              <w:rPr>
                                <w:rFonts w:ascii="Perpetua" w:hAnsi="Perpetua"/>
                                <w:i/>
                              </w:rPr>
                              <w:t xml:space="preserve">formed </w:t>
                            </w:r>
                            <w:r w:rsidR="00392DEA" w:rsidRPr="00392DEA">
                              <w:rPr>
                                <w:rFonts w:ascii="Perpetua" w:hAnsi="Perpetua"/>
                                <w:i/>
                              </w:rPr>
                              <w:t xml:space="preserve">a </w:t>
                            </w:r>
                            <w:r w:rsidR="00C01C5C" w:rsidRPr="00C01C5C">
                              <w:rPr>
                                <w:rFonts w:ascii="Perpetua" w:hAnsi="Perpetua"/>
                                <w:b/>
                              </w:rPr>
                              <w:t>PRAYER WARRIOR TEAM</w:t>
                            </w:r>
                            <w:r w:rsidR="00C01C5C" w:rsidRPr="00392DEA">
                              <w:rPr>
                                <w:rFonts w:ascii="Perpetua" w:hAnsi="Perpetua"/>
                                <w:i/>
                              </w:rPr>
                              <w:t xml:space="preserve"> </w:t>
                            </w:r>
                            <w:r w:rsidR="00F52763">
                              <w:rPr>
                                <w:rFonts w:ascii="Perpetua" w:hAnsi="Perpetua"/>
                                <w:i/>
                              </w:rPr>
                              <w:t>that</w:t>
                            </w:r>
                            <w:r w:rsidR="00392DEA" w:rsidRPr="00392DEA">
                              <w:rPr>
                                <w:rFonts w:ascii="Perpetua" w:hAnsi="Perpetua"/>
                                <w:i/>
                              </w:rPr>
                              <w:t xml:space="preserve"> is ready to join you </w:t>
                            </w:r>
                            <w:r w:rsidR="00E23021">
                              <w:rPr>
                                <w:rFonts w:ascii="Perpetua" w:hAnsi="Perpetua"/>
                                <w:i/>
                              </w:rPr>
                              <w:t>in prayer when needed</w:t>
                            </w:r>
                            <w:r w:rsidR="00CC3580">
                              <w:rPr>
                                <w:rFonts w:ascii="Perpetua" w:hAnsi="Perpetua"/>
                                <w:i/>
                              </w:rPr>
                              <w:t xml:space="preserve">. </w:t>
                            </w:r>
                            <w:r w:rsidR="00E23021">
                              <w:rPr>
                                <w:rFonts w:ascii="Perpetua" w:hAnsi="Perpetua"/>
                                <w:i/>
                              </w:rPr>
                              <w:t>Call</w:t>
                            </w:r>
                            <w:r w:rsidR="00CC3580">
                              <w:rPr>
                                <w:rFonts w:ascii="Perpetua" w:hAnsi="Perpetua"/>
                                <w:i/>
                              </w:rPr>
                              <w:t xml:space="preserve"> 264-</w:t>
                            </w:r>
                            <w:r w:rsidR="00392DEA" w:rsidRPr="00392DEA">
                              <w:rPr>
                                <w:rFonts w:ascii="Perpetua" w:hAnsi="Perpetua"/>
                                <w:i/>
                              </w:rPr>
                              <w:t xml:space="preserve">2984 </w:t>
                            </w:r>
                            <w:r w:rsidR="00D572A5">
                              <w:rPr>
                                <w:rFonts w:ascii="Perpetua" w:hAnsi="Perpetua"/>
                                <w:i/>
                              </w:rPr>
                              <w:t xml:space="preserve">(Ruthanne Crook) </w:t>
                            </w:r>
                            <w:r w:rsidR="00D75DFE">
                              <w:rPr>
                                <w:rFonts w:ascii="Perpetua" w:hAnsi="Perpetua"/>
                                <w:i/>
                              </w:rPr>
                              <w:t>with a prayer request</w:t>
                            </w:r>
                            <w:r w:rsidR="00392DEA" w:rsidRPr="00392DEA">
                              <w:rPr>
                                <w:rFonts w:ascii="Perpetua" w:hAnsi="Perpetua"/>
                                <w:i/>
                              </w:rPr>
                              <w:t xml:space="preserve"> </w:t>
                            </w:r>
                            <w:r w:rsidR="00E23021">
                              <w:rPr>
                                <w:rFonts w:ascii="Perpetua" w:hAnsi="Perpetua"/>
                                <w:i/>
                              </w:rPr>
                              <w:t>and</w:t>
                            </w:r>
                            <w:r w:rsidR="00392DEA" w:rsidRPr="00392DEA">
                              <w:rPr>
                                <w:rFonts w:ascii="Perpetua" w:hAnsi="Perpetua"/>
                                <w:i/>
                              </w:rPr>
                              <w:t xml:space="preserve"> activate </w:t>
                            </w:r>
                            <w:r w:rsidR="00BD12B4">
                              <w:rPr>
                                <w:rFonts w:ascii="Perpetua" w:hAnsi="Perpetua"/>
                                <w:i/>
                              </w:rPr>
                              <w:t>the</w:t>
                            </w:r>
                            <w:r w:rsidR="00392DEA" w:rsidRPr="00392DEA">
                              <w:rPr>
                                <w:rFonts w:ascii="Perpetua" w:hAnsi="Perpetua"/>
                                <w:i/>
                              </w:rPr>
                              <w:t xml:space="preserve"> prayer </w:t>
                            </w:r>
                            <w:r w:rsidR="00BD12B4">
                              <w:rPr>
                                <w:rFonts w:ascii="Perpetua" w:hAnsi="Perpetua"/>
                                <w:i/>
                              </w:rPr>
                              <w:t>team</w:t>
                            </w:r>
                            <w:r w:rsidR="00392DEA" w:rsidRPr="00392DEA">
                              <w:rPr>
                                <w:rFonts w:ascii="Perpetua" w:hAnsi="Perpetua"/>
                                <w:i/>
                              </w:rPr>
                              <w:t xml:space="preserve"> on you</w:t>
                            </w:r>
                            <w:r w:rsidR="00392DEA">
                              <w:rPr>
                                <w:rFonts w:ascii="Perpetua" w:hAnsi="Perpetua"/>
                                <w:i/>
                              </w:rPr>
                              <w:t>r</w:t>
                            </w:r>
                            <w:r w:rsidR="00392DEA" w:rsidRPr="00392DEA">
                              <w:rPr>
                                <w:rFonts w:ascii="Perpetua" w:hAnsi="Perpetua"/>
                                <w:i/>
                              </w:rPr>
                              <w:t xml:space="preserve"> </w:t>
                            </w:r>
                            <w:r w:rsidR="00392DEA">
                              <w:rPr>
                                <w:rFonts w:ascii="Perpetua" w:hAnsi="Perpetua"/>
                                <w:i/>
                              </w:rPr>
                              <w:t>behalf</w:t>
                            </w:r>
                            <w:r w:rsidR="00392DEA" w:rsidRPr="00392DEA">
                              <w:rPr>
                                <w:rFonts w:ascii="Perpetua" w:hAnsi="Perpetua"/>
                                <w:i/>
                              </w:rPr>
                              <w:t xml:space="preserve">.  </w:t>
                            </w:r>
                          </w:p>
                          <w:p w:rsidR="00392DEA" w:rsidRPr="00392DEA" w:rsidRDefault="00392DEA" w:rsidP="00392DEA">
                            <w:pPr>
                              <w:jc w:val="both"/>
                              <w:rPr>
                                <w:rFonts w:ascii="Perpetua" w:hAnsi="Perpetua"/>
                                <w:i/>
                              </w:rPr>
                            </w:pPr>
                            <w:r w:rsidRPr="009F1A75">
                              <w:rPr>
                                <w:rFonts w:ascii="Perpetua" w:hAnsi="Perpetua"/>
                                <w:i/>
                                <w:u w:val="single"/>
                              </w:rPr>
                              <w:t xml:space="preserve">If you want your </w:t>
                            </w:r>
                            <w:r w:rsidR="009D5E7F" w:rsidRPr="009F1A75">
                              <w:rPr>
                                <w:rFonts w:ascii="Perpetua" w:hAnsi="Perpetua"/>
                                <w:i/>
                                <w:u w:val="single"/>
                              </w:rPr>
                              <w:t xml:space="preserve">prayer </w:t>
                            </w:r>
                            <w:r w:rsidRPr="009F1A75">
                              <w:rPr>
                                <w:rFonts w:ascii="Perpetua" w:hAnsi="Perpetua"/>
                                <w:i/>
                                <w:u w:val="single"/>
                              </w:rPr>
                              <w:t>request to go in the bulletin</w:t>
                            </w:r>
                            <w:r w:rsidRPr="00392DEA">
                              <w:rPr>
                                <w:rFonts w:ascii="Perpetua" w:hAnsi="Perpetua"/>
                                <w:i/>
                              </w:rPr>
                              <w:t xml:space="preserve">, </w:t>
                            </w:r>
                            <w:r w:rsidR="009D5E7F">
                              <w:rPr>
                                <w:rFonts w:ascii="Perpetua" w:hAnsi="Perpetua"/>
                                <w:i/>
                              </w:rPr>
                              <w:t>please</w:t>
                            </w:r>
                            <w:r w:rsidRPr="00392DEA">
                              <w:rPr>
                                <w:rFonts w:ascii="Perpetua" w:hAnsi="Perpetua"/>
                                <w:i/>
                              </w:rPr>
                              <w:t xml:space="preserve"> let the </w:t>
                            </w:r>
                            <w:r>
                              <w:rPr>
                                <w:rFonts w:ascii="Perpetua" w:hAnsi="Perpetua"/>
                                <w:i/>
                              </w:rPr>
                              <w:t xml:space="preserve">Prayer Warrior </w:t>
                            </w:r>
                            <w:r w:rsidRPr="00392DEA">
                              <w:rPr>
                                <w:rFonts w:ascii="Perpetua" w:hAnsi="Perpetua"/>
                                <w:i/>
                              </w:rPr>
                              <w:t xml:space="preserve">Team know, </w:t>
                            </w:r>
                            <w:r>
                              <w:rPr>
                                <w:rFonts w:ascii="Perpetua" w:hAnsi="Perpetua"/>
                                <w:i/>
                              </w:rPr>
                              <w:t xml:space="preserve">or </w:t>
                            </w:r>
                            <w:r w:rsidRPr="00392DEA">
                              <w:rPr>
                                <w:rFonts w:ascii="Perpetua" w:hAnsi="Perpetua" w:cs="Arial"/>
                                <w:i/>
                              </w:rPr>
                              <w:t xml:space="preserve">submit </w:t>
                            </w:r>
                            <w:r>
                              <w:rPr>
                                <w:rFonts w:ascii="Perpetua" w:hAnsi="Perpetua" w:cs="Arial"/>
                                <w:i/>
                              </w:rPr>
                              <w:t xml:space="preserve">your </w:t>
                            </w:r>
                            <w:r w:rsidRPr="00392DEA">
                              <w:rPr>
                                <w:rFonts w:ascii="Perpetua" w:hAnsi="Perpetua" w:cs="Arial"/>
                                <w:i/>
                              </w:rPr>
                              <w:t>prayer request</w:t>
                            </w:r>
                            <w:r w:rsidR="00E23021">
                              <w:rPr>
                                <w:rFonts w:ascii="Perpetua" w:hAnsi="Perpetua" w:cs="Arial"/>
                                <w:i/>
                              </w:rPr>
                              <w:t xml:space="preserve"> </w:t>
                            </w:r>
                            <w:r w:rsidR="009D5E7F">
                              <w:rPr>
                                <w:rFonts w:ascii="Perpetua" w:hAnsi="Perpetua" w:cs="Arial"/>
                                <w:i/>
                              </w:rPr>
                              <w:t>separately</w:t>
                            </w:r>
                            <w:r w:rsidRPr="00392DEA">
                              <w:rPr>
                                <w:rFonts w:ascii="Perpetua" w:hAnsi="Perpetua" w:cs="Arial"/>
                                <w:i/>
                              </w:rPr>
                              <w:t xml:space="preserve"> by calling Connie Sharrock at FBSC/26</w:t>
                            </w:r>
                            <w:r w:rsidR="009D5E7F">
                              <w:rPr>
                                <w:rFonts w:ascii="Perpetua" w:hAnsi="Perpetua" w:cs="Arial"/>
                                <w:i/>
                              </w:rPr>
                              <w:t xml:space="preserve">4-2214 </w:t>
                            </w:r>
                            <w:r w:rsidRPr="00392DEA">
                              <w:rPr>
                                <w:rFonts w:ascii="Perpetua" w:hAnsi="Perpetua" w:cs="Arial"/>
                                <w:i/>
                              </w:rPr>
                              <w:t xml:space="preserve">or email: </w:t>
                            </w:r>
                            <w:hyperlink r:id="rId9" w:history="1">
                              <w:r w:rsidRPr="00392DEA">
                                <w:rPr>
                                  <w:rStyle w:val="Hyperlink"/>
                                  <w:rFonts w:ascii="Perpetua" w:hAnsi="Perpetua" w:cs="Arial"/>
                                  <w:i/>
                                </w:rPr>
                                <w:t>secretary-fbc-sc@</w:t>
                              </w:r>
                              <w:r w:rsidR="00BD12B4">
                                <w:rPr>
                                  <w:rStyle w:val="Hyperlink"/>
                                  <w:rFonts w:ascii="Perpetua" w:hAnsi="Perpetua" w:cs="Arial"/>
                                  <w:i/>
                                </w:rPr>
                                <w:t xml:space="preserve"> </w:t>
                              </w:r>
                              <w:r w:rsidRPr="00392DEA">
                                <w:rPr>
                                  <w:rStyle w:val="Hyperlink"/>
                                  <w:rFonts w:ascii="Perpetua" w:hAnsi="Perpetua" w:cs="Arial"/>
                                  <w:i/>
                                </w:rPr>
                                <w:t>sbcglobal</w:t>
                              </w:r>
                              <w:r w:rsidR="00907344">
                                <w:rPr>
                                  <w:rStyle w:val="Hyperlink"/>
                                  <w:rFonts w:ascii="Perpetua" w:hAnsi="Perpetua" w:cs="Arial"/>
                                  <w:i/>
                                </w:rPr>
                                <w:t xml:space="preserve"> </w:t>
                              </w:r>
                              <w:r w:rsidRPr="00392DEA">
                                <w:rPr>
                                  <w:rStyle w:val="Hyperlink"/>
                                  <w:rFonts w:ascii="Perpetua" w:hAnsi="Perpetua" w:cs="Arial"/>
                                  <w:i/>
                                </w:rPr>
                                <w:t>.net</w:t>
                              </w:r>
                            </w:hyperlink>
                            <w:r w:rsidRPr="00392DEA">
                              <w:rPr>
                                <w:rStyle w:val="Hypertext"/>
                                <w:rFonts w:ascii="Perpetua" w:hAnsi="Perpetua" w:cs="Arial"/>
                                <w:i/>
                                <w:u w:val="none"/>
                              </w:rPr>
                              <w:t xml:space="preserve"> </w:t>
                            </w:r>
                            <w:r w:rsidRPr="00392DEA">
                              <w:rPr>
                                <w:rFonts w:ascii="Perpetua" w:hAnsi="Perpetua" w:cs="Arial"/>
                                <w:i/>
                              </w:rPr>
                              <w:t>or attend Prayer Meetings on Wednesday nights at 7 pm.</w:t>
                            </w:r>
                          </w:p>
                          <w:p w:rsidR="00CA5A81" w:rsidRDefault="00CA5A81" w:rsidP="00C63E3C">
                            <w:pPr>
                              <w:ind w:right="-144"/>
                              <w:rPr>
                                <w:rFonts w:ascii="Perpetua" w:hAnsi="Perpetua"/>
                                <w:sz w:val="22"/>
                                <w:szCs w:val="22"/>
                              </w:rPr>
                            </w:pPr>
                          </w:p>
                          <w:p w:rsidR="00CC3580" w:rsidRDefault="00CC3580" w:rsidP="00F340AC">
                            <w:pPr>
                              <w:tabs>
                                <w:tab w:val="left" w:pos="1800"/>
                              </w:tabs>
                              <w:jc w:val="center"/>
                              <w:rPr>
                                <w:rFonts w:ascii="Perpetua" w:hAnsi="Perpetua" w:cs="David"/>
                                <w:b/>
                                <w:bCs/>
                                <w:i/>
                                <w:sz w:val="21"/>
                                <w:szCs w:val="21"/>
                              </w:rPr>
                            </w:pPr>
                          </w:p>
                          <w:p w:rsidR="00CA5A81" w:rsidRDefault="00CA5A81" w:rsidP="00F340AC">
                            <w:pPr>
                              <w:pStyle w:val="Header"/>
                              <w:tabs>
                                <w:tab w:val="left" w:pos="3617"/>
                                <w:tab w:val="left" w:pos="3945"/>
                                <w:tab w:val="left" w:pos="4785"/>
                              </w:tabs>
                              <w:jc w:val="both"/>
                              <w:rPr>
                                <w:rFonts w:ascii="Constantia" w:hAnsi="Constantia" w:cs="Arial"/>
                                <w:spacing w:val="-5"/>
                                <w:sz w:val="20"/>
                                <w:szCs w:val="20"/>
                              </w:rPr>
                            </w:pPr>
                          </w:p>
                          <w:p w:rsidR="00FA4800" w:rsidRDefault="00FA4800" w:rsidP="00F340AC">
                            <w:pPr>
                              <w:pStyle w:val="Header"/>
                              <w:tabs>
                                <w:tab w:val="left" w:pos="3617"/>
                                <w:tab w:val="left" w:pos="3945"/>
                                <w:tab w:val="left" w:pos="4785"/>
                              </w:tabs>
                              <w:jc w:val="both"/>
                              <w:rPr>
                                <w:rFonts w:ascii="Constantia" w:hAnsi="Constantia" w:cs="Arial"/>
                                <w:spacing w:val="-5"/>
                                <w:sz w:val="20"/>
                                <w:szCs w:val="20"/>
                              </w:rPr>
                            </w:pPr>
                          </w:p>
                          <w:p w:rsidR="00FA4800" w:rsidRPr="00784CF8" w:rsidRDefault="00FA4800" w:rsidP="00F340AC">
                            <w:pPr>
                              <w:pStyle w:val="Header"/>
                              <w:tabs>
                                <w:tab w:val="left" w:pos="3617"/>
                                <w:tab w:val="left" w:pos="3945"/>
                                <w:tab w:val="left" w:pos="4785"/>
                              </w:tabs>
                              <w:jc w:val="both"/>
                              <w:rPr>
                                <w:rFonts w:ascii="Constantia" w:hAnsi="Constantia" w:cs="Arial"/>
                                <w:spacing w:val="-5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1" o:spid="_x0000_s1032" type="#_x0000_t202" style="position:absolute;margin-left:28.5pt;margin-top:27.75pt;width:273.9pt;height:555.7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" filled="f" stroked="f" strokecolor="#c9f" strokeweight="1.5pt">
                <v:textbox style="mso-next-textbox:#Text Box 82">
                  <w:txbxContent>
                    <w:p w:rsidR="00CA5A81" w:rsidRPr="002E4000" w:rsidRDefault="00CA5A81" w:rsidP="00DE38C5">
                      <w:pPr>
                        <w:tabs>
                          <w:tab w:val="left" w:pos="360"/>
                          <w:tab w:val="left" w:pos="630"/>
                        </w:tabs>
                        <w:jc w:val="center"/>
                        <w:rPr>
                          <w:rFonts w:ascii="Perpetua" w:hAnsi="Perpetua"/>
                          <w:b/>
                          <w:sz w:val="26"/>
                          <w:szCs w:val="26"/>
                        </w:rPr>
                      </w:pPr>
                      <w:r w:rsidRPr="002E4000">
                        <w:rPr>
                          <w:rFonts w:ascii="Perpetua" w:hAnsi="Perpetua"/>
                          <w:b/>
                          <w:sz w:val="26"/>
                          <w:szCs w:val="26"/>
                        </w:rPr>
                        <w:t>WE’RE GLAD YOU ARE HERE</w:t>
                      </w:r>
                    </w:p>
                    <w:p w:rsidR="00CA5A81" w:rsidRPr="00B8742F" w:rsidRDefault="00D64A27" w:rsidP="00DE38C5">
                      <w:pPr>
                        <w:tabs>
                          <w:tab w:val="left" w:pos="360"/>
                        </w:tabs>
                        <w:jc w:val="both"/>
                        <w:rPr>
                          <w:rFonts w:ascii="Perpetua" w:hAnsi="Perpetua"/>
                          <w:sz w:val="22"/>
                          <w:szCs w:val="22"/>
                        </w:rPr>
                      </w:pPr>
                      <w:r>
                        <w:rPr>
                          <w:rFonts w:ascii="Perpetua" w:hAnsi="Perpetua"/>
                          <w:sz w:val="22"/>
                          <w:szCs w:val="22"/>
                        </w:rPr>
                        <w:t xml:space="preserve">   </w:t>
                      </w:r>
                      <w:r w:rsidR="00E47C4D">
                        <w:rPr>
                          <w:rFonts w:ascii="Perpetua" w:hAnsi="Perpetua"/>
                          <w:sz w:val="22"/>
                          <w:szCs w:val="22"/>
                        </w:rPr>
                        <w:t xml:space="preserve"> </w:t>
                      </w:r>
                      <w:r w:rsidR="00CA5A81" w:rsidRPr="00B8742F">
                        <w:rPr>
                          <w:rFonts w:ascii="Perpetua" w:hAnsi="Perpetua"/>
                          <w:sz w:val="22"/>
                          <w:szCs w:val="22"/>
                        </w:rPr>
                        <w:t xml:space="preserve">Whether you are a regular member or a first-time guest, we are glad you have come to </w:t>
                      </w:r>
                      <w:r w:rsidR="00AC4244" w:rsidRPr="00B8742F">
                        <w:rPr>
                          <w:rFonts w:ascii="Perpetua" w:hAnsi="Perpetua"/>
                          <w:sz w:val="22"/>
                          <w:szCs w:val="22"/>
                        </w:rPr>
                        <w:t>First Baptist</w:t>
                      </w:r>
                      <w:r w:rsidR="00CA5A81" w:rsidRPr="00B8742F">
                        <w:rPr>
                          <w:rFonts w:ascii="Perpetua" w:hAnsi="Perpetua"/>
                          <w:sz w:val="22"/>
                          <w:szCs w:val="22"/>
                        </w:rPr>
                        <w:t xml:space="preserve"> to worship our Lord and Savior Jesus Christ.  </w:t>
                      </w:r>
                      <w:r w:rsidR="00AC4244" w:rsidRPr="00B8742F">
                        <w:rPr>
                          <w:rFonts w:ascii="Perpetua" w:hAnsi="Perpetua"/>
                          <w:sz w:val="22"/>
                          <w:szCs w:val="22"/>
                        </w:rPr>
                        <w:t>First Baptist</w:t>
                      </w:r>
                      <w:r w:rsidR="00CA5A81" w:rsidRPr="00B8742F">
                        <w:rPr>
                          <w:rFonts w:ascii="Perpetua" w:hAnsi="Perpetua"/>
                          <w:sz w:val="22"/>
                          <w:szCs w:val="22"/>
                        </w:rPr>
                        <w:t xml:space="preserve"> strives to be a friendly church that is passionate about helping one another grow in the grace and knowledge of Jesus.  </w:t>
                      </w:r>
                    </w:p>
                    <w:p w:rsidR="00CA5A81" w:rsidRPr="00B8742F" w:rsidRDefault="00D64A27" w:rsidP="00DE38C5">
                      <w:pPr>
                        <w:tabs>
                          <w:tab w:val="left" w:pos="360"/>
                        </w:tabs>
                        <w:jc w:val="both"/>
                        <w:rPr>
                          <w:rFonts w:ascii="Perpetua" w:hAnsi="Perpetua"/>
                          <w:sz w:val="22"/>
                          <w:szCs w:val="22"/>
                        </w:rPr>
                      </w:pPr>
                      <w:r w:rsidRPr="00B8742F">
                        <w:rPr>
                          <w:rFonts w:ascii="Perpetua" w:hAnsi="Perpetua"/>
                          <w:sz w:val="22"/>
                          <w:szCs w:val="22"/>
                        </w:rPr>
                        <w:t xml:space="preserve">   </w:t>
                      </w:r>
                      <w:r w:rsidR="00E47C4D" w:rsidRPr="00B8742F">
                        <w:rPr>
                          <w:rFonts w:ascii="Perpetua" w:hAnsi="Perpetua"/>
                          <w:sz w:val="22"/>
                          <w:szCs w:val="22"/>
                        </w:rPr>
                        <w:t xml:space="preserve"> </w:t>
                      </w:r>
                      <w:r w:rsidR="00CA5A81" w:rsidRPr="00B8742F">
                        <w:rPr>
                          <w:rFonts w:ascii="Perpetua" w:hAnsi="Perpetua"/>
                          <w:sz w:val="22"/>
                          <w:szCs w:val="22"/>
                        </w:rPr>
                        <w:t xml:space="preserve">If this is your first time at </w:t>
                      </w:r>
                      <w:r w:rsidR="00AC4244" w:rsidRPr="00B8742F">
                        <w:rPr>
                          <w:rFonts w:ascii="Perpetua" w:hAnsi="Perpetua"/>
                          <w:sz w:val="22"/>
                          <w:szCs w:val="22"/>
                        </w:rPr>
                        <w:t>First Baptist</w:t>
                      </w:r>
                      <w:r w:rsidR="00CA5A81" w:rsidRPr="00B8742F">
                        <w:rPr>
                          <w:rFonts w:ascii="Perpetua" w:hAnsi="Perpetua"/>
                          <w:sz w:val="22"/>
                          <w:szCs w:val="22"/>
                        </w:rPr>
                        <w:t xml:space="preserve"> or if you have not been in a while, we hope you are blessed by the warm reception, Christ-honoring music, and biblically-based sermon.  Please fill out a guest card in the pew in front of you and put it in the offering plate.  God Bless.  --- Pastor Jeremy.</w:t>
                      </w:r>
                    </w:p>
                    <w:p w:rsidR="00CA5A81" w:rsidRPr="00B02C6A" w:rsidRDefault="00FE26D3" w:rsidP="00DE38C5">
                      <w:pPr>
                        <w:tabs>
                          <w:tab w:val="left" w:pos="360"/>
                        </w:tabs>
                        <w:jc w:val="center"/>
                        <w:rPr>
                          <w:rFonts w:ascii="Perpetua" w:hAnsi="Perpetua" w:cs="Arial"/>
                          <w:b/>
                          <w:spacing w:val="-5"/>
                          <w:sz w:val="22"/>
                          <w:szCs w:val="22"/>
                        </w:rPr>
                      </w:pPr>
                      <w:r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pict>
                          <v:rect id="_x0000_i1030" style="width:0;height:1.5pt" o:hralign="center" o:hrstd="t" o:hr="t" fillcolor="#a0a0a0" stroked="f"/>
                        </w:pict>
                      </w:r>
                    </w:p>
                    <w:p w:rsidR="00010D5F" w:rsidRPr="00C939DD" w:rsidRDefault="00010D5F" w:rsidP="00DE38C5">
                      <w:pPr>
                        <w:tabs>
                          <w:tab w:val="left" w:pos="360"/>
                        </w:tabs>
                        <w:jc w:val="center"/>
                        <w:rPr>
                          <w:rFonts w:ascii="Perpetua" w:hAnsi="Perpetua"/>
                          <w:b/>
                        </w:rPr>
                      </w:pPr>
                    </w:p>
                    <w:p w:rsidR="00CA5A81" w:rsidRPr="00B3227D" w:rsidRDefault="00CA5A81" w:rsidP="00DE38C5">
                      <w:pPr>
                        <w:tabs>
                          <w:tab w:val="left" w:pos="360"/>
                        </w:tabs>
                        <w:jc w:val="center"/>
                        <w:rPr>
                          <w:rFonts w:ascii="Perpetua" w:hAnsi="Perpetua"/>
                          <w:b/>
                          <w:sz w:val="26"/>
                          <w:szCs w:val="26"/>
                        </w:rPr>
                      </w:pPr>
                      <w:r w:rsidRPr="00B3227D">
                        <w:rPr>
                          <w:rFonts w:ascii="Perpetua" w:hAnsi="Perpetua"/>
                          <w:b/>
                          <w:sz w:val="26"/>
                          <w:szCs w:val="26"/>
                        </w:rPr>
                        <w:t>OPPORTUNITIES THIS WEEK</w:t>
                      </w:r>
                    </w:p>
                    <w:p w:rsidR="001E6A1D" w:rsidRPr="00524B7C" w:rsidRDefault="001E6A1D" w:rsidP="00DE38C5">
                      <w:pPr>
                        <w:tabs>
                          <w:tab w:val="left" w:pos="360"/>
                        </w:tabs>
                        <w:jc w:val="center"/>
                        <w:rPr>
                          <w:rFonts w:ascii="Perpetua" w:hAnsi="Perpetua"/>
                          <w:b/>
                          <w:sz w:val="22"/>
                          <w:szCs w:val="22"/>
                        </w:rPr>
                      </w:pPr>
                    </w:p>
                    <w:p w:rsidR="00692B6C" w:rsidRDefault="00692B6C" w:rsidP="00DE38C5">
                      <w:pPr>
                        <w:tabs>
                          <w:tab w:val="left" w:pos="360"/>
                        </w:tabs>
                        <w:rPr>
                          <w:rFonts w:ascii="Perpetua" w:hAnsi="Perpetua"/>
                          <w:b/>
                          <w:sz w:val="22"/>
                          <w:szCs w:val="22"/>
                        </w:rPr>
                      </w:pPr>
                      <w:r w:rsidRPr="00524B7C">
                        <w:rPr>
                          <w:rFonts w:ascii="Perpetua" w:hAnsi="Perpetua"/>
                          <w:b/>
                          <w:sz w:val="22"/>
                          <w:szCs w:val="22"/>
                        </w:rPr>
                        <w:t>SUNDAY</w:t>
                      </w:r>
                      <w:r w:rsidR="00D57771" w:rsidRPr="00524B7C">
                        <w:rPr>
                          <w:rFonts w:ascii="Perpetua" w:hAnsi="Perpetua"/>
                          <w:b/>
                          <w:sz w:val="22"/>
                          <w:szCs w:val="22"/>
                        </w:rPr>
                        <w:t xml:space="preserve">, </w:t>
                      </w:r>
                      <w:r w:rsidR="0087315B">
                        <w:rPr>
                          <w:rFonts w:ascii="Perpetua" w:hAnsi="Perpetua"/>
                          <w:b/>
                          <w:sz w:val="22"/>
                          <w:szCs w:val="22"/>
                        </w:rPr>
                        <w:t xml:space="preserve">JUNE </w:t>
                      </w:r>
                      <w:r w:rsidR="00BE1B37">
                        <w:rPr>
                          <w:rFonts w:ascii="Perpetua" w:hAnsi="Perpetua"/>
                          <w:b/>
                          <w:sz w:val="22"/>
                          <w:szCs w:val="22"/>
                        </w:rPr>
                        <w:t>26</w:t>
                      </w:r>
                      <w:r w:rsidRPr="00524B7C">
                        <w:rPr>
                          <w:rFonts w:ascii="Perpetua" w:hAnsi="Perpetua"/>
                          <w:b/>
                          <w:sz w:val="22"/>
                          <w:szCs w:val="22"/>
                        </w:rPr>
                        <w:t>, 201</w:t>
                      </w:r>
                      <w:r w:rsidR="005F3A48" w:rsidRPr="00524B7C">
                        <w:rPr>
                          <w:rFonts w:ascii="Perpetua" w:hAnsi="Perpetua"/>
                          <w:b/>
                          <w:sz w:val="22"/>
                          <w:szCs w:val="22"/>
                        </w:rPr>
                        <w:t>6</w:t>
                      </w:r>
                    </w:p>
                    <w:p w:rsidR="00BA097B" w:rsidRPr="00524B7C" w:rsidRDefault="003540FB" w:rsidP="00DE38C5">
                      <w:pPr>
                        <w:tabs>
                          <w:tab w:val="left" w:pos="360"/>
                        </w:tabs>
                        <w:rPr>
                          <w:rFonts w:ascii="Perpetua" w:hAnsi="Perpetua"/>
                          <w:sz w:val="22"/>
                          <w:szCs w:val="22"/>
                        </w:rPr>
                      </w:pPr>
                      <w:r>
                        <w:rPr>
                          <w:rFonts w:ascii="Perpetua" w:hAnsi="Perpetua"/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BE1B37">
                        <w:rPr>
                          <w:rFonts w:ascii="Perpetua" w:hAnsi="Perpetua"/>
                          <w:b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Perpetua" w:hAnsi="Perpetua"/>
                          <w:b/>
                          <w:sz w:val="22"/>
                          <w:szCs w:val="22"/>
                        </w:rPr>
                        <w:t xml:space="preserve">  </w:t>
                      </w:r>
                      <w:r w:rsidR="005B03DF" w:rsidRPr="00524B7C">
                        <w:rPr>
                          <w:rFonts w:ascii="Perpetua" w:hAnsi="Perpetua"/>
                          <w:sz w:val="22"/>
                          <w:szCs w:val="22"/>
                        </w:rPr>
                        <w:t xml:space="preserve"> 9:45 A.M. Sunday School</w:t>
                      </w:r>
                    </w:p>
                    <w:p w:rsidR="00BE1B37" w:rsidRDefault="00070124" w:rsidP="00BE1B37">
                      <w:pPr>
                        <w:tabs>
                          <w:tab w:val="left" w:pos="360"/>
                        </w:tabs>
                        <w:rPr>
                          <w:rFonts w:ascii="Perpetua" w:hAnsi="Perpetua"/>
                          <w:sz w:val="22"/>
                          <w:szCs w:val="22"/>
                        </w:rPr>
                      </w:pPr>
                      <w:r>
                        <w:rPr>
                          <w:rFonts w:ascii="Perpetua" w:hAnsi="Perpetua"/>
                          <w:sz w:val="22"/>
                          <w:szCs w:val="22"/>
                        </w:rPr>
                        <w:t xml:space="preserve"> </w:t>
                      </w:r>
                      <w:r w:rsidR="00BE1B37">
                        <w:rPr>
                          <w:rFonts w:ascii="Perpetua" w:hAnsi="Perpetua"/>
                          <w:sz w:val="22"/>
                          <w:szCs w:val="22"/>
                        </w:rPr>
                        <w:t xml:space="preserve"> </w:t>
                      </w:r>
                      <w:r w:rsidR="008033C8" w:rsidRPr="00524B7C">
                        <w:rPr>
                          <w:rFonts w:ascii="Perpetua" w:hAnsi="Perpetua"/>
                          <w:sz w:val="22"/>
                          <w:szCs w:val="22"/>
                        </w:rPr>
                        <w:t xml:space="preserve"> </w:t>
                      </w:r>
                      <w:r w:rsidR="00B7517C" w:rsidRPr="00524B7C">
                        <w:rPr>
                          <w:rFonts w:ascii="Perpetua" w:hAnsi="Perpetua"/>
                          <w:sz w:val="22"/>
                          <w:szCs w:val="22"/>
                        </w:rPr>
                        <w:t>10:45 A.M. Worship Service</w:t>
                      </w:r>
                    </w:p>
                    <w:p w:rsidR="00BE1B37" w:rsidRPr="00BE1B37" w:rsidRDefault="00BE1B37" w:rsidP="00BE1B37">
                      <w:pPr>
                        <w:tabs>
                          <w:tab w:val="left" w:pos="360"/>
                        </w:tabs>
                        <w:rPr>
                          <w:rFonts w:ascii="Perpetua" w:hAnsi="Perpetua"/>
                          <w:sz w:val="22"/>
                          <w:szCs w:val="22"/>
                        </w:rPr>
                      </w:pPr>
                      <w:r w:rsidRPr="00692B6C">
                        <w:rPr>
                          <w:rFonts w:ascii="Perpetua" w:hAnsi="Perpetua"/>
                        </w:rPr>
                        <w:t xml:space="preserve">    </w:t>
                      </w:r>
                      <w:r>
                        <w:rPr>
                          <w:rFonts w:ascii="Perpetua" w:hAnsi="Perpetua"/>
                        </w:rPr>
                        <w:t>5</w:t>
                      </w:r>
                      <w:r w:rsidRPr="00692B6C">
                        <w:rPr>
                          <w:rFonts w:ascii="Perpetua" w:hAnsi="Perpetua"/>
                        </w:rPr>
                        <w:t>:</w:t>
                      </w:r>
                      <w:r>
                        <w:rPr>
                          <w:rFonts w:ascii="Perpetua" w:hAnsi="Perpetua"/>
                        </w:rPr>
                        <w:t>3</w:t>
                      </w:r>
                      <w:r w:rsidRPr="00692B6C">
                        <w:rPr>
                          <w:rFonts w:ascii="Perpetua" w:hAnsi="Perpetua"/>
                        </w:rPr>
                        <w:t>0 P.M. – 8:</w:t>
                      </w:r>
                      <w:r>
                        <w:rPr>
                          <w:rFonts w:ascii="Perpetua" w:hAnsi="Perpetua"/>
                        </w:rPr>
                        <w:t>3</w:t>
                      </w:r>
                      <w:r w:rsidRPr="00692B6C">
                        <w:rPr>
                          <w:rFonts w:ascii="Perpetua" w:hAnsi="Perpetua"/>
                        </w:rPr>
                        <w:t xml:space="preserve">0 P.M. Vacation Bible School </w:t>
                      </w:r>
                    </w:p>
                    <w:p w:rsidR="00BE1B37" w:rsidRPr="00692B6C" w:rsidRDefault="00BE1B37" w:rsidP="00BE1B37">
                      <w:pPr>
                        <w:rPr>
                          <w:rFonts w:ascii="Perpetua" w:hAnsi="Perpetua"/>
                        </w:rPr>
                      </w:pPr>
                    </w:p>
                    <w:p w:rsidR="00BE1B37" w:rsidRPr="00692B6C" w:rsidRDefault="00BE1B37" w:rsidP="00BE1B37">
                      <w:pPr>
                        <w:rPr>
                          <w:rFonts w:ascii="Perpetua" w:hAnsi="Perpetua"/>
                          <w:b/>
                        </w:rPr>
                      </w:pPr>
                      <w:r w:rsidRPr="00692B6C">
                        <w:rPr>
                          <w:rFonts w:ascii="Perpetua" w:hAnsi="Perpetua"/>
                          <w:b/>
                        </w:rPr>
                        <w:t>MONDAY, JUNE 2</w:t>
                      </w:r>
                      <w:r>
                        <w:rPr>
                          <w:rFonts w:ascii="Perpetua" w:hAnsi="Perpetua"/>
                          <w:b/>
                        </w:rPr>
                        <w:t>7</w:t>
                      </w:r>
                      <w:r w:rsidRPr="00692B6C">
                        <w:rPr>
                          <w:rFonts w:ascii="Perpetua" w:hAnsi="Perpetua"/>
                          <w:b/>
                        </w:rPr>
                        <w:t>, 201</w:t>
                      </w:r>
                      <w:r>
                        <w:rPr>
                          <w:rFonts w:ascii="Perpetua" w:hAnsi="Perpetua"/>
                          <w:b/>
                        </w:rPr>
                        <w:t>5</w:t>
                      </w:r>
                    </w:p>
                    <w:p w:rsidR="00BE1B37" w:rsidRPr="00692B6C" w:rsidRDefault="00BE1B37" w:rsidP="00BE1B37">
                      <w:pPr>
                        <w:rPr>
                          <w:rFonts w:ascii="Perpetua" w:hAnsi="Perpetua"/>
                        </w:rPr>
                      </w:pPr>
                      <w:r>
                        <w:rPr>
                          <w:rFonts w:ascii="Perpetua" w:hAnsi="Perpetua"/>
                        </w:rPr>
                        <w:t xml:space="preserve">    5:30</w:t>
                      </w:r>
                      <w:r w:rsidRPr="00692B6C">
                        <w:rPr>
                          <w:rFonts w:ascii="Perpetua" w:hAnsi="Perpetua"/>
                        </w:rPr>
                        <w:t xml:space="preserve"> P.M. – 8:</w:t>
                      </w:r>
                      <w:r>
                        <w:rPr>
                          <w:rFonts w:ascii="Perpetua" w:hAnsi="Perpetua"/>
                        </w:rPr>
                        <w:t>3</w:t>
                      </w:r>
                      <w:r w:rsidRPr="00692B6C">
                        <w:rPr>
                          <w:rFonts w:ascii="Perpetua" w:hAnsi="Perpetua"/>
                        </w:rPr>
                        <w:t>0 P.M. Vacation Bible School</w:t>
                      </w:r>
                    </w:p>
                    <w:p w:rsidR="00BE1B37" w:rsidRPr="00692B6C" w:rsidRDefault="00BE1B37" w:rsidP="00BE1B37">
                      <w:pPr>
                        <w:rPr>
                          <w:rFonts w:ascii="Perpetua" w:hAnsi="Perpetua"/>
                        </w:rPr>
                      </w:pPr>
                    </w:p>
                    <w:p w:rsidR="00BE1B37" w:rsidRPr="00692B6C" w:rsidRDefault="00BE1B37" w:rsidP="00BE1B37">
                      <w:pPr>
                        <w:rPr>
                          <w:rFonts w:ascii="Perpetua" w:hAnsi="Perpetua"/>
                          <w:b/>
                        </w:rPr>
                      </w:pPr>
                      <w:r w:rsidRPr="00692B6C">
                        <w:rPr>
                          <w:rFonts w:ascii="Perpetua" w:hAnsi="Perpetua"/>
                          <w:b/>
                        </w:rPr>
                        <w:t xml:space="preserve">TUESDAY, JUNE </w:t>
                      </w:r>
                      <w:r>
                        <w:rPr>
                          <w:rFonts w:ascii="Perpetua" w:hAnsi="Perpetua"/>
                          <w:b/>
                        </w:rPr>
                        <w:t>28</w:t>
                      </w:r>
                      <w:r w:rsidRPr="00692B6C">
                        <w:rPr>
                          <w:rFonts w:ascii="Perpetua" w:hAnsi="Perpetua"/>
                          <w:b/>
                        </w:rPr>
                        <w:t>, 201</w:t>
                      </w:r>
                      <w:r>
                        <w:rPr>
                          <w:rFonts w:ascii="Perpetua" w:hAnsi="Perpetua"/>
                          <w:b/>
                        </w:rPr>
                        <w:t>5</w:t>
                      </w:r>
                    </w:p>
                    <w:p w:rsidR="00BE1B37" w:rsidRPr="00692B6C" w:rsidRDefault="00BE1B37" w:rsidP="00BE1B37">
                      <w:pPr>
                        <w:tabs>
                          <w:tab w:val="left" w:pos="360"/>
                        </w:tabs>
                        <w:rPr>
                          <w:rFonts w:ascii="Perpetua" w:hAnsi="Perpetua"/>
                        </w:rPr>
                      </w:pPr>
                      <w:r>
                        <w:rPr>
                          <w:rFonts w:ascii="Perpetua" w:hAnsi="Perpetua"/>
                        </w:rPr>
                        <w:t xml:space="preserve">  </w:t>
                      </w:r>
                      <w:r w:rsidRPr="00692B6C">
                        <w:rPr>
                          <w:rFonts w:ascii="Perpetua" w:hAnsi="Perpetua"/>
                        </w:rPr>
                        <w:t xml:space="preserve">  </w:t>
                      </w:r>
                      <w:r>
                        <w:rPr>
                          <w:rFonts w:ascii="Perpetua" w:hAnsi="Perpetua"/>
                        </w:rPr>
                        <w:t>5:30</w:t>
                      </w:r>
                      <w:r w:rsidRPr="00692B6C">
                        <w:rPr>
                          <w:rFonts w:ascii="Perpetua" w:hAnsi="Perpetua"/>
                        </w:rPr>
                        <w:t xml:space="preserve"> P.M. – 8:</w:t>
                      </w:r>
                      <w:r>
                        <w:rPr>
                          <w:rFonts w:ascii="Perpetua" w:hAnsi="Perpetua"/>
                        </w:rPr>
                        <w:t>3</w:t>
                      </w:r>
                      <w:r w:rsidRPr="00692B6C">
                        <w:rPr>
                          <w:rFonts w:ascii="Perpetua" w:hAnsi="Perpetua"/>
                        </w:rPr>
                        <w:t>0 P.M. Vacation Bible School</w:t>
                      </w:r>
                    </w:p>
                    <w:p w:rsidR="00BE1B37" w:rsidRPr="00692B6C" w:rsidRDefault="00BE1B37" w:rsidP="00BE1B37">
                      <w:pPr>
                        <w:rPr>
                          <w:rFonts w:ascii="Perpetua" w:hAnsi="Perpetua"/>
                        </w:rPr>
                      </w:pPr>
                      <w:r w:rsidRPr="00692B6C">
                        <w:rPr>
                          <w:rFonts w:ascii="Perpetua" w:hAnsi="Perpetua"/>
                        </w:rPr>
                        <w:t xml:space="preserve">         </w:t>
                      </w:r>
                    </w:p>
                    <w:p w:rsidR="00BE1B37" w:rsidRPr="00692B6C" w:rsidRDefault="00BE1B37" w:rsidP="00BE1B37">
                      <w:pPr>
                        <w:rPr>
                          <w:rFonts w:ascii="Perpetua" w:hAnsi="Perpetua"/>
                          <w:b/>
                        </w:rPr>
                      </w:pPr>
                      <w:r w:rsidRPr="00692B6C">
                        <w:rPr>
                          <w:rFonts w:ascii="Perpetua" w:hAnsi="Perpetua"/>
                          <w:b/>
                        </w:rPr>
                        <w:t xml:space="preserve">WEDNESDAY, </w:t>
                      </w:r>
                      <w:r>
                        <w:rPr>
                          <w:rFonts w:ascii="Perpetua" w:hAnsi="Perpetua"/>
                          <w:b/>
                        </w:rPr>
                        <w:t>JUNE 29</w:t>
                      </w:r>
                      <w:r w:rsidRPr="00692B6C">
                        <w:rPr>
                          <w:rFonts w:ascii="Perpetua" w:hAnsi="Perpetua"/>
                          <w:b/>
                        </w:rPr>
                        <w:t>, 2015</w:t>
                      </w:r>
                    </w:p>
                    <w:p w:rsidR="00BE1B37" w:rsidRPr="00692B6C" w:rsidRDefault="00BE1B37" w:rsidP="00BE1B37">
                      <w:pPr>
                        <w:tabs>
                          <w:tab w:val="left" w:pos="270"/>
                        </w:tabs>
                        <w:rPr>
                          <w:rFonts w:ascii="Perpetua" w:hAnsi="Perpetua"/>
                        </w:rPr>
                      </w:pPr>
                      <w:r>
                        <w:rPr>
                          <w:rFonts w:ascii="Perpetua" w:hAnsi="Perpetua"/>
                          <w:b/>
                        </w:rPr>
                        <w:t xml:space="preserve"> </w:t>
                      </w:r>
                      <w:r w:rsidRPr="00692B6C">
                        <w:rPr>
                          <w:rFonts w:ascii="Perpetua" w:hAnsi="Perpetua"/>
                          <w:b/>
                        </w:rPr>
                        <w:t xml:space="preserve">  </w:t>
                      </w:r>
                      <w:r>
                        <w:rPr>
                          <w:rFonts w:ascii="Perpetua" w:hAnsi="Perpetua"/>
                          <w:b/>
                        </w:rPr>
                        <w:t xml:space="preserve"> </w:t>
                      </w:r>
                      <w:r>
                        <w:rPr>
                          <w:rFonts w:ascii="Perpetua" w:hAnsi="Perpetua"/>
                        </w:rPr>
                        <w:t>5:30</w:t>
                      </w:r>
                      <w:r w:rsidRPr="00692B6C">
                        <w:rPr>
                          <w:rFonts w:ascii="Perpetua" w:hAnsi="Perpetua"/>
                        </w:rPr>
                        <w:t xml:space="preserve"> P.M. – 8:</w:t>
                      </w:r>
                      <w:r>
                        <w:rPr>
                          <w:rFonts w:ascii="Perpetua" w:hAnsi="Perpetua"/>
                        </w:rPr>
                        <w:t>3</w:t>
                      </w:r>
                      <w:r w:rsidRPr="00692B6C">
                        <w:rPr>
                          <w:rFonts w:ascii="Perpetua" w:hAnsi="Perpetua"/>
                        </w:rPr>
                        <w:t xml:space="preserve">0 P.M. Vacation Bible School </w:t>
                      </w:r>
                    </w:p>
                    <w:p w:rsidR="00BE1B37" w:rsidRPr="00692B6C" w:rsidRDefault="00BE1B37" w:rsidP="00BE1B37">
                      <w:pPr>
                        <w:rPr>
                          <w:rFonts w:ascii="Perpetua" w:hAnsi="Perpetua"/>
                        </w:rPr>
                      </w:pPr>
                      <w:r w:rsidRPr="00692B6C">
                        <w:rPr>
                          <w:rFonts w:ascii="Perpetua" w:hAnsi="Perpetua"/>
                          <w:b/>
                        </w:rPr>
                        <w:t xml:space="preserve">    </w:t>
                      </w:r>
                      <w:r w:rsidRPr="00692B6C">
                        <w:rPr>
                          <w:rFonts w:ascii="Perpetua" w:hAnsi="Perpetua"/>
                        </w:rPr>
                        <w:t xml:space="preserve"> </w:t>
                      </w:r>
                    </w:p>
                    <w:p w:rsidR="00BE1B37" w:rsidRPr="00692B6C" w:rsidRDefault="00BE1B37" w:rsidP="00BE1B37">
                      <w:pPr>
                        <w:rPr>
                          <w:rFonts w:ascii="Perpetua" w:hAnsi="Perpetua"/>
                          <w:b/>
                        </w:rPr>
                      </w:pPr>
                      <w:r w:rsidRPr="00692B6C">
                        <w:rPr>
                          <w:rFonts w:ascii="Perpetua" w:hAnsi="Perpetua"/>
                          <w:b/>
                        </w:rPr>
                        <w:t xml:space="preserve">THURSDAY, JULY </w:t>
                      </w:r>
                      <w:r>
                        <w:rPr>
                          <w:rFonts w:ascii="Perpetua" w:hAnsi="Perpetua"/>
                          <w:b/>
                        </w:rPr>
                        <w:t>30</w:t>
                      </w:r>
                      <w:r w:rsidRPr="00692B6C">
                        <w:rPr>
                          <w:rFonts w:ascii="Perpetua" w:hAnsi="Perpetua"/>
                          <w:b/>
                        </w:rPr>
                        <w:t>, 2015</w:t>
                      </w:r>
                    </w:p>
                    <w:p w:rsidR="00BE1B37" w:rsidRPr="00692B6C" w:rsidRDefault="00BE1B37" w:rsidP="00BE1B37">
                      <w:pPr>
                        <w:tabs>
                          <w:tab w:val="left" w:pos="360"/>
                        </w:tabs>
                        <w:rPr>
                          <w:rFonts w:ascii="Perpetua" w:hAnsi="Perpetua"/>
                          <w:b/>
                        </w:rPr>
                      </w:pPr>
                      <w:r w:rsidRPr="00692B6C">
                        <w:rPr>
                          <w:rFonts w:ascii="Perpetua" w:hAnsi="Perpetua"/>
                          <w:b/>
                        </w:rPr>
                        <w:t xml:space="preserve">  </w:t>
                      </w:r>
                      <w:r>
                        <w:rPr>
                          <w:rFonts w:ascii="Perpetua" w:hAnsi="Perpetua"/>
                          <w:b/>
                        </w:rPr>
                        <w:t xml:space="preserve">  </w:t>
                      </w:r>
                      <w:r>
                        <w:rPr>
                          <w:rFonts w:ascii="Perpetua" w:hAnsi="Perpetua"/>
                        </w:rPr>
                        <w:t>5:3</w:t>
                      </w:r>
                      <w:r w:rsidRPr="00692B6C">
                        <w:rPr>
                          <w:rFonts w:ascii="Perpetua" w:hAnsi="Perpetua"/>
                        </w:rPr>
                        <w:t>0 P.M. – 8:</w:t>
                      </w:r>
                      <w:r>
                        <w:rPr>
                          <w:rFonts w:ascii="Perpetua" w:hAnsi="Perpetua"/>
                        </w:rPr>
                        <w:t>3</w:t>
                      </w:r>
                      <w:r w:rsidRPr="00692B6C">
                        <w:rPr>
                          <w:rFonts w:ascii="Perpetua" w:hAnsi="Perpetua"/>
                        </w:rPr>
                        <w:t>0 P.M. Vacation Bible School</w:t>
                      </w:r>
                    </w:p>
                    <w:p w:rsidR="00115A68" w:rsidRPr="00524B7C" w:rsidRDefault="00115A68" w:rsidP="00DE38C5">
                      <w:pPr>
                        <w:tabs>
                          <w:tab w:val="left" w:pos="180"/>
                          <w:tab w:val="left" w:pos="360"/>
                        </w:tabs>
                        <w:rPr>
                          <w:rFonts w:ascii="Perpetua" w:hAnsi="Perpetua"/>
                          <w:sz w:val="22"/>
                          <w:szCs w:val="22"/>
                        </w:rPr>
                      </w:pPr>
                    </w:p>
                    <w:p w:rsidR="00FA28AA" w:rsidRDefault="00FA28AA" w:rsidP="00DE38C5">
                      <w:pPr>
                        <w:tabs>
                          <w:tab w:val="left" w:pos="180"/>
                          <w:tab w:val="center" w:pos="270"/>
                          <w:tab w:val="left" w:pos="360"/>
                        </w:tabs>
                        <w:rPr>
                          <w:rFonts w:ascii="Perpetua" w:hAnsi="Perpetua"/>
                          <w:b/>
                          <w:sz w:val="22"/>
                          <w:szCs w:val="22"/>
                        </w:rPr>
                      </w:pPr>
                      <w:r w:rsidRPr="00524B7C">
                        <w:rPr>
                          <w:rFonts w:ascii="Perpetua" w:hAnsi="Perpetua"/>
                          <w:b/>
                          <w:sz w:val="22"/>
                          <w:szCs w:val="22"/>
                        </w:rPr>
                        <w:t xml:space="preserve">SATURDAY, </w:t>
                      </w:r>
                      <w:r w:rsidR="00392DEA">
                        <w:rPr>
                          <w:rFonts w:ascii="Perpetua" w:hAnsi="Perpetua"/>
                          <w:b/>
                          <w:sz w:val="22"/>
                          <w:szCs w:val="22"/>
                        </w:rPr>
                        <w:t>JU</w:t>
                      </w:r>
                      <w:r w:rsidR="00BE1B37">
                        <w:rPr>
                          <w:rFonts w:ascii="Perpetua" w:hAnsi="Perpetua"/>
                          <w:b/>
                          <w:sz w:val="22"/>
                          <w:szCs w:val="22"/>
                        </w:rPr>
                        <w:t>LY 2</w:t>
                      </w:r>
                      <w:r w:rsidRPr="00524B7C">
                        <w:rPr>
                          <w:rFonts w:ascii="Perpetua" w:hAnsi="Perpetua"/>
                          <w:b/>
                          <w:sz w:val="22"/>
                          <w:szCs w:val="22"/>
                        </w:rPr>
                        <w:t>, 2016</w:t>
                      </w:r>
                    </w:p>
                    <w:p w:rsidR="0015263E" w:rsidRDefault="00524B7C" w:rsidP="00225A83">
                      <w:pPr>
                        <w:tabs>
                          <w:tab w:val="left" w:pos="270"/>
                          <w:tab w:val="left" w:pos="360"/>
                        </w:tabs>
                        <w:rPr>
                          <w:rFonts w:ascii="Perpetua" w:hAnsi="Perpetua"/>
                          <w:i/>
                          <w:sz w:val="22"/>
                          <w:szCs w:val="22"/>
                        </w:rPr>
                      </w:pPr>
                      <w:r w:rsidRPr="00524B7C">
                        <w:rPr>
                          <w:rFonts w:ascii="Perpetua" w:hAnsi="Perpetua"/>
                          <w:b/>
                          <w:sz w:val="22"/>
                          <w:szCs w:val="22"/>
                        </w:rPr>
                        <w:t xml:space="preserve">  </w:t>
                      </w:r>
                      <w:r w:rsidR="00225A83" w:rsidRPr="00225A83">
                        <w:rPr>
                          <w:rFonts w:ascii="Perpetua" w:hAnsi="Perpetua"/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="009C49AD" w:rsidRPr="00524B7C">
                        <w:rPr>
                          <w:rFonts w:ascii="Perpetua" w:hAnsi="Perpetua"/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FC23F0" w:rsidRPr="00524B7C">
                        <w:rPr>
                          <w:rFonts w:ascii="Perpetua" w:hAnsi="Perpetua"/>
                          <w:sz w:val="22"/>
                          <w:szCs w:val="22"/>
                        </w:rPr>
                        <w:t>2:30</w:t>
                      </w:r>
                      <w:r w:rsidR="00290A00" w:rsidRPr="00524B7C">
                        <w:rPr>
                          <w:rFonts w:ascii="Perpetua" w:hAnsi="Perpetua"/>
                          <w:sz w:val="22"/>
                          <w:szCs w:val="22"/>
                        </w:rPr>
                        <w:t xml:space="preserve"> </w:t>
                      </w:r>
                      <w:r w:rsidR="00FA28AA" w:rsidRPr="00524B7C">
                        <w:rPr>
                          <w:rFonts w:ascii="Perpetua" w:hAnsi="Perpetua"/>
                          <w:sz w:val="22"/>
                          <w:szCs w:val="22"/>
                        </w:rPr>
                        <w:t xml:space="preserve">P.M. </w:t>
                      </w:r>
                      <w:r w:rsidR="006D2482">
                        <w:rPr>
                          <w:rFonts w:ascii="Perpetua" w:hAnsi="Perpetua"/>
                          <w:sz w:val="22"/>
                          <w:szCs w:val="22"/>
                        </w:rPr>
                        <w:t>Bible Study/</w:t>
                      </w:r>
                      <w:r w:rsidR="00290A00" w:rsidRPr="006D2482">
                        <w:rPr>
                          <w:rFonts w:ascii="Perpetua" w:hAnsi="Perpetua"/>
                          <w:i/>
                          <w:sz w:val="22"/>
                          <w:szCs w:val="22"/>
                        </w:rPr>
                        <w:t>T</w:t>
                      </w:r>
                      <w:r w:rsidR="00290A00" w:rsidRPr="00524B7C">
                        <w:rPr>
                          <w:rFonts w:ascii="Perpetua" w:hAnsi="Perpetua"/>
                          <w:i/>
                          <w:sz w:val="22"/>
                          <w:szCs w:val="22"/>
                        </w:rPr>
                        <w:t>he Daniel Plan</w:t>
                      </w:r>
                      <w:r w:rsidR="003540FB">
                        <w:rPr>
                          <w:rFonts w:ascii="Perpetua" w:hAnsi="Perpetua"/>
                          <w:i/>
                          <w:sz w:val="22"/>
                          <w:szCs w:val="22"/>
                        </w:rPr>
                        <w:t xml:space="preserve"> </w:t>
                      </w:r>
                    </w:p>
                    <w:p w:rsidR="00D37F09" w:rsidRDefault="00D37F09" w:rsidP="00DE38C5">
                      <w:pPr>
                        <w:tabs>
                          <w:tab w:val="left" w:pos="180"/>
                          <w:tab w:val="center" w:pos="270"/>
                          <w:tab w:val="left" w:pos="360"/>
                        </w:tabs>
                        <w:rPr>
                          <w:rFonts w:ascii="Perpetua" w:hAnsi="Perpetua"/>
                          <w:i/>
                          <w:sz w:val="22"/>
                          <w:szCs w:val="22"/>
                        </w:rPr>
                      </w:pPr>
                    </w:p>
                    <w:p w:rsidR="005B01BF" w:rsidRDefault="005B01BF" w:rsidP="00DE38C5">
                      <w:pPr>
                        <w:tabs>
                          <w:tab w:val="left" w:pos="180"/>
                          <w:tab w:val="center" w:pos="270"/>
                          <w:tab w:val="left" w:pos="360"/>
                        </w:tabs>
                        <w:rPr>
                          <w:rFonts w:ascii="Perpetua" w:hAnsi="Perpetua"/>
                          <w:i/>
                          <w:sz w:val="22"/>
                          <w:szCs w:val="22"/>
                        </w:rPr>
                      </w:pPr>
                    </w:p>
                    <w:p w:rsidR="0057036F" w:rsidRDefault="0057036F" w:rsidP="00DE38C5">
                      <w:pPr>
                        <w:tabs>
                          <w:tab w:val="left" w:pos="180"/>
                          <w:tab w:val="center" w:pos="270"/>
                          <w:tab w:val="left" w:pos="360"/>
                        </w:tabs>
                        <w:rPr>
                          <w:rFonts w:ascii="Perpetua" w:hAnsi="Perpetua"/>
                          <w:i/>
                          <w:sz w:val="22"/>
                          <w:szCs w:val="22"/>
                        </w:rPr>
                      </w:pPr>
                    </w:p>
                    <w:p w:rsidR="00BE1B37" w:rsidRDefault="00BE1B37" w:rsidP="00DE38C5">
                      <w:pPr>
                        <w:tabs>
                          <w:tab w:val="left" w:pos="180"/>
                          <w:tab w:val="center" w:pos="270"/>
                          <w:tab w:val="left" w:pos="360"/>
                        </w:tabs>
                        <w:rPr>
                          <w:rFonts w:ascii="Perpetua" w:hAnsi="Perpetua"/>
                          <w:i/>
                          <w:sz w:val="22"/>
                          <w:szCs w:val="22"/>
                        </w:rPr>
                      </w:pPr>
                    </w:p>
                    <w:p w:rsidR="0057036F" w:rsidRDefault="0057036F" w:rsidP="00DE38C5">
                      <w:pPr>
                        <w:tabs>
                          <w:tab w:val="left" w:pos="180"/>
                          <w:tab w:val="center" w:pos="270"/>
                          <w:tab w:val="left" w:pos="360"/>
                        </w:tabs>
                        <w:rPr>
                          <w:rFonts w:ascii="Perpetua" w:hAnsi="Perpetua"/>
                          <w:i/>
                          <w:sz w:val="22"/>
                          <w:szCs w:val="22"/>
                        </w:rPr>
                      </w:pPr>
                    </w:p>
                    <w:p w:rsidR="0057036F" w:rsidRDefault="0057036F" w:rsidP="00DE38C5">
                      <w:pPr>
                        <w:tabs>
                          <w:tab w:val="left" w:pos="180"/>
                          <w:tab w:val="center" w:pos="270"/>
                          <w:tab w:val="left" w:pos="360"/>
                        </w:tabs>
                        <w:rPr>
                          <w:rFonts w:ascii="Perpetua" w:hAnsi="Perpetua"/>
                          <w:i/>
                          <w:sz w:val="22"/>
                          <w:szCs w:val="22"/>
                        </w:rPr>
                      </w:pPr>
                    </w:p>
                    <w:p w:rsidR="005B01BF" w:rsidRDefault="005B01BF" w:rsidP="00DE38C5">
                      <w:pPr>
                        <w:tabs>
                          <w:tab w:val="left" w:pos="180"/>
                          <w:tab w:val="center" w:pos="270"/>
                          <w:tab w:val="left" w:pos="360"/>
                        </w:tabs>
                        <w:rPr>
                          <w:rFonts w:ascii="Perpetua" w:hAnsi="Perpetua"/>
                          <w:i/>
                          <w:sz w:val="22"/>
                          <w:szCs w:val="22"/>
                        </w:rPr>
                      </w:pPr>
                    </w:p>
                    <w:p w:rsidR="005F6B43" w:rsidRDefault="00CA5A81" w:rsidP="00CD72E9">
                      <w:pPr>
                        <w:tabs>
                          <w:tab w:val="left" w:pos="270"/>
                        </w:tabs>
                        <w:jc w:val="center"/>
                        <w:rPr>
                          <w:rFonts w:ascii="Perpetua" w:hAnsi="Perpetua"/>
                          <w:b/>
                          <w:sz w:val="26"/>
                          <w:szCs w:val="26"/>
                        </w:rPr>
                      </w:pPr>
                      <w:r w:rsidRPr="00570EF7">
                        <w:rPr>
                          <w:rFonts w:ascii="Perpetua" w:hAnsi="Perpetua"/>
                          <w:b/>
                          <w:sz w:val="26"/>
                          <w:szCs w:val="26"/>
                        </w:rPr>
                        <w:t>ANNOUNCEMENTS</w:t>
                      </w:r>
                    </w:p>
                    <w:p w:rsidR="00804513" w:rsidRPr="00E23021" w:rsidRDefault="00804513" w:rsidP="00CD72E9">
                      <w:pPr>
                        <w:tabs>
                          <w:tab w:val="left" w:pos="270"/>
                        </w:tabs>
                        <w:jc w:val="center"/>
                        <w:rPr>
                          <w:rFonts w:ascii="Perpetua" w:hAnsi="Perpetua"/>
                          <w:b/>
                          <w:sz w:val="22"/>
                          <w:szCs w:val="22"/>
                        </w:rPr>
                      </w:pPr>
                    </w:p>
                    <w:p w:rsidR="00E302AA" w:rsidRDefault="009C668A" w:rsidP="00575FB1">
                      <w:pPr>
                        <w:tabs>
                          <w:tab w:val="left" w:pos="270"/>
                        </w:tabs>
                        <w:jc w:val="both"/>
                        <w:rPr>
                          <w:rFonts w:ascii="Perpetua" w:hAnsi="Perpetua"/>
                          <w:sz w:val="22"/>
                          <w:szCs w:val="22"/>
                        </w:rPr>
                      </w:pPr>
                      <w:r w:rsidRPr="00E23021">
                        <w:rPr>
                          <w:rFonts w:ascii="Perpetua" w:hAnsi="Perpetua"/>
                          <w:sz w:val="22"/>
                          <w:szCs w:val="22"/>
                        </w:rPr>
                        <w:t>*</w:t>
                      </w:r>
                      <w:r w:rsidR="00DB6BF8" w:rsidRPr="00E23021">
                        <w:rPr>
                          <w:rFonts w:ascii="Perpetua" w:hAnsi="Perpetua"/>
                          <w:sz w:val="22"/>
                          <w:szCs w:val="22"/>
                        </w:rPr>
                        <w:t>W</w:t>
                      </w:r>
                      <w:r w:rsidR="00E23021" w:rsidRPr="00E23021">
                        <w:rPr>
                          <w:rFonts w:ascii="Perpetua" w:hAnsi="Perpetua"/>
                          <w:sz w:val="22"/>
                          <w:szCs w:val="22"/>
                        </w:rPr>
                        <w:t xml:space="preserve">omen’s Ministry </w:t>
                      </w:r>
                      <w:r w:rsidR="00775CB7" w:rsidRPr="00E23021">
                        <w:rPr>
                          <w:rFonts w:ascii="Perpetua" w:hAnsi="Perpetua"/>
                          <w:sz w:val="22"/>
                          <w:szCs w:val="22"/>
                        </w:rPr>
                        <w:t>T-S</w:t>
                      </w:r>
                      <w:r w:rsidR="00E302AA" w:rsidRPr="00E23021">
                        <w:rPr>
                          <w:rFonts w:ascii="Perpetua" w:hAnsi="Perpetua"/>
                          <w:sz w:val="22"/>
                          <w:szCs w:val="22"/>
                        </w:rPr>
                        <w:t>hirts</w:t>
                      </w:r>
                      <w:r w:rsidR="00775CB7" w:rsidRPr="00E23021">
                        <w:rPr>
                          <w:rFonts w:ascii="Perpetua" w:hAnsi="Perpetua"/>
                          <w:sz w:val="22"/>
                          <w:szCs w:val="22"/>
                        </w:rPr>
                        <w:t>/</w:t>
                      </w:r>
                      <w:r w:rsidR="00E302AA" w:rsidRPr="00E23021">
                        <w:rPr>
                          <w:rFonts w:ascii="Perpetua" w:hAnsi="Perpetua"/>
                          <w:sz w:val="22"/>
                          <w:szCs w:val="22"/>
                        </w:rPr>
                        <w:t>$10.</w:t>
                      </w:r>
                      <w:r w:rsidR="00DB6BF8" w:rsidRPr="00E23021">
                        <w:rPr>
                          <w:rFonts w:ascii="Perpetua" w:hAnsi="Perpetua"/>
                          <w:sz w:val="22"/>
                          <w:szCs w:val="22"/>
                        </w:rPr>
                        <w:t xml:space="preserve"> </w:t>
                      </w:r>
                      <w:r w:rsidR="00775CB7" w:rsidRPr="00E23021">
                        <w:rPr>
                          <w:rFonts w:ascii="Perpetua" w:hAnsi="Perpetua"/>
                          <w:sz w:val="22"/>
                          <w:szCs w:val="22"/>
                        </w:rPr>
                        <w:t xml:space="preserve"> </w:t>
                      </w:r>
                      <w:r w:rsidR="000150FB" w:rsidRPr="00E23021">
                        <w:rPr>
                          <w:rFonts w:ascii="Perpetua" w:hAnsi="Perpetua"/>
                          <w:sz w:val="22"/>
                          <w:szCs w:val="22"/>
                        </w:rPr>
                        <w:t>Sizes L</w:t>
                      </w:r>
                      <w:r w:rsidR="00E302AA" w:rsidRPr="00E23021">
                        <w:rPr>
                          <w:rFonts w:ascii="Perpetua" w:hAnsi="Perpetua"/>
                          <w:sz w:val="22"/>
                          <w:szCs w:val="22"/>
                        </w:rPr>
                        <w:t xml:space="preserve"> &amp; XL. </w:t>
                      </w:r>
                      <w:r w:rsidR="00BA2E69">
                        <w:rPr>
                          <w:rFonts w:ascii="Perpetua" w:hAnsi="Perpetua"/>
                          <w:sz w:val="22"/>
                          <w:szCs w:val="22"/>
                        </w:rPr>
                        <w:t xml:space="preserve"> Suitable for either men or women. </w:t>
                      </w:r>
                      <w:r w:rsidR="000150FB" w:rsidRPr="00E23021">
                        <w:rPr>
                          <w:rFonts w:ascii="Perpetua" w:hAnsi="Perpetua"/>
                          <w:sz w:val="22"/>
                          <w:szCs w:val="22"/>
                        </w:rPr>
                        <w:t xml:space="preserve"> </w:t>
                      </w:r>
                      <w:r w:rsidR="00216ABC">
                        <w:rPr>
                          <w:rFonts w:ascii="Perpetua" w:hAnsi="Perpetua"/>
                          <w:sz w:val="22"/>
                          <w:szCs w:val="22"/>
                        </w:rPr>
                        <w:t>To purchase, s</w:t>
                      </w:r>
                      <w:r w:rsidR="00E302AA" w:rsidRPr="00E23021">
                        <w:rPr>
                          <w:rFonts w:ascii="Perpetua" w:hAnsi="Perpetua"/>
                          <w:sz w:val="22"/>
                          <w:szCs w:val="22"/>
                        </w:rPr>
                        <w:t>ee Cheryl Corn</w:t>
                      </w:r>
                      <w:r w:rsidR="00775CB7" w:rsidRPr="00E23021">
                        <w:rPr>
                          <w:rFonts w:ascii="Perpetua" w:hAnsi="Perpetua"/>
                          <w:sz w:val="22"/>
                          <w:szCs w:val="22"/>
                        </w:rPr>
                        <w:t xml:space="preserve"> or Tricia Curnell</w:t>
                      </w:r>
                      <w:r w:rsidR="00E302AA" w:rsidRPr="00E23021">
                        <w:rPr>
                          <w:rFonts w:ascii="Perpetua" w:hAnsi="Perpetua"/>
                          <w:sz w:val="22"/>
                          <w:szCs w:val="22"/>
                        </w:rPr>
                        <w:t>.</w:t>
                      </w:r>
                    </w:p>
                    <w:p w:rsidR="00D37F09" w:rsidRDefault="00FE26D3" w:rsidP="00575FB1">
                      <w:pPr>
                        <w:tabs>
                          <w:tab w:val="left" w:pos="270"/>
                        </w:tabs>
                        <w:jc w:val="both"/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pict>
                          <v:rect id="_x0000_i1032" style="width:0;height:1.5pt" o:hralign="center" o:hrstd="t" o:hr="t" fillcolor="#a0a0a0" stroked="f"/>
                        </w:pict>
                      </w:r>
                    </w:p>
                    <w:p w:rsidR="00BA2E69" w:rsidRDefault="00BA2E69" w:rsidP="00575FB1">
                      <w:pPr>
                        <w:tabs>
                          <w:tab w:val="left" w:pos="270"/>
                        </w:tabs>
                        <w:jc w:val="both"/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</w:pPr>
                    </w:p>
                    <w:p w:rsidR="00480D1E" w:rsidRDefault="00480D1E" w:rsidP="002F530B">
                      <w:pPr>
                        <w:pStyle w:val="NoSpacing"/>
                        <w:jc w:val="both"/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</w:pPr>
                      <w:r w:rsidRPr="00480D1E">
                        <w:rPr>
                          <w:rFonts w:ascii="Perpetua" w:hAnsi="Perpetua" w:cs="Arial"/>
                          <w:b/>
                          <w:color w:val="000000"/>
                          <w:sz w:val="22"/>
                          <w:szCs w:val="22"/>
                          <w:u w:val="single"/>
                        </w:rPr>
                        <w:t>VBS/CHURCHWIDE POOL PARTY</w:t>
                      </w:r>
                      <w:r w:rsidRPr="00907344">
                        <w:rPr>
                          <w:rFonts w:ascii="Perpetua" w:hAnsi="Perpetua" w:cs="Arial"/>
                          <w:b/>
                          <w:color w:val="000000"/>
                          <w:sz w:val="22"/>
                          <w:szCs w:val="22"/>
                        </w:rPr>
                        <w:t>:</w:t>
                      </w:r>
                      <w:r w:rsidRPr="00907344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Saturday, July 9/5-7 PM</w:t>
                      </w:r>
                    </w:p>
                    <w:p w:rsidR="00CF4FA4" w:rsidRDefault="004E2E05" w:rsidP="002F530B">
                      <w:pPr>
                        <w:jc w:val="both"/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At the Scott City Public Pool.  </w:t>
                      </w:r>
                      <w:r w:rsidR="002F530B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>This is open to the church</w:t>
                      </w:r>
                      <w:r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.  </w:t>
                      </w:r>
                      <w:r w:rsidRPr="002F530B">
                        <w:rPr>
                          <w:rFonts w:ascii="Perpetua" w:hAnsi="Perpetua" w:cs="Arial"/>
                          <w:i/>
                          <w:color w:val="000000"/>
                          <w:sz w:val="22"/>
                          <w:szCs w:val="22"/>
                        </w:rPr>
                        <w:t>An adult must accompany each child</w:t>
                      </w:r>
                      <w:r w:rsidR="00907344">
                        <w:rPr>
                          <w:rFonts w:ascii="Perpetua" w:hAnsi="Perpetua" w:cs="Arial"/>
                          <w:i/>
                          <w:color w:val="000000"/>
                          <w:sz w:val="22"/>
                          <w:szCs w:val="22"/>
                        </w:rPr>
                        <w:t>.</w:t>
                      </w:r>
                      <w:r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 </w:t>
                      </w:r>
                    </w:p>
                    <w:p w:rsidR="004E2E05" w:rsidRDefault="00FE26D3" w:rsidP="002F530B">
                      <w:pPr>
                        <w:jc w:val="both"/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pict>
                          <v:rect id="_x0000_i1034" style="width:0;height:1.5pt" o:hralign="center" o:hrstd="t" o:hr="t" fillcolor="#a0a0a0" stroked="f"/>
                        </w:pict>
                      </w:r>
                    </w:p>
                    <w:p w:rsidR="002D3926" w:rsidRDefault="002D3926" w:rsidP="002F530B">
                      <w:pPr>
                        <w:jc w:val="both"/>
                        <w:rPr>
                          <w:rFonts w:ascii="Perpetua" w:hAnsi="Perpetua" w:cs="Segoe UI"/>
                          <w:b/>
                          <w:color w:val="000000"/>
                          <w:sz w:val="22"/>
                          <w:szCs w:val="22"/>
                          <w:u w:val="single"/>
                          <w:shd w:val="clear" w:color="auto" w:fill="FFFFFF"/>
                        </w:rPr>
                      </w:pPr>
                    </w:p>
                    <w:p w:rsidR="00CF4FA4" w:rsidRPr="00CF4FA4" w:rsidRDefault="00CF4FA4" w:rsidP="002F530B">
                      <w:pPr>
                        <w:jc w:val="both"/>
                        <w:rPr>
                          <w:rFonts w:ascii="Perpetua" w:hAnsi="Perpetua" w:cs="Segoe UI"/>
                          <w:b/>
                          <w:color w:val="000000"/>
                          <w:sz w:val="22"/>
                          <w:szCs w:val="22"/>
                          <w:u w:val="single"/>
                          <w:shd w:val="clear" w:color="auto" w:fill="FFFFFF"/>
                        </w:rPr>
                      </w:pPr>
                      <w:r w:rsidRPr="00CF4FA4">
                        <w:rPr>
                          <w:rFonts w:ascii="Perpetua" w:hAnsi="Perpetua" w:cs="Segoe UI"/>
                          <w:b/>
                          <w:color w:val="000000"/>
                          <w:sz w:val="22"/>
                          <w:szCs w:val="22"/>
                          <w:u w:val="single"/>
                          <w:shd w:val="clear" w:color="auto" w:fill="FFFFFF"/>
                        </w:rPr>
                        <w:t>ITALY MISSION TRIP INFORMATION</w:t>
                      </w:r>
                    </w:p>
                    <w:p w:rsidR="00CF4FA4" w:rsidRPr="00CF4FA4" w:rsidRDefault="00CF4FA4" w:rsidP="002F530B">
                      <w:pPr>
                        <w:jc w:val="both"/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</w:pPr>
                      <w:r w:rsidRPr="00CF4FA4"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 xml:space="preserve">The Cape Association recently affirmed Northeast Italy for partnership missions. </w:t>
                      </w:r>
                      <w:r w:rsidR="00BD12B4"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 xml:space="preserve"> </w:t>
                      </w:r>
                      <w:r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 xml:space="preserve">Brother Jeremy </w:t>
                      </w:r>
                      <w:r w:rsidR="00BD12B4"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>and</w:t>
                      </w:r>
                      <w:r w:rsidRPr="00CF4FA4"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 xml:space="preserve"> John Vernon </w:t>
                      </w:r>
                      <w:r w:rsidR="00BD12B4"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 xml:space="preserve">are working together </w:t>
                      </w:r>
                      <w:r w:rsidRPr="00CF4FA4"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 xml:space="preserve">to get the first few trips organized. </w:t>
                      </w:r>
                      <w:r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 xml:space="preserve"> </w:t>
                      </w:r>
                      <w:r w:rsidR="00BD12B4"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>They</w:t>
                      </w:r>
                      <w:r w:rsidRPr="00CF4FA4"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 xml:space="preserve"> are hoping for at least two trips in 2017. </w:t>
                      </w:r>
                      <w:r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 xml:space="preserve"> </w:t>
                      </w:r>
                      <w:r w:rsidRPr="00CF4FA4"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 xml:space="preserve">The first trip will most likely be next Spring with the second trip being in </w:t>
                      </w:r>
                      <w:r w:rsidR="00BD12B4"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 xml:space="preserve">the </w:t>
                      </w:r>
                      <w:r w:rsidRPr="00CF4FA4"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>Fall. </w:t>
                      </w:r>
                      <w:r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 xml:space="preserve">  For more information on </w:t>
                      </w:r>
                      <w:r w:rsidR="00BD12B4"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 xml:space="preserve">the </w:t>
                      </w:r>
                      <w:r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>Italy</w:t>
                      </w:r>
                      <w:r w:rsidR="00BD12B4"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 xml:space="preserve"> Missions</w:t>
                      </w:r>
                      <w:r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 xml:space="preserve"> </w:t>
                      </w:r>
                      <w:r w:rsidR="00BD12B4"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>P</w:t>
                      </w:r>
                      <w:r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 xml:space="preserve">artnership, please pick up an informational booklet </w:t>
                      </w:r>
                      <w:r w:rsidR="00225A83"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>on</w:t>
                      </w:r>
                      <w:r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 xml:space="preserve"> the foyer table. </w:t>
                      </w:r>
                    </w:p>
                    <w:p w:rsidR="00BA2E69" w:rsidRDefault="00BA2E69" w:rsidP="002F530B">
                      <w:pPr>
                        <w:jc w:val="both"/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</w:pPr>
                    </w:p>
                    <w:p w:rsidR="005B03DF" w:rsidRDefault="00FE26D3" w:rsidP="005B03DF">
                      <w:pPr>
                        <w:rPr>
                          <w:rFonts w:ascii="Perpetua" w:hAnsi="Perpetua" w:cs="Arial"/>
                          <w:color w:val="000000"/>
                          <w:sz w:val="21"/>
                          <w:szCs w:val="21"/>
                        </w:rPr>
                      </w:pPr>
                      <w:r>
                        <w:rPr>
                          <w:rFonts w:ascii="Perpetua" w:hAnsi="Perpetua" w:cs="Arial"/>
                          <w:color w:val="000000"/>
                          <w:sz w:val="21"/>
                          <w:szCs w:val="21"/>
                        </w:rPr>
                        <w:pict>
                          <v:rect id="_x0000_i1036" style="width:283.5pt;height:2pt" o:hralign="center" o:hrstd="t" o:hrnoshade="t" o:hr="t" fillcolor="black [3213]" stroked="f"/>
                        </w:pict>
                      </w:r>
                    </w:p>
                    <w:p w:rsidR="00392DEA" w:rsidRDefault="00392DEA" w:rsidP="005B03DF">
                      <w:pPr>
                        <w:shd w:val="clear" w:color="auto" w:fill="FFFFFF"/>
                        <w:jc w:val="center"/>
                        <w:rPr>
                          <w:rFonts w:ascii="Perpetua" w:hAnsi="Perpetua" w:cs="Arial"/>
                          <w:b/>
                          <w:color w:val="000000"/>
                          <w:sz w:val="26"/>
                          <w:szCs w:val="26"/>
                          <w:u w:val="single"/>
                        </w:rPr>
                      </w:pPr>
                    </w:p>
                    <w:p w:rsidR="00392DEA" w:rsidRDefault="005B03DF" w:rsidP="005B03DF">
                      <w:pPr>
                        <w:shd w:val="clear" w:color="auto" w:fill="FFFFFF"/>
                        <w:jc w:val="center"/>
                        <w:rPr>
                          <w:rFonts w:ascii="Perpetua" w:hAnsi="Perpetua" w:cs="Arial"/>
                          <w:b/>
                          <w:color w:val="000000"/>
                          <w:sz w:val="22"/>
                          <w:szCs w:val="22"/>
                        </w:rPr>
                      </w:pPr>
                      <w:r w:rsidRPr="0043213D">
                        <w:rPr>
                          <w:rFonts w:ascii="Perpetua" w:hAnsi="Perpetua" w:cs="Arial"/>
                          <w:b/>
                          <w:color w:val="000000"/>
                          <w:sz w:val="26"/>
                          <w:szCs w:val="26"/>
                          <w:u w:val="single"/>
                        </w:rPr>
                        <w:t>ONGOING COLLECTIONS</w:t>
                      </w:r>
                      <w:r w:rsidR="00E302AA">
                        <w:rPr>
                          <w:rFonts w:ascii="Perpetua" w:hAnsi="Perpetua" w:cs="Arial"/>
                          <w:b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</w:p>
                    <w:p w:rsidR="000D692A" w:rsidRDefault="005B03DF" w:rsidP="005B03DF">
                      <w:pPr>
                        <w:shd w:val="clear" w:color="auto" w:fill="FFFFFF"/>
                        <w:jc w:val="center"/>
                        <w:rPr>
                          <w:rFonts w:ascii="Perpetua" w:hAnsi="Perpetua" w:cs="Arial"/>
                          <w:i/>
                          <w:color w:val="000000"/>
                          <w:sz w:val="22"/>
                          <w:szCs w:val="22"/>
                        </w:rPr>
                      </w:pPr>
                      <w:r w:rsidRPr="00734D04">
                        <w:rPr>
                          <w:rFonts w:ascii="Perpetua" w:hAnsi="Perpetua" w:cs="Arial"/>
                          <w:i/>
                          <w:color w:val="000000"/>
                          <w:sz w:val="22"/>
                          <w:szCs w:val="22"/>
                        </w:rPr>
                        <w:t>(collection tubs are in the back foyer)</w:t>
                      </w:r>
                    </w:p>
                    <w:p w:rsidR="00B87086" w:rsidRDefault="00B87086" w:rsidP="005B03DF">
                      <w:pPr>
                        <w:shd w:val="clear" w:color="auto" w:fill="FFFFFF"/>
                        <w:jc w:val="center"/>
                        <w:rPr>
                          <w:rFonts w:ascii="Perpetua" w:hAnsi="Perpetua" w:cs="Arial"/>
                          <w:i/>
                          <w:color w:val="000000"/>
                          <w:sz w:val="22"/>
                          <w:szCs w:val="22"/>
                        </w:rPr>
                      </w:pPr>
                    </w:p>
                    <w:p w:rsidR="00071460" w:rsidRPr="00236AB1" w:rsidRDefault="00071460" w:rsidP="00071460">
                      <w:pPr>
                        <w:jc w:val="both"/>
                        <w:rPr>
                          <w:sz w:val="21"/>
                          <w:szCs w:val="21"/>
                        </w:rPr>
                      </w:pPr>
                      <w:r w:rsidRPr="00236AB1">
                        <w:rPr>
                          <w:rFonts w:ascii="Perpetua" w:hAnsi="Perpetua"/>
                          <w:b/>
                          <w:sz w:val="22"/>
                          <w:szCs w:val="22"/>
                        </w:rPr>
                        <w:t>FOOD PANTRY</w:t>
                      </w:r>
                      <w:r>
                        <w:rPr>
                          <w:rFonts w:ascii="Perpetua" w:hAnsi="Perpetua"/>
                          <w:b/>
                          <w:sz w:val="22"/>
                          <w:szCs w:val="22"/>
                        </w:rPr>
                        <w:t>:</w:t>
                      </w:r>
                      <w:r w:rsidRPr="00236AB1">
                        <w:rPr>
                          <w:rFonts w:ascii="Perpetua" w:hAnsi="Perpetua"/>
                          <w:b/>
                          <w:sz w:val="18"/>
                          <w:szCs w:val="18"/>
                        </w:rPr>
                        <w:t xml:space="preserve"> </w:t>
                      </w:r>
                      <w:r w:rsidRPr="00236AB1">
                        <w:rPr>
                          <w:rFonts w:ascii="Perpetua" w:hAnsi="Perpetua"/>
                          <w:sz w:val="22"/>
                          <w:szCs w:val="22"/>
                        </w:rPr>
                        <w:t>Canned food</w:t>
                      </w:r>
                      <w:r w:rsidRPr="00236AB1">
                        <w:rPr>
                          <w:rFonts w:ascii="Perpetua" w:hAnsi="Perpetua"/>
                          <w:sz w:val="18"/>
                          <w:szCs w:val="18"/>
                        </w:rPr>
                        <w:t xml:space="preserve"> </w:t>
                      </w:r>
                      <w:r w:rsidRPr="00236AB1">
                        <w:rPr>
                          <w:rFonts w:ascii="Perpetua" w:hAnsi="Perpetua"/>
                          <w:sz w:val="22"/>
                          <w:szCs w:val="22"/>
                        </w:rPr>
                        <w:t>and</w:t>
                      </w:r>
                      <w:r w:rsidRPr="00236AB1">
                        <w:rPr>
                          <w:rFonts w:ascii="Perpetua" w:hAnsi="Perpetua"/>
                          <w:sz w:val="18"/>
                          <w:szCs w:val="18"/>
                        </w:rPr>
                        <w:t xml:space="preserve"> </w:t>
                      </w:r>
                      <w:r w:rsidRPr="00236AB1">
                        <w:rPr>
                          <w:rFonts w:ascii="Perpetua" w:hAnsi="Perpetua"/>
                          <w:sz w:val="22"/>
                          <w:szCs w:val="22"/>
                        </w:rPr>
                        <w:t>non</w:t>
                      </w:r>
                      <w:r w:rsidRPr="00F237FD">
                        <w:rPr>
                          <w:rFonts w:ascii="Perpetua" w:hAnsi="Perpetua"/>
                          <w:sz w:val="12"/>
                          <w:szCs w:val="12"/>
                        </w:rPr>
                        <w:t xml:space="preserve"> </w:t>
                      </w:r>
                      <w:r w:rsidRPr="00236AB1">
                        <w:rPr>
                          <w:rFonts w:ascii="Perpetua" w:hAnsi="Perpetua"/>
                          <w:sz w:val="22"/>
                          <w:szCs w:val="22"/>
                        </w:rPr>
                        <w:t>perishables are always needed</w:t>
                      </w:r>
                      <w:r w:rsidRPr="00236AB1">
                        <w:rPr>
                          <w:rFonts w:ascii="Perpetua" w:hAnsi="Perpetua"/>
                          <w:sz w:val="21"/>
                          <w:szCs w:val="21"/>
                        </w:rPr>
                        <w:t xml:space="preserve">. </w:t>
                      </w:r>
                    </w:p>
                    <w:p w:rsidR="00071460" w:rsidRPr="00236AB1" w:rsidRDefault="00FE26D3" w:rsidP="00071460">
                      <w:pPr>
                        <w:pStyle w:val="NoSpacing"/>
                        <w:jc w:val="both"/>
                        <w:rPr>
                          <w:rFonts w:ascii="Perpetua" w:hAnsi="Perpetua"/>
                          <w:sz w:val="22"/>
                          <w:szCs w:val="22"/>
                        </w:rPr>
                      </w:pPr>
                      <w:r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pict>
                          <v:rect id="_x0000_i1038" style="width:0;height:1.5pt" o:hralign="center" o:hrstd="t" o:hr="t" fillcolor="#a0a0a0" stroked="f"/>
                        </w:pict>
                      </w:r>
                    </w:p>
                    <w:p w:rsidR="00071460" w:rsidRPr="00A77402" w:rsidRDefault="00071460" w:rsidP="00071460">
                      <w:pPr>
                        <w:pStyle w:val="NoSpacing"/>
                        <w:jc w:val="both"/>
                        <w:rPr>
                          <w:rFonts w:ascii="Perpetua" w:hAnsi="Perpetua"/>
                          <w:b/>
                          <w:sz w:val="10"/>
                          <w:szCs w:val="10"/>
                        </w:rPr>
                      </w:pPr>
                    </w:p>
                    <w:p w:rsidR="00071460" w:rsidRPr="00236AB1" w:rsidRDefault="00071460" w:rsidP="00071460">
                      <w:pPr>
                        <w:pStyle w:val="NoSpacing"/>
                        <w:jc w:val="both"/>
                        <w:rPr>
                          <w:rFonts w:ascii="Perpetua" w:hAnsi="Perpetua"/>
                          <w:sz w:val="22"/>
                          <w:szCs w:val="22"/>
                        </w:rPr>
                      </w:pPr>
                      <w:r w:rsidRPr="00236AB1">
                        <w:rPr>
                          <w:rFonts w:ascii="Perpetua" w:hAnsi="Perpetua"/>
                          <w:b/>
                          <w:sz w:val="22"/>
                          <w:szCs w:val="22"/>
                        </w:rPr>
                        <w:t xml:space="preserve">SHOES FOR WATER: </w:t>
                      </w:r>
                      <w:r w:rsidRPr="00236AB1">
                        <w:rPr>
                          <w:rFonts w:ascii="Perpetua" w:hAnsi="Perpetua"/>
                          <w:sz w:val="22"/>
                          <w:szCs w:val="22"/>
                        </w:rPr>
                        <w:t>Gently</w:t>
                      </w:r>
                      <w:r w:rsidRPr="00F237FD">
                        <w:rPr>
                          <w:rFonts w:ascii="Perpetua" w:hAnsi="Perpetua"/>
                          <w:sz w:val="16"/>
                          <w:szCs w:val="16"/>
                        </w:rPr>
                        <w:t xml:space="preserve"> </w:t>
                      </w:r>
                      <w:r w:rsidRPr="00236AB1">
                        <w:rPr>
                          <w:rFonts w:ascii="Perpetua" w:hAnsi="Perpetua"/>
                          <w:sz w:val="22"/>
                          <w:szCs w:val="22"/>
                        </w:rPr>
                        <w:t xml:space="preserve">used shoes help pay for wells in Kenya.  </w:t>
                      </w:r>
                    </w:p>
                    <w:p w:rsidR="00071460" w:rsidRPr="00236AB1" w:rsidRDefault="00FE26D3" w:rsidP="00071460">
                      <w:pPr>
                        <w:jc w:val="both"/>
                        <w:rPr>
                          <w:rFonts w:ascii="Perpetua" w:hAnsi="Perpetua"/>
                          <w:sz w:val="22"/>
                          <w:szCs w:val="22"/>
                        </w:rPr>
                      </w:pPr>
                      <w:r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pict>
                          <v:rect id="_x0000_i1040" style="width:0;height:1.5pt" o:hralign="center" o:hrstd="t" o:hr="t" fillcolor="#a0a0a0" stroked="f"/>
                        </w:pict>
                      </w:r>
                    </w:p>
                    <w:p w:rsidR="00071460" w:rsidRPr="00A77402" w:rsidRDefault="00071460" w:rsidP="00071460">
                      <w:pPr>
                        <w:tabs>
                          <w:tab w:val="left" w:pos="6120"/>
                        </w:tabs>
                        <w:jc w:val="both"/>
                        <w:rPr>
                          <w:rFonts w:ascii="Perpetua" w:hAnsi="Perpetua" w:cs="Segoe UI"/>
                          <w:b/>
                          <w:color w:val="000000"/>
                          <w:sz w:val="10"/>
                          <w:szCs w:val="10"/>
                          <w:shd w:val="clear" w:color="auto" w:fill="FFFFFF"/>
                        </w:rPr>
                      </w:pPr>
                    </w:p>
                    <w:p w:rsidR="00071460" w:rsidRPr="00236AB1" w:rsidRDefault="00071460" w:rsidP="00071460">
                      <w:pPr>
                        <w:tabs>
                          <w:tab w:val="left" w:pos="6120"/>
                        </w:tabs>
                        <w:jc w:val="both"/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</w:pPr>
                      <w:r w:rsidRPr="00236AB1">
                        <w:rPr>
                          <w:rFonts w:ascii="Perpetua" w:hAnsi="Perpetua" w:cs="Segoe UI"/>
                          <w:b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>BOX TOPS FOR EDUCATION:</w:t>
                      </w:r>
                      <w:r w:rsidRPr="00236AB1"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>  This</w:t>
                      </w:r>
                      <w:r w:rsidRPr="00F237FD">
                        <w:rPr>
                          <w:rFonts w:ascii="Perpetua" w:hAnsi="Perpetua" w:cs="Segoe UI"/>
                          <w:color w:val="000000"/>
                          <w:sz w:val="16"/>
                          <w:szCs w:val="16"/>
                          <w:shd w:val="clear" w:color="auto" w:fill="FFFFFF"/>
                        </w:rPr>
                        <w:t xml:space="preserve"> </w:t>
                      </w:r>
                      <w:r w:rsidRPr="00236AB1"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>program</w:t>
                      </w:r>
                      <w:r w:rsidRPr="00F237FD">
                        <w:rPr>
                          <w:rFonts w:ascii="Perpetua" w:hAnsi="Perpetua" w:cs="Segoe UI"/>
                          <w:color w:val="000000"/>
                          <w:sz w:val="16"/>
                          <w:szCs w:val="16"/>
                          <w:shd w:val="clear" w:color="auto" w:fill="FFFFFF"/>
                        </w:rPr>
                        <w:t xml:space="preserve"> </w:t>
                      </w:r>
                      <w:r w:rsidRPr="00236AB1"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>provides .10</w:t>
                      </w:r>
                      <w:r w:rsidRPr="00236AB1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>¢</w:t>
                      </w:r>
                      <w:r w:rsidRPr="00236AB1"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 xml:space="preserve"> for every</w:t>
                      </w:r>
                      <w:r w:rsidRPr="00F237FD">
                        <w:rPr>
                          <w:rFonts w:ascii="Perpetua" w:hAnsi="Perpetua" w:cs="Segoe UI"/>
                          <w:color w:val="000000"/>
                          <w:sz w:val="12"/>
                          <w:szCs w:val="12"/>
                          <w:shd w:val="clear" w:color="auto" w:fill="FFFFFF"/>
                        </w:rPr>
                        <w:t xml:space="preserve"> </w:t>
                      </w:r>
                      <w:r w:rsidRPr="00236AB1"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>box</w:t>
                      </w:r>
                      <w:r w:rsidRPr="00F237FD">
                        <w:rPr>
                          <w:rFonts w:ascii="Perpetua" w:hAnsi="Perpetua" w:cs="Segoe UI"/>
                          <w:color w:val="000000"/>
                          <w:sz w:val="12"/>
                          <w:szCs w:val="12"/>
                          <w:shd w:val="clear" w:color="auto" w:fill="FFFFFF"/>
                        </w:rPr>
                        <w:t xml:space="preserve"> </w:t>
                      </w:r>
                      <w:r w:rsidRPr="00236AB1"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>top</w:t>
                      </w:r>
                      <w:r w:rsidRPr="00F237FD">
                        <w:rPr>
                          <w:rFonts w:ascii="Perpetua" w:hAnsi="Perpetua" w:cs="Segoe UI"/>
                          <w:color w:val="000000"/>
                          <w:sz w:val="12"/>
                          <w:szCs w:val="12"/>
                          <w:shd w:val="clear" w:color="auto" w:fill="FFFFFF"/>
                        </w:rPr>
                        <w:t xml:space="preserve"> </w:t>
                      </w:r>
                      <w:r w:rsidRPr="00236AB1"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>redeemed.  Please</w:t>
                      </w:r>
                      <w:r w:rsidRPr="00F237FD">
                        <w:rPr>
                          <w:rFonts w:ascii="Perpetua" w:hAnsi="Perpetua" w:cs="Segoe UI"/>
                          <w:color w:val="000000"/>
                          <w:sz w:val="12"/>
                          <w:szCs w:val="12"/>
                          <w:shd w:val="clear" w:color="auto" w:fill="FFFFFF"/>
                        </w:rPr>
                        <w:t xml:space="preserve"> </w:t>
                      </w:r>
                      <w:r w:rsidRPr="00236AB1"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>put</w:t>
                      </w:r>
                      <w:r w:rsidRPr="00F237FD">
                        <w:rPr>
                          <w:rFonts w:ascii="Perpetua" w:hAnsi="Perpetua" w:cs="Segoe UI"/>
                          <w:color w:val="000000"/>
                          <w:sz w:val="12"/>
                          <w:szCs w:val="12"/>
                          <w:shd w:val="clear" w:color="auto" w:fill="FFFFFF"/>
                        </w:rPr>
                        <w:t xml:space="preserve"> </w:t>
                      </w:r>
                      <w:r w:rsidRPr="00236AB1"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>box</w:t>
                      </w:r>
                      <w:r w:rsidRPr="00F237FD">
                        <w:rPr>
                          <w:rFonts w:ascii="Perpetua" w:hAnsi="Perpetua" w:cs="Segoe UI"/>
                          <w:color w:val="000000"/>
                          <w:sz w:val="12"/>
                          <w:szCs w:val="12"/>
                          <w:shd w:val="clear" w:color="auto" w:fill="FFFFFF"/>
                        </w:rPr>
                        <w:t xml:space="preserve"> </w:t>
                      </w:r>
                      <w:r w:rsidRPr="00236AB1"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>tops</w:t>
                      </w:r>
                      <w:r w:rsidRPr="00F237FD">
                        <w:rPr>
                          <w:rFonts w:ascii="Perpetua" w:hAnsi="Perpetua" w:cs="Segoe UI"/>
                          <w:color w:val="000000"/>
                          <w:sz w:val="12"/>
                          <w:szCs w:val="12"/>
                          <w:shd w:val="clear" w:color="auto" w:fill="FFFFFF"/>
                        </w:rPr>
                        <w:t xml:space="preserve"> </w:t>
                      </w:r>
                      <w:r w:rsidRPr="00236AB1"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>in</w:t>
                      </w:r>
                      <w:r w:rsidRPr="00F237FD">
                        <w:rPr>
                          <w:rFonts w:ascii="Perpetua" w:hAnsi="Perpetua" w:cs="Segoe UI"/>
                          <w:color w:val="000000"/>
                          <w:sz w:val="12"/>
                          <w:szCs w:val="12"/>
                          <w:shd w:val="clear" w:color="auto" w:fill="FFFFFF"/>
                        </w:rPr>
                        <w:t xml:space="preserve"> </w:t>
                      </w:r>
                      <w:r w:rsidRPr="00236AB1"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>the</w:t>
                      </w:r>
                      <w:r w:rsidRPr="00F237FD">
                        <w:rPr>
                          <w:rFonts w:ascii="Perpetua" w:hAnsi="Perpetua" w:cs="Segoe UI"/>
                          <w:color w:val="000000"/>
                          <w:sz w:val="12"/>
                          <w:szCs w:val="12"/>
                          <w:shd w:val="clear" w:color="auto" w:fill="FFFFFF"/>
                        </w:rPr>
                        <w:t xml:space="preserve"> </w:t>
                      </w:r>
                      <w:r w:rsidRPr="00236AB1"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>can</w:t>
                      </w:r>
                      <w:r w:rsidRPr="00F237FD">
                        <w:rPr>
                          <w:rFonts w:ascii="Perpetua" w:hAnsi="Perpetua" w:cs="Segoe UI"/>
                          <w:color w:val="000000"/>
                          <w:sz w:val="12"/>
                          <w:szCs w:val="12"/>
                          <w:shd w:val="clear" w:color="auto" w:fill="FFFFFF"/>
                        </w:rPr>
                        <w:t xml:space="preserve"> </w:t>
                      </w:r>
                      <w:r w:rsidRPr="00236AB1"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>in</w:t>
                      </w:r>
                      <w:r w:rsidRPr="00F237FD">
                        <w:rPr>
                          <w:rFonts w:ascii="Perpetua" w:hAnsi="Perpetua" w:cs="Segoe UI"/>
                          <w:color w:val="000000"/>
                          <w:sz w:val="12"/>
                          <w:szCs w:val="12"/>
                          <w:shd w:val="clear" w:color="auto" w:fill="FFFFFF"/>
                        </w:rPr>
                        <w:t xml:space="preserve"> </w:t>
                      </w:r>
                      <w:r w:rsidRPr="00236AB1"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>the</w:t>
                      </w:r>
                      <w:r w:rsidRPr="00F237FD">
                        <w:rPr>
                          <w:rFonts w:ascii="Perpetua" w:hAnsi="Perpetua" w:cs="Segoe UI"/>
                          <w:color w:val="000000"/>
                          <w:sz w:val="12"/>
                          <w:szCs w:val="12"/>
                          <w:shd w:val="clear" w:color="auto" w:fill="FFFFFF"/>
                        </w:rPr>
                        <w:t xml:space="preserve"> </w:t>
                      </w:r>
                      <w:r w:rsidRPr="00236AB1">
                        <w:rPr>
                          <w:rFonts w:ascii="Perpetua" w:hAnsi="Perpetua" w:cs="Segoe UI"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>front foyer.</w:t>
                      </w:r>
                      <w:r w:rsidR="00FE26D3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pict>
                          <v:rect id="_x0000_i1042" style="width:0;height:1.5pt" o:hralign="center" o:hrstd="t" o:hr="t" fillcolor="#a0a0a0" stroked="f"/>
                        </w:pict>
                      </w:r>
                    </w:p>
                    <w:p w:rsidR="00A77402" w:rsidRPr="00A77402" w:rsidRDefault="00A77402" w:rsidP="00314ABC">
                      <w:pPr>
                        <w:pStyle w:val="NoSpacing"/>
                        <w:jc w:val="both"/>
                        <w:rPr>
                          <w:rFonts w:ascii="Perpetua" w:hAnsi="Perpetua"/>
                          <w:b/>
                          <w:bCs/>
                          <w:sz w:val="10"/>
                          <w:szCs w:val="10"/>
                        </w:rPr>
                      </w:pPr>
                    </w:p>
                    <w:p w:rsidR="00802831" w:rsidRDefault="00071460" w:rsidP="00314ABC">
                      <w:pPr>
                        <w:pStyle w:val="NoSpacing"/>
                        <w:jc w:val="both"/>
                        <w:rPr>
                          <w:rFonts w:ascii="Perpetua" w:hAnsi="Perpetua"/>
                          <w:sz w:val="22"/>
                          <w:szCs w:val="22"/>
                        </w:rPr>
                      </w:pPr>
                      <w:r w:rsidRPr="00236AB1">
                        <w:rPr>
                          <w:rFonts w:ascii="Perpetua" w:hAnsi="Perpetua"/>
                          <w:b/>
                          <w:bCs/>
                          <w:sz w:val="22"/>
                          <w:szCs w:val="22"/>
                        </w:rPr>
                        <w:t xml:space="preserve">OPTIONS FOR WOMEN/HELP FOR FAMILIES: </w:t>
                      </w:r>
                      <w:r w:rsidRPr="00236AB1">
                        <w:rPr>
                          <w:rFonts w:ascii="Perpetua" w:hAnsi="Perpetua"/>
                          <w:sz w:val="22"/>
                          <w:szCs w:val="22"/>
                        </w:rPr>
                        <w:t>Prairie Farms’ containers have stickers with a code underneath that is redeemable for .05</w:t>
                      </w:r>
                      <w:r w:rsidRPr="00236AB1">
                        <w:rPr>
                          <w:rFonts w:ascii="Perpetua" w:hAnsi="Perpetua" w:cs="Arial"/>
                          <w:sz w:val="22"/>
                          <w:szCs w:val="22"/>
                        </w:rPr>
                        <w:t xml:space="preserve">¢. </w:t>
                      </w:r>
                      <w:r>
                        <w:rPr>
                          <w:rFonts w:ascii="Perpetua" w:hAnsi="Perpetua" w:cs="Arial"/>
                          <w:sz w:val="22"/>
                          <w:szCs w:val="22"/>
                        </w:rPr>
                        <w:t xml:space="preserve"> </w:t>
                      </w:r>
                      <w:r w:rsidRPr="00236AB1">
                        <w:rPr>
                          <w:rFonts w:ascii="Perpetua" w:hAnsi="Perpetua" w:cs="Arial"/>
                          <w:sz w:val="22"/>
                          <w:szCs w:val="22"/>
                        </w:rPr>
                        <w:t>P</w:t>
                      </w:r>
                      <w:r w:rsidRPr="00236AB1">
                        <w:rPr>
                          <w:rFonts w:ascii="Perpetua" w:hAnsi="Perpetua"/>
                          <w:sz w:val="22"/>
                          <w:szCs w:val="22"/>
                        </w:rPr>
                        <w:t xml:space="preserve">ut caps in the </w:t>
                      </w:r>
                      <w:r w:rsidR="00307E93" w:rsidRPr="00236AB1">
                        <w:rPr>
                          <w:rFonts w:ascii="Perpetua" w:hAnsi="Perpetua"/>
                          <w:sz w:val="22"/>
                          <w:szCs w:val="22"/>
                        </w:rPr>
                        <w:t xml:space="preserve">foyer </w:t>
                      </w:r>
                      <w:r w:rsidRPr="00236AB1">
                        <w:rPr>
                          <w:rFonts w:ascii="Perpetua" w:hAnsi="Perpetua"/>
                          <w:sz w:val="22"/>
                          <w:szCs w:val="22"/>
                        </w:rPr>
                        <w:t>basket and we’ll redeem the codes for you</w:t>
                      </w:r>
                      <w:r>
                        <w:rPr>
                          <w:rFonts w:ascii="Perpetua" w:hAnsi="Perpetua"/>
                          <w:sz w:val="22"/>
                          <w:szCs w:val="22"/>
                        </w:rPr>
                        <w:t>.</w:t>
                      </w:r>
                    </w:p>
                    <w:p w:rsidR="000F77F1" w:rsidRDefault="000F77F1" w:rsidP="00314ABC">
                      <w:pPr>
                        <w:pStyle w:val="NoSpacing"/>
                        <w:jc w:val="both"/>
                        <w:rPr>
                          <w:rFonts w:ascii="Perpetua" w:hAnsi="Perpetua"/>
                          <w:sz w:val="22"/>
                          <w:szCs w:val="22"/>
                        </w:rPr>
                      </w:pPr>
                    </w:p>
                    <w:p w:rsidR="00CC3580" w:rsidRDefault="00CC3580" w:rsidP="00314ABC">
                      <w:pPr>
                        <w:pStyle w:val="NoSpacing"/>
                        <w:jc w:val="both"/>
                        <w:rPr>
                          <w:rFonts w:ascii="Perpetua" w:hAnsi="Perpetua"/>
                          <w:sz w:val="22"/>
                          <w:szCs w:val="22"/>
                        </w:rPr>
                      </w:pPr>
                    </w:p>
                    <w:p w:rsidR="00F402FD" w:rsidRDefault="00F402FD" w:rsidP="00314ABC">
                      <w:pPr>
                        <w:pStyle w:val="NoSpacing"/>
                        <w:jc w:val="both"/>
                        <w:rPr>
                          <w:rFonts w:ascii="Perpetua" w:hAnsi="Perpetua"/>
                          <w:sz w:val="22"/>
                          <w:szCs w:val="22"/>
                        </w:rPr>
                      </w:pPr>
                    </w:p>
                    <w:p w:rsidR="00BE1B37" w:rsidRDefault="00BE1B37" w:rsidP="00314ABC">
                      <w:pPr>
                        <w:pStyle w:val="NoSpacing"/>
                        <w:jc w:val="both"/>
                        <w:rPr>
                          <w:rFonts w:ascii="Perpetua" w:hAnsi="Perpetua"/>
                          <w:sz w:val="22"/>
                          <w:szCs w:val="22"/>
                        </w:rPr>
                      </w:pPr>
                    </w:p>
                    <w:p w:rsidR="00BE1B37" w:rsidRDefault="00BE1B37" w:rsidP="00314ABC">
                      <w:pPr>
                        <w:pStyle w:val="NoSpacing"/>
                        <w:jc w:val="both"/>
                        <w:rPr>
                          <w:rFonts w:ascii="Perpetua" w:hAnsi="Perpetua"/>
                          <w:sz w:val="22"/>
                          <w:szCs w:val="22"/>
                        </w:rPr>
                      </w:pPr>
                    </w:p>
                    <w:p w:rsidR="00BE1B37" w:rsidRDefault="00BE1B37" w:rsidP="00314ABC">
                      <w:pPr>
                        <w:pStyle w:val="NoSpacing"/>
                        <w:jc w:val="both"/>
                        <w:rPr>
                          <w:rFonts w:ascii="Perpetua" w:hAnsi="Perpetua"/>
                          <w:sz w:val="22"/>
                          <w:szCs w:val="22"/>
                        </w:rPr>
                      </w:pPr>
                    </w:p>
                    <w:p w:rsidR="00BE1B37" w:rsidRDefault="00BE1B37" w:rsidP="00314ABC">
                      <w:pPr>
                        <w:pStyle w:val="NoSpacing"/>
                        <w:jc w:val="both"/>
                        <w:rPr>
                          <w:rFonts w:ascii="Perpetua" w:hAnsi="Perpetua"/>
                          <w:sz w:val="22"/>
                          <w:szCs w:val="22"/>
                        </w:rPr>
                      </w:pPr>
                    </w:p>
                    <w:p w:rsidR="00CA5A81" w:rsidRDefault="00CA5A81" w:rsidP="00314ABC">
                      <w:pPr>
                        <w:pStyle w:val="NoSpacing"/>
                        <w:jc w:val="center"/>
                        <w:rPr>
                          <w:rFonts w:ascii="Perpetua" w:hAnsi="Perpetua"/>
                          <w:b/>
                          <w:sz w:val="26"/>
                          <w:szCs w:val="26"/>
                        </w:rPr>
                      </w:pPr>
                      <w:r w:rsidRPr="00DF506A">
                        <w:rPr>
                          <w:rFonts w:ascii="Perpetua" w:hAnsi="Perpetua"/>
                          <w:b/>
                          <w:sz w:val="26"/>
                          <w:szCs w:val="26"/>
                        </w:rPr>
                        <w:t>PRAYER REQUESTS</w:t>
                      </w:r>
                    </w:p>
                    <w:p w:rsidR="00B928F8" w:rsidRPr="009F1A75" w:rsidRDefault="00B928F8" w:rsidP="008B39DB">
                      <w:pPr>
                        <w:pStyle w:val="NoSpacing"/>
                        <w:jc w:val="center"/>
                        <w:rPr>
                          <w:rFonts w:ascii="Perpetua" w:hAnsi="Perpetua"/>
                          <w:b/>
                          <w:sz w:val="16"/>
                          <w:szCs w:val="16"/>
                        </w:rPr>
                      </w:pPr>
                    </w:p>
                    <w:p w:rsidR="00530BA0" w:rsidRDefault="00A7586B" w:rsidP="000F77F1">
                      <w:pPr>
                        <w:pStyle w:val="ListParagraph"/>
                        <w:ind w:left="0"/>
                        <w:contextualSpacing w:val="0"/>
                        <w:rPr>
                          <w:rFonts w:ascii="Perpetua" w:hAnsi="Perpetua" w:cs="David"/>
                          <w:i/>
                          <w:sz w:val="22"/>
                          <w:szCs w:val="22"/>
                        </w:rPr>
                      </w:pPr>
                      <w:r w:rsidRPr="00F14037">
                        <w:rPr>
                          <w:rFonts w:ascii="Perpetua" w:hAnsi="Perpetua" w:cs="David"/>
                          <w:b/>
                          <w:sz w:val="22"/>
                          <w:szCs w:val="22"/>
                          <w:u w:val="single"/>
                        </w:rPr>
                        <w:t>MILITARY</w:t>
                      </w:r>
                      <w:r w:rsidRPr="00F14037">
                        <w:rPr>
                          <w:rFonts w:ascii="Perpetua" w:hAnsi="Perpetua" w:cs="David"/>
                          <w:b/>
                          <w:sz w:val="22"/>
                          <w:szCs w:val="22"/>
                        </w:rPr>
                        <w:t>:</w:t>
                      </w:r>
                      <w:r w:rsidR="000F77F1">
                        <w:rPr>
                          <w:rFonts w:ascii="Perpetua" w:hAnsi="Perpetua" w:cs="David"/>
                          <w:b/>
                          <w:sz w:val="22"/>
                          <w:szCs w:val="22"/>
                        </w:rPr>
                        <w:t xml:space="preserve">  </w:t>
                      </w:r>
                      <w:r w:rsidRPr="00F14037">
                        <w:rPr>
                          <w:rFonts w:ascii="Perpetua" w:hAnsi="Perpetua" w:cs="David"/>
                          <w:b/>
                          <w:sz w:val="22"/>
                          <w:szCs w:val="22"/>
                        </w:rPr>
                        <w:t>ANDREA GRAY</w:t>
                      </w:r>
                      <w:r w:rsidR="00CB782A">
                        <w:rPr>
                          <w:rFonts w:ascii="Perpetua" w:hAnsi="Perpetua" w:cs="David"/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CB782A" w:rsidRPr="00CB782A">
                        <w:rPr>
                          <w:rFonts w:ascii="Perpetua" w:hAnsi="Perpetua" w:cs="David"/>
                          <w:i/>
                          <w:sz w:val="22"/>
                          <w:szCs w:val="22"/>
                        </w:rPr>
                        <w:t>(Tasha C</w:t>
                      </w:r>
                      <w:r w:rsidR="00DE6010">
                        <w:rPr>
                          <w:rFonts w:ascii="Perpetua" w:hAnsi="Perpetua" w:cs="David"/>
                          <w:i/>
                          <w:sz w:val="22"/>
                          <w:szCs w:val="22"/>
                        </w:rPr>
                        <w:t>ummins</w:t>
                      </w:r>
                      <w:r w:rsidR="00CB782A" w:rsidRPr="00CB782A">
                        <w:rPr>
                          <w:rFonts w:ascii="Perpetua" w:hAnsi="Perpetua" w:cs="David"/>
                          <w:i/>
                          <w:sz w:val="22"/>
                          <w:szCs w:val="22"/>
                        </w:rPr>
                        <w:t>)</w:t>
                      </w:r>
                    </w:p>
                    <w:p w:rsidR="0087315B" w:rsidRDefault="00530BA0" w:rsidP="000F77F1">
                      <w:pPr>
                        <w:pStyle w:val="ListParagraph"/>
                        <w:ind w:left="0"/>
                        <w:contextualSpacing w:val="0"/>
                        <w:rPr>
                          <w:rFonts w:ascii="Perpetua" w:hAnsi="Perpetua" w:cs="David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Perpetua" w:hAnsi="Perpetua" w:cs="David"/>
                          <w:i/>
                          <w:sz w:val="22"/>
                          <w:szCs w:val="22"/>
                        </w:rPr>
                        <w:t xml:space="preserve">                        </w:t>
                      </w:r>
                      <w:r w:rsidR="00E11A3F">
                        <w:rPr>
                          <w:rFonts w:ascii="Perpetua" w:hAnsi="Perpetua" w:cs="David"/>
                          <w:sz w:val="22"/>
                          <w:szCs w:val="22"/>
                        </w:rPr>
                        <w:t xml:space="preserve"> </w:t>
                      </w:r>
                      <w:r w:rsidR="00A7586B" w:rsidRPr="00F14037">
                        <w:rPr>
                          <w:rFonts w:ascii="Perpetua" w:hAnsi="Perpetua" w:cs="David"/>
                          <w:b/>
                          <w:sz w:val="22"/>
                          <w:szCs w:val="22"/>
                        </w:rPr>
                        <w:t>JEREMIE JAMITO</w:t>
                      </w:r>
                      <w:r w:rsidR="0059457A">
                        <w:rPr>
                          <w:rFonts w:ascii="Perpetua" w:hAnsi="Perpetua" w:cs="David"/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59457A" w:rsidRPr="0059457A">
                        <w:rPr>
                          <w:rFonts w:ascii="Perpetua" w:hAnsi="Perpetua" w:cs="David"/>
                          <w:i/>
                          <w:sz w:val="22"/>
                          <w:szCs w:val="22"/>
                        </w:rPr>
                        <w:t>(Jeff and Sharon)</w:t>
                      </w:r>
                    </w:p>
                    <w:p w:rsidR="00A7586B" w:rsidRPr="00CC3580" w:rsidRDefault="0087315B" w:rsidP="000F77F1">
                      <w:pPr>
                        <w:pStyle w:val="ListParagraph"/>
                        <w:ind w:left="0"/>
                        <w:contextualSpacing w:val="0"/>
                        <w:rPr>
                          <w:rFonts w:ascii="Perpetua" w:hAnsi="Perpetua" w:cs="David"/>
                          <w:i/>
                          <w:sz w:val="22"/>
                          <w:szCs w:val="22"/>
                        </w:rPr>
                      </w:pPr>
                      <w:r>
                        <w:rPr>
                          <w:rFonts w:ascii="Perpetua" w:hAnsi="Perpetua" w:cs="David"/>
                          <w:b/>
                          <w:sz w:val="22"/>
                          <w:szCs w:val="22"/>
                        </w:rPr>
                        <w:t xml:space="preserve">                      </w:t>
                      </w:r>
                      <w:r w:rsidR="00D35A41" w:rsidRPr="00D35A41">
                        <w:rPr>
                          <w:rFonts w:ascii="Perpetua" w:hAnsi="Perpetua" w:cs="David"/>
                          <w:b/>
                          <w:sz w:val="10"/>
                          <w:szCs w:val="10"/>
                        </w:rPr>
                        <w:t xml:space="preserve"> </w:t>
                      </w:r>
                      <w:r w:rsidR="00D35A41">
                        <w:rPr>
                          <w:rFonts w:ascii="Perpetua" w:hAnsi="Perpetua" w:cs="David"/>
                          <w:b/>
                          <w:sz w:val="22"/>
                          <w:szCs w:val="22"/>
                        </w:rPr>
                        <w:t xml:space="preserve">  </w:t>
                      </w:r>
                      <w:r>
                        <w:rPr>
                          <w:rFonts w:ascii="Perpetua" w:hAnsi="Perpetua" w:cs="David"/>
                          <w:b/>
                          <w:sz w:val="22"/>
                          <w:szCs w:val="22"/>
                        </w:rPr>
                        <w:t>AUSTIN LAUNIUS</w:t>
                      </w:r>
                      <w:r w:rsidRPr="0087315B">
                        <w:rPr>
                          <w:rFonts w:ascii="Perpetua" w:hAnsi="Perpetua" w:cs="David"/>
                          <w:sz w:val="22"/>
                          <w:szCs w:val="22"/>
                        </w:rPr>
                        <w:t xml:space="preserve"> </w:t>
                      </w:r>
                      <w:r w:rsidRPr="00CC3580">
                        <w:rPr>
                          <w:rFonts w:ascii="Perpetua" w:hAnsi="Perpetua" w:cs="David"/>
                          <w:i/>
                          <w:sz w:val="22"/>
                          <w:szCs w:val="22"/>
                        </w:rPr>
                        <w:t>(Carly H</w:t>
                      </w:r>
                      <w:r w:rsidR="00DE6010">
                        <w:rPr>
                          <w:rFonts w:ascii="Perpetua" w:hAnsi="Perpetua" w:cs="David"/>
                          <w:i/>
                          <w:sz w:val="22"/>
                          <w:szCs w:val="22"/>
                        </w:rPr>
                        <w:t>owell</w:t>
                      </w:r>
                      <w:r w:rsidRPr="00CC3580">
                        <w:rPr>
                          <w:rFonts w:ascii="Perpetua" w:hAnsi="Perpetua" w:cs="David"/>
                          <w:i/>
                          <w:sz w:val="22"/>
                          <w:szCs w:val="22"/>
                        </w:rPr>
                        <w:t>)</w:t>
                      </w:r>
                      <w:r w:rsidR="00A7586B" w:rsidRPr="00CC3580">
                        <w:rPr>
                          <w:rFonts w:ascii="Perpetua" w:hAnsi="Perpetua" w:cs="David"/>
                          <w:i/>
                          <w:sz w:val="22"/>
                          <w:szCs w:val="22"/>
                        </w:rPr>
                        <w:t xml:space="preserve"> </w:t>
                      </w:r>
                    </w:p>
                    <w:p w:rsidR="00A7586B" w:rsidRPr="00503780" w:rsidRDefault="00A7586B" w:rsidP="00A7586B">
                      <w:pPr>
                        <w:rPr>
                          <w:rFonts w:ascii="Perpetua" w:hAnsi="Perpetua" w:cs="David"/>
                          <w:b/>
                          <w:sz w:val="22"/>
                          <w:szCs w:val="22"/>
                          <w:u w:val="single"/>
                        </w:rPr>
                      </w:pPr>
                      <w:r w:rsidRPr="00503780">
                        <w:rPr>
                          <w:rFonts w:ascii="Perpetua" w:hAnsi="Perpetua"/>
                          <w:sz w:val="22"/>
                          <w:szCs w:val="22"/>
                        </w:rPr>
                        <w:t xml:space="preserve"> </w:t>
                      </w:r>
                      <w:r w:rsidRPr="00503780">
                        <w:rPr>
                          <w:rFonts w:ascii="Perpetua" w:hAnsi="Perpetua" w:cs="David"/>
                          <w:b/>
                          <w:sz w:val="22"/>
                          <w:szCs w:val="22"/>
                          <w:u w:val="single"/>
                        </w:rPr>
                        <w:t xml:space="preserve"> </w:t>
                      </w:r>
                    </w:p>
                    <w:p w:rsidR="00A7586B" w:rsidRPr="00F14037" w:rsidRDefault="00A7586B" w:rsidP="00A7586B">
                      <w:pPr>
                        <w:pStyle w:val="Header"/>
                        <w:rPr>
                          <w:rFonts w:ascii="Perpetua" w:hAnsi="Perpetua" w:cs="David"/>
                          <w:b/>
                          <w:sz w:val="22"/>
                          <w:szCs w:val="22"/>
                          <w:u w:val="single"/>
                        </w:rPr>
                      </w:pPr>
                      <w:r w:rsidRPr="00F14037">
                        <w:rPr>
                          <w:rFonts w:ascii="Perpetua" w:hAnsi="Perpetua" w:cs="David"/>
                          <w:b/>
                          <w:sz w:val="22"/>
                          <w:szCs w:val="22"/>
                          <w:u w:val="single"/>
                        </w:rPr>
                        <w:t>NURSING HOME MEMBERS</w:t>
                      </w:r>
                      <w:r w:rsidRPr="00F14037">
                        <w:rPr>
                          <w:rFonts w:ascii="Perpetua" w:hAnsi="Perpetua" w:cs="David"/>
                          <w:b/>
                          <w:sz w:val="22"/>
                          <w:szCs w:val="22"/>
                        </w:rPr>
                        <w:t>:</w:t>
                      </w:r>
                      <w:r w:rsidRPr="00F14037">
                        <w:rPr>
                          <w:rFonts w:ascii="Perpetua" w:hAnsi="Perpetua" w:cs="David"/>
                          <w:b/>
                          <w:bCs/>
                          <w:sz w:val="22"/>
                          <w:szCs w:val="22"/>
                        </w:rPr>
                        <w:t xml:space="preserve">                                      </w:t>
                      </w:r>
                    </w:p>
                    <w:p w:rsidR="004808DF" w:rsidRDefault="00A7586B" w:rsidP="004808DF">
                      <w:pPr>
                        <w:tabs>
                          <w:tab w:val="left" w:pos="630"/>
                          <w:tab w:val="left" w:pos="5220"/>
                        </w:tabs>
                        <w:rPr>
                          <w:rFonts w:ascii="Perpetua" w:hAnsi="Perpetua" w:cs="David"/>
                          <w:b/>
                          <w:sz w:val="21"/>
                          <w:szCs w:val="21"/>
                        </w:rPr>
                      </w:pPr>
                      <w:r w:rsidRPr="00E016F4">
                        <w:rPr>
                          <w:rFonts w:ascii="Perpetua" w:hAnsi="Perpetua" w:cs="David"/>
                          <w:bCs/>
                          <w:sz w:val="22"/>
                          <w:szCs w:val="22"/>
                        </w:rPr>
                        <w:t>Cape:</w:t>
                      </w:r>
                      <w:r w:rsidRPr="004808DF">
                        <w:rPr>
                          <w:rFonts w:ascii="Perpetua" w:hAnsi="Perpetua" w:cs="David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="003445FD" w:rsidRPr="004808DF">
                        <w:rPr>
                          <w:rFonts w:ascii="Perpetua" w:hAnsi="Perpetua" w:cs="David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="00C31EA1" w:rsidRPr="004808DF">
                        <w:rPr>
                          <w:rFonts w:ascii="Perpetua" w:hAnsi="Perpetua" w:cs="David"/>
                          <w:b/>
                          <w:sz w:val="21"/>
                          <w:szCs w:val="21"/>
                        </w:rPr>
                        <w:t>GREG</w:t>
                      </w:r>
                      <w:r w:rsidR="00C31EA1" w:rsidRPr="004808DF">
                        <w:rPr>
                          <w:rFonts w:ascii="Perpetua" w:hAnsi="Perpetua" w:cs="David"/>
                          <w:b/>
                          <w:sz w:val="10"/>
                          <w:szCs w:val="10"/>
                        </w:rPr>
                        <w:t xml:space="preserve"> </w:t>
                      </w:r>
                      <w:r w:rsidR="00C31EA1" w:rsidRPr="004808DF">
                        <w:rPr>
                          <w:rFonts w:ascii="Perpetua" w:hAnsi="Perpetua" w:cs="David"/>
                          <w:b/>
                          <w:sz w:val="21"/>
                          <w:szCs w:val="21"/>
                        </w:rPr>
                        <w:t>ALLEN</w:t>
                      </w:r>
                      <w:r w:rsidR="00C31EA1" w:rsidRPr="004808DF">
                        <w:rPr>
                          <w:rFonts w:ascii="Perpetua" w:hAnsi="Perpetua" w:cs="David"/>
                          <w:sz w:val="21"/>
                          <w:szCs w:val="21"/>
                        </w:rPr>
                        <w:t>;</w:t>
                      </w:r>
                      <w:r w:rsidR="00C31EA1" w:rsidRPr="004808DF">
                        <w:rPr>
                          <w:rFonts w:ascii="Perpetua" w:hAnsi="Perpetua" w:cs="David"/>
                          <w:b/>
                          <w:sz w:val="10"/>
                          <w:szCs w:val="10"/>
                        </w:rPr>
                        <w:t xml:space="preserve"> </w:t>
                      </w:r>
                      <w:r w:rsidRPr="004808DF">
                        <w:rPr>
                          <w:rFonts w:ascii="Perpetua" w:hAnsi="Perpetua" w:cs="David"/>
                          <w:b/>
                          <w:bCs/>
                          <w:sz w:val="21"/>
                          <w:szCs w:val="21"/>
                        </w:rPr>
                        <w:t xml:space="preserve">MIKE </w:t>
                      </w:r>
                      <w:r w:rsidR="00E11A3F" w:rsidRPr="004808DF">
                        <w:rPr>
                          <w:rFonts w:ascii="Perpetua" w:hAnsi="Perpetua" w:cs="David"/>
                          <w:b/>
                          <w:bCs/>
                          <w:sz w:val="21"/>
                          <w:szCs w:val="21"/>
                        </w:rPr>
                        <w:t>BOSWELL</w:t>
                      </w:r>
                      <w:r w:rsidR="00E11A3F" w:rsidRPr="004808DF">
                        <w:rPr>
                          <w:rFonts w:ascii="Perpetua" w:hAnsi="Perpetua" w:cs="David"/>
                          <w:bCs/>
                          <w:sz w:val="21"/>
                          <w:szCs w:val="21"/>
                        </w:rPr>
                        <w:t>;</w:t>
                      </w:r>
                      <w:r w:rsidR="00392DEA" w:rsidRPr="004808DF">
                        <w:rPr>
                          <w:rFonts w:ascii="Perpetua" w:hAnsi="Perpetua" w:cs="David"/>
                          <w:bCs/>
                          <w:sz w:val="21"/>
                          <w:szCs w:val="21"/>
                        </w:rPr>
                        <w:t xml:space="preserve"> </w:t>
                      </w:r>
                      <w:r w:rsidRPr="004808DF">
                        <w:rPr>
                          <w:rFonts w:ascii="Perpetua" w:hAnsi="Perpetua" w:cs="David"/>
                          <w:b/>
                          <w:sz w:val="21"/>
                          <w:szCs w:val="21"/>
                        </w:rPr>
                        <w:t>NORMA</w:t>
                      </w:r>
                      <w:r w:rsidRPr="004808DF">
                        <w:rPr>
                          <w:rFonts w:ascii="Perpetua" w:hAnsi="Perpetua" w:cs="David"/>
                          <w:b/>
                          <w:sz w:val="10"/>
                          <w:szCs w:val="10"/>
                        </w:rPr>
                        <w:t xml:space="preserve"> </w:t>
                      </w:r>
                      <w:r w:rsidRPr="004808DF">
                        <w:rPr>
                          <w:rFonts w:ascii="Perpetua" w:hAnsi="Perpetua" w:cs="David"/>
                          <w:b/>
                          <w:sz w:val="21"/>
                          <w:szCs w:val="21"/>
                        </w:rPr>
                        <w:t>FOY</w:t>
                      </w:r>
                      <w:r w:rsidR="004808DF" w:rsidRPr="004808DF">
                        <w:rPr>
                          <w:rFonts w:ascii="Perpetua" w:hAnsi="Perpetua" w:cs="David"/>
                          <w:sz w:val="21"/>
                          <w:szCs w:val="21"/>
                        </w:rPr>
                        <w:t>;</w:t>
                      </w:r>
                      <w:r w:rsidR="004808DF" w:rsidRPr="004808DF">
                        <w:rPr>
                          <w:rFonts w:ascii="Perpetua" w:hAnsi="Perpetua" w:cs="David"/>
                          <w:b/>
                          <w:sz w:val="21"/>
                          <w:szCs w:val="21"/>
                        </w:rPr>
                        <w:t xml:space="preserve"> </w:t>
                      </w:r>
                      <w:r w:rsidRPr="004808DF">
                        <w:rPr>
                          <w:rFonts w:ascii="Perpetua" w:hAnsi="Perpetua" w:cs="David"/>
                          <w:b/>
                          <w:sz w:val="21"/>
                          <w:szCs w:val="21"/>
                        </w:rPr>
                        <w:t>MAXINE HILL</w:t>
                      </w:r>
                      <w:r w:rsidR="004808DF">
                        <w:rPr>
                          <w:rFonts w:ascii="Perpetua" w:hAnsi="Perpetua" w:cs="David"/>
                          <w:b/>
                          <w:sz w:val="21"/>
                          <w:szCs w:val="21"/>
                        </w:rPr>
                        <w:t xml:space="preserve">  </w:t>
                      </w:r>
                    </w:p>
                    <w:p w:rsidR="00A7586B" w:rsidRPr="00F14037" w:rsidRDefault="004808DF" w:rsidP="004808DF">
                      <w:pPr>
                        <w:tabs>
                          <w:tab w:val="left" w:pos="630"/>
                          <w:tab w:val="left" w:pos="5220"/>
                        </w:tabs>
                        <w:rPr>
                          <w:rFonts w:ascii="Perpetua" w:hAnsi="Perpetua" w:cs="David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Perpetua" w:hAnsi="Perpetua" w:cs="David"/>
                          <w:b/>
                          <w:sz w:val="21"/>
                          <w:szCs w:val="21"/>
                        </w:rPr>
                        <w:t xml:space="preserve">        </w:t>
                      </w:r>
                      <w:r w:rsidR="00A7586B" w:rsidRPr="004808DF">
                        <w:rPr>
                          <w:rFonts w:ascii="Perpetua" w:hAnsi="Perpetua" w:cs="David"/>
                          <w:b/>
                          <w:sz w:val="21"/>
                          <w:szCs w:val="21"/>
                        </w:rPr>
                        <w:t>DON</w:t>
                      </w:r>
                      <w:r w:rsidR="00A7586B" w:rsidRPr="004808DF">
                        <w:rPr>
                          <w:rFonts w:ascii="Perpetua" w:hAnsi="Perpetua" w:cs="David"/>
                          <w:b/>
                          <w:sz w:val="10"/>
                          <w:szCs w:val="10"/>
                        </w:rPr>
                        <w:t xml:space="preserve"> </w:t>
                      </w:r>
                      <w:r w:rsidR="00A7586B" w:rsidRPr="004808DF">
                        <w:rPr>
                          <w:rFonts w:ascii="Perpetua" w:hAnsi="Perpetua" w:cs="David"/>
                          <w:b/>
                          <w:sz w:val="21"/>
                          <w:szCs w:val="21"/>
                        </w:rPr>
                        <w:t>JOHNSON</w:t>
                      </w:r>
                      <w:r w:rsidR="00392DEA" w:rsidRPr="004808DF">
                        <w:rPr>
                          <w:rFonts w:ascii="Perpetua" w:hAnsi="Perpetua" w:cs="David"/>
                          <w:sz w:val="21"/>
                          <w:szCs w:val="21"/>
                        </w:rPr>
                        <w:t>;</w:t>
                      </w:r>
                      <w:r w:rsidR="00392DEA" w:rsidRPr="004808DF">
                        <w:rPr>
                          <w:rFonts w:ascii="Perpetua" w:hAnsi="Perpetua" w:cs="David"/>
                          <w:sz w:val="10"/>
                          <w:szCs w:val="10"/>
                        </w:rPr>
                        <w:t xml:space="preserve"> </w:t>
                      </w:r>
                      <w:r w:rsidR="00837841" w:rsidRPr="004808DF">
                        <w:rPr>
                          <w:rFonts w:ascii="Perpetua" w:hAnsi="Perpetua" w:cs="David"/>
                          <w:b/>
                          <w:sz w:val="21"/>
                          <w:szCs w:val="21"/>
                        </w:rPr>
                        <w:t>H</w:t>
                      </w:r>
                      <w:r w:rsidR="00A7586B" w:rsidRPr="004808DF">
                        <w:rPr>
                          <w:rFonts w:ascii="Perpetua" w:hAnsi="Perpetua" w:cs="David"/>
                          <w:b/>
                          <w:bCs/>
                          <w:sz w:val="21"/>
                          <w:szCs w:val="21"/>
                        </w:rPr>
                        <w:t>AL PHILLIPS</w:t>
                      </w:r>
                      <w:r w:rsidRPr="004808DF">
                        <w:rPr>
                          <w:rFonts w:ascii="Perpetua" w:hAnsi="Perpetua" w:cs="David"/>
                          <w:bCs/>
                          <w:sz w:val="21"/>
                          <w:szCs w:val="21"/>
                        </w:rPr>
                        <w:t xml:space="preserve">; </w:t>
                      </w:r>
                      <w:r w:rsidR="00A7586B" w:rsidRPr="004808DF">
                        <w:rPr>
                          <w:rFonts w:ascii="Perpetua" w:hAnsi="Perpetua" w:cs="David"/>
                          <w:b/>
                          <w:bCs/>
                          <w:sz w:val="21"/>
                          <w:szCs w:val="21"/>
                        </w:rPr>
                        <w:t>GLORIA</w:t>
                      </w:r>
                      <w:r w:rsidR="00A7586B" w:rsidRPr="004808DF">
                        <w:rPr>
                          <w:rFonts w:ascii="Perpetua" w:hAnsi="Perpetua" w:cs="David"/>
                          <w:b/>
                          <w:bCs/>
                          <w:sz w:val="10"/>
                          <w:szCs w:val="10"/>
                        </w:rPr>
                        <w:t xml:space="preserve"> </w:t>
                      </w:r>
                      <w:r w:rsidR="00A7586B" w:rsidRPr="004808DF">
                        <w:rPr>
                          <w:rFonts w:ascii="Perpetua" w:hAnsi="Perpetua" w:cs="David"/>
                          <w:b/>
                          <w:bCs/>
                          <w:sz w:val="21"/>
                          <w:szCs w:val="21"/>
                        </w:rPr>
                        <w:t>FAYE</w:t>
                      </w:r>
                      <w:r>
                        <w:rPr>
                          <w:rFonts w:ascii="Perpetua" w:hAnsi="Perpetua" w:cs="David"/>
                          <w:b/>
                          <w:bCs/>
                          <w:sz w:val="21"/>
                          <w:szCs w:val="21"/>
                        </w:rPr>
                        <w:t xml:space="preserve"> WADLINGTON</w:t>
                      </w:r>
                    </w:p>
                    <w:p w:rsidR="00A7586B" w:rsidRPr="00C251CF" w:rsidRDefault="00A7586B" w:rsidP="00A7586B">
                      <w:pPr>
                        <w:tabs>
                          <w:tab w:val="left" w:pos="5220"/>
                        </w:tabs>
                        <w:rPr>
                          <w:rFonts w:ascii="Perpetua" w:hAnsi="Perpetua" w:cs="David"/>
                          <w:sz w:val="6"/>
                          <w:szCs w:val="6"/>
                        </w:rPr>
                      </w:pPr>
                    </w:p>
                    <w:p w:rsidR="00A7586B" w:rsidRDefault="00A7586B" w:rsidP="00A7586B">
                      <w:pPr>
                        <w:tabs>
                          <w:tab w:val="left" w:pos="5220"/>
                        </w:tabs>
                        <w:rPr>
                          <w:rFonts w:ascii="Perpetua" w:hAnsi="Perpetua" w:cs="David"/>
                          <w:b/>
                          <w:sz w:val="22"/>
                          <w:szCs w:val="22"/>
                        </w:rPr>
                      </w:pPr>
                      <w:r w:rsidRPr="00F14037">
                        <w:rPr>
                          <w:rFonts w:ascii="Perpetua" w:hAnsi="Perpetua" w:cs="David"/>
                          <w:sz w:val="22"/>
                          <w:szCs w:val="22"/>
                        </w:rPr>
                        <w:t>Chaffee:</w:t>
                      </w:r>
                      <w:r w:rsidRPr="005B03DF">
                        <w:rPr>
                          <w:rFonts w:ascii="Perpetua" w:hAnsi="Perpetua" w:cs="David"/>
                          <w:b/>
                          <w:sz w:val="16"/>
                          <w:szCs w:val="16"/>
                        </w:rPr>
                        <w:t xml:space="preserve">  </w:t>
                      </w:r>
                      <w:r w:rsidRPr="00F14037">
                        <w:rPr>
                          <w:rFonts w:ascii="Perpetua" w:hAnsi="Perpetua" w:cs="Arial"/>
                          <w:b/>
                          <w:bCs/>
                          <w:sz w:val="22"/>
                          <w:szCs w:val="22"/>
                        </w:rPr>
                        <w:t>CARLENE GILLILAND</w:t>
                      </w:r>
                      <w:r w:rsidRPr="00F14037">
                        <w:rPr>
                          <w:rFonts w:ascii="Perpetua" w:hAnsi="Perpetua" w:cs="Arial"/>
                          <w:bCs/>
                          <w:sz w:val="22"/>
                          <w:szCs w:val="22"/>
                        </w:rPr>
                        <w:t>;</w:t>
                      </w:r>
                      <w:r w:rsidR="005B03DF">
                        <w:rPr>
                          <w:rFonts w:ascii="Perpetua" w:hAnsi="Perpetua" w:cs="Arial"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Pr="00F14037">
                        <w:rPr>
                          <w:rFonts w:ascii="Perpetua" w:hAnsi="Perpetua" w:cs="David"/>
                          <w:b/>
                          <w:sz w:val="22"/>
                          <w:szCs w:val="22"/>
                        </w:rPr>
                        <w:t>LOREAN</w:t>
                      </w:r>
                      <w:r w:rsidR="00B2437B">
                        <w:rPr>
                          <w:rFonts w:ascii="Perpetua" w:hAnsi="Perpetua" w:cs="David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Pr="00F14037">
                        <w:rPr>
                          <w:rFonts w:ascii="Perpetua" w:hAnsi="Perpetua" w:cs="David"/>
                          <w:b/>
                          <w:sz w:val="22"/>
                          <w:szCs w:val="22"/>
                        </w:rPr>
                        <w:t>KNUPP</w:t>
                      </w:r>
                    </w:p>
                    <w:p w:rsidR="00E11A3F" w:rsidRPr="00C251CF" w:rsidRDefault="00E11A3F" w:rsidP="00A7586B">
                      <w:pPr>
                        <w:tabs>
                          <w:tab w:val="left" w:pos="5220"/>
                        </w:tabs>
                        <w:rPr>
                          <w:rFonts w:ascii="Perpetua" w:hAnsi="Perpetua" w:cs="David"/>
                          <w:i/>
                          <w:sz w:val="6"/>
                          <w:szCs w:val="6"/>
                        </w:rPr>
                      </w:pPr>
                    </w:p>
                    <w:p w:rsidR="004808DF" w:rsidRDefault="00E11A3F" w:rsidP="00A7586B">
                      <w:pPr>
                        <w:tabs>
                          <w:tab w:val="left" w:pos="5220"/>
                        </w:tabs>
                        <w:rPr>
                          <w:rFonts w:ascii="Perpetua" w:hAnsi="Perpetua" w:cs="David"/>
                          <w:b/>
                          <w:bCs/>
                          <w:sz w:val="22"/>
                          <w:szCs w:val="22"/>
                        </w:rPr>
                      </w:pPr>
                      <w:r w:rsidRPr="00E11A3F">
                        <w:rPr>
                          <w:rFonts w:ascii="Perpetua" w:hAnsi="Perpetua" w:cs="David"/>
                          <w:sz w:val="22"/>
                          <w:szCs w:val="22"/>
                        </w:rPr>
                        <w:t>Dexter:</w:t>
                      </w:r>
                      <w:r w:rsidRPr="00E11A3F">
                        <w:rPr>
                          <w:rFonts w:ascii="Perpetua" w:hAnsi="Perpetua" w:cs="David"/>
                          <w:b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Perpetua" w:hAnsi="Perpetua" w:cs="David"/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Pr="00E11A3F">
                        <w:rPr>
                          <w:rFonts w:ascii="Perpetua" w:hAnsi="Perpetua" w:cs="David"/>
                          <w:b/>
                          <w:sz w:val="22"/>
                          <w:szCs w:val="22"/>
                        </w:rPr>
                        <w:t>K</w:t>
                      </w:r>
                      <w:r>
                        <w:rPr>
                          <w:rFonts w:ascii="Perpetua" w:hAnsi="Perpetua" w:cs="David"/>
                          <w:b/>
                          <w:sz w:val="22"/>
                          <w:szCs w:val="22"/>
                        </w:rPr>
                        <w:t xml:space="preserve">ATHERINE ROBINSON </w:t>
                      </w:r>
                      <w:r w:rsidR="00DE6010">
                        <w:rPr>
                          <w:rFonts w:ascii="Perpetua" w:hAnsi="Perpetua" w:cs="David"/>
                          <w:i/>
                          <w:sz w:val="22"/>
                          <w:szCs w:val="22"/>
                        </w:rPr>
                        <w:t>(Bessie Riggs</w:t>
                      </w:r>
                      <w:r w:rsidR="009A686E" w:rsidRPr="00E11A3F">
                        <w:rPr>
                          <w:rFonts w:ascii="Perpetua" w:hAnsi="Perpetua" w:cs="David"/>
                          <w:i/>
                          <w:sz w:val="22"/>
                          <w:szCs w:val="22"/>
                        </w:rPr>
                        <w:t>)</w:t>
                      </w:r>
                      <w:r w:rsidR="004808DF" w:rsidRPr="004808DF">
                        <w:rPr>
                          <w:rFonts w:ascii="Perpetua" w:hAnsi="Perpetua" w:cs="David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</w:p>
                    <w:p w:rsidR="00A7586B" w:rsidRDefault="00907344" w:rsidP="00A7586B">
                      <w:pPr>
                        <w:tabs>
                          <w:tab w:val="left" w:pos="5220"/>
                        </w:tabs>
                        <w:rPr>
                          <w:rFonts w:ascii="Perpetua" w:hAnsi="Perpetua" w:cs="David"/>
                          <w:i/>
                          <w:sz w:val="22"/>
                          <w:szCs w:val="22"/>
                        </w:rPr>
                      </w:pPr>
                      <w:r>
                        <w:rPr>
                          <w:rFonts w:ascii="Perpetua" w:hAnsi="Perpetua" w:cs="David"/>
                          <w:b/>
                          <w:bCs/>
                          <w:sz w:val="22"/>
                          <w:szCs w:val="22"/>
                        </w:rPr>
                        <w:t xml:space="preserve">            </w:t>
                      </w:r>
                      <w:r w:rsidR="004808DF">
                        <w:rPr>
                          <w:rFonts w:ascii="Perpetua" w:hAnsi="Perpetua" w:cs="David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4808DF" w:rsidRPr="004808DF">
                        <w:rPr>
                          <w:rFonts w:ascii="Perpetua" w:hAnsi="Perpetua" w:cs="David"/>
                          <w:bCs/>
                          <w:sz w:val="22"/>
                          <w:szCs w:val="22"/>
                        </w:rPr>
                        <w:t>*</w:t>
                      </w:r>
                      <w:r w:rsidR="004808DF" w:rsidRPr="00B87086">
                        <w:rPr>
                          <w:rFonts w:ascii="Perpetua" w:hAnsi="Perpetua" w:cs="David"/>
                          <w:b/>
                          <w:bCs/>
                          <w:sz w:val="22"/>
                          <w:szCs w:val="22"/>
                        </w:rPr>
                        <w:t>JUNE YARBROUGH</w:t>
                      </w:r>
                      <w:r w:rsidR="004808DF" w:rsidRPr="00CB782A">
                        <w:rPr>
                          <w:rFonts w:ascii="Perpetua" w:hAnsi="Perpetua" w:cs="David"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4808DF" w:rsidRPr="00B87086">
                        <w:rPr>
                          <w:rFonts w:ascii="Perpetua" w:hAnsi="Perpetua" w:cs="David"/>
                          <w:bCs/>
                          <w:i/>
                          <w:sz w:val="22"/>
                          <w:szCs w:val="22"/>
                        </w:rPr>
                        <w:t>(Laura Sterling</w:t>
                      </w:r>
                      <w:r w:rsidR="004808DF">
                        <w:rPr>
                          <w:rFonts w:ascii="Perpetua" w:hAnsi="Perpetua" w:cs="David"/>
                          <w:bCs/>
                          <w:i/>
                          <w:sz w:val="22"/>
                          <w:szCs w:val="22"/>
                        </w:rPr>
                        <w:t>)</w:t>
                      </w:r>
                    </w:p>
                    <w:p w:rsidR="00E11A3F" w:rsidRPr="00F52763" w:rsidRDefault="00E11A3F" w:rsidP="00A7586B">
                      <w:pPr>
                        <w:tabs>
                          <w:tab w:val="left" w:pos="5220"/>
                        </w:tabs>
                        <w:rPr>
                          <w:rFonts w:ascii="Perpetua" w:hAnsi="Perpetua" w:cs="David"/>
                          <w:i/>
                          <w:sz w:val="16"/>
                          <w:szCs w:val="16"/>
                        </w:rPr>
                      </w:pPr>
                    </w:p>
                    <w:p w:rsidR="00A7586B" w:rsidRPr="00F14037" w:rsidRDefault="00A7586B" w:rsidP="000F77F1">
                      <w:pPr>
                        <w:rPr>
                          <w:rFonts w:ascii="Perpetua" w:hAnsi="Perpetua" w:cs="David"/>
                          <w:sz w:val="22"/>
                          <w:szCs w:val="22"/>
                        </w:rPr>
                      </w:pPr>
                      <w:r w:rsidRPr="00F14037">
                        <w:rPr>
                          <w:rFonts w:ascii="Perpetua" w:hAnsi="Perpetua" w:cs="David"/>
                          <w:b/>
                          <w:sz w:val="22"/>
                          <w:szCs w:val="22"/>
                          <w:u w:val="single"/>
                        </w:rPr>
                        <w:t>HOMEBOUND</w:t>
                      </w:r>
                      <w:r w:rsidRPr="00F14037">
                        <w:rPr>
                          <w:rFonts w:ascii="Perpetua" w:hAnsi="Perpetua" w:cs="David"/>
                          <w:b/>
                          <w:sz w:val="22"/>
                          <w:szCs w:val="22"/>
                        </w:rPr>
                        <w:t>:</w:t>
                      </w:r>
                      <w:r w:rsidR="000F77F1">
                        <w:rPr>
                          <w:rFonts w:ascii="Perpetua" w:hAnsi="Perpetua" w:cs="David"/>
                          <w:b/>
                          <w:sz w:val="22"/>
                          <w:szCs w:val="22"/>
                        </w:rPr>
                        <w:t xml:space="preserve">  </w:t>
                      </w:r>
                      <w:r w:rsidRPr="00F14037">
                        <w:rPr>
                          <w:rFonts w:ascii="Perpetua" w:hAnsi="Perpetua" w:cs="David"/>
                          <w:b/>
                          <w:sz w:val="22"/>
                          <w:szCs w:val="22"/>
                        </w:rPr>
                        <w:t>DAVID</w:t>
                      </w:r>
                      <w:r w:rsidRPr="00907344">
                        <w:rPr>
                          <w:rFonts w:ascii="Perpetua" w:hAnsi="Perpetua" w:cs="David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Pr="00F14037">
                        <w:rPr>
                          <w:rFonts w:ascii="Perpetua" w:hAnsi="Perpetua" w:cs="David"/>
                          <w:b/>
                          <w:sz w:val="22"/>
                          <w:szCs w:val="22"/>
                        </w:rPr>
                        <w:t>LUDWIG</w:t>
                      </w:r>
                      <w:r>
                        <w:rPr>
                          <w:rFonts w:ascii="Perpetua" w:hAnsi="Perpetua" w:cs="David"/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Pr="00157366">
                        <w:rPr>
                          <w:rFonts w:ascii="Perpetua" w:hAnsi="Perpetua" w:cs="David"/>
                          <w:i/>
                          <w:sz w:val="22"/>
                          <w:szCs w:val="22"/>
                        </w:rPr>
                        <w:t>(Connie R)</w:t>
                      </w:r>
                      <w:r w:rsidRPr="006D0696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>;</w:t>
                      </w:r>
                      <w:r>
                        <w:rPr>
                          <w:rFonts w:ascii="Perpetua" w:hAnsi="Perpetua" w:cs="Arial"/>
                          <w:b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7551D6" w:rsidRPr="004808DF"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>*</w:t>
                      </w:r>
                      <w:r>
                        <w:rPr>
                          <w:rFonts w:ascii="Perpetua" w:hAnsi="Perpetua" w:cs="Arial"/>
                          <w:b/>
                          <w:color w:val="000000"/>
                          <w:sz w:val="22"/>
                          <w:szCs w:val="22"/>
                        </w:rPr>
                        <w:t>CONNIE RECORD</w:t>
                      </w:r>
                      <w:r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</w:p>
                    <w:p w:rsidR="00A7586B" w:rsidRPr="00503780" w:rsidRDefault="00A7586B" w:rsidP="00A7586B">
                      <w:pPr>
                        <w:rPr>
                          <w:rFonts w:ascii="Perpetua" w:hAnsi="Perpetua" w:cs="David"/>
                          <w:b/>
                          <w:bCs/>
                          <w:sz w:val="22"/>
                          <w:szCs w:val="22"/>
                          <w:u w:val="single"/>
                        </w:rPr>
                      </w:pPr>
                    </w:p>
                    <w:p w:rsidR="00A7586B" w:rsidRPr="00F14037" w:rsidRDefault="00A7586B" w:rsidP="00A7586B">
                      <w:pPr>
                        <w:rPr>
                          <w:rFonts w:ascii="Perpetua" w:hAnsi="Perpetua" w:cs="David"/>
                          <w:b/>
                          <w:bCs/>
                          <w:sz w:val="22"/>
                          <w:szCs w:val="22"/>
                          <w:u w:val="single"/>
                        </w:rPr>
                      </w:pPr>
                      <w:r w:rsidRPr="00F14037">
                        <w:rPr>
                          <w:rFonts w:ascii="Perpetua" w:hAnsi="Perpetua" w:cs="David"/>
                          <w:b/>
                          <w:bCs/>
                          <w:sz w:val="22"/>
                          <w:szCs w:val="22"/>
                          <w:u w:val="single"/>
                        </w:rPr>
                        <w:t>CANCER CONCERNS</w:t>
                      </w:r>
                      <w:r w:rsidRPr="00F14037">
                        <w:rPr>
                          <w:rFonts w:ascii="Perpetua" w:hAnsi="Perpetua" w:cs="David"/>
                          <w:b/>
                          <w:bCs/>
                          <w:sz w:val="22"/>
                          <w:szCs w:val="22"/>
                        </w:rPr>
                        <w:t>:</w:t>
                      </w:r>
                    </w:p>
                    <w:p w:rsidR="00427F38" w:rsidRPr="00A64966" w:rsidRDefault="00A7586B" w:rsidP="009D5C4C">
                      <w:pPr>
                        <w:rPr>
                          <w:rFonts w:ascii="Perpetua" w:hAnsi="Perpetua" w:cs="David"/>
                          <w:bCs/>
                          <w:sz w:val="22"/>
                          <w:szCs w:val="22"/>
                        </w:rPr>
                      </w:pPr>
                      <w:r w:rsidRPr="00A64966">
                        <w:rPr>
                          <w:rFonts w:ascii="Perpetua" w:hAnsi="Perpetua" w:cs="David"/>
                          <w:b/>
                          <w:bCs/>
                          <w:sz w:val="22"/>
                          <w:szCs w:val="22"/>
                        </w:rPr>
                        <w:t>GEORGIA ADERS</w:t>
                      </w:r>
                      <w:r w:rsidRPr="00A64966">
                        <w:rPr>
                          <w:rFonts w:ascii="Perpetua" w:hAnsi="Perpetua" w:cs="David"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Pr="00A64966">
                        <w:rPr>
                          <w:rFonts w:ascii="Perpetua" w:hAnsi="Perpetua" w:cs="David"/>
                          <w:bCs/>
                          <w:i/>
                          <w:sz w:val="22"/>
                          <w:szCs w:val="22"/>
                        </w:rPr>
                        <w:t>(John Owens)</w:t>
                      </w:r>
                      <w:r w:rsidR="00293B81" w:rsidRPr="00A64966">
                        <w:rPr>
                          <w:rFonts w:ascii="Perpetua" w:hAnsi="Perpetua" w:cs="David"/>
                          <w:bCs/>
                          <w:i/>
                          <w:sz w:val="22"/>
                          <w:szCs w:val="22"/>
                        </w:rPr>
                        <w:t xml:space="preserve">  </w:t>
                      </w:r>
                      <w:r w:rsidR="00A64966">
                        <w:rPr>
                          <w:rFonts w:ascii="Perpetua" w:hAnsi="Perpetua" w:cs="David"/>
                          <w:bCs/>
                          <w:i/>
                          <w:sz w:val="22"/>
                          <w:szCs w:val="22"/>
                        </w:rPr>
                        <w:t xml:space="preserve"> </w:t>
                      </w:r>
                      <w:r w:rsidR="0037303F">
                        <w:rPr>
                          <w:rFonts w:ascii="Perpetua" w:hAnsi="Perpetua" w:cs="David"/>
                          <w:bCs/>
                          <w:i/>
                          <w:sz w:val="22"/>
                          <w:szCs w:val="22"/>
                        </w:rPr>
                        <w:t xml:space="preserve"> </w:t>
                      </w:r>
                      <w:r w:rsidR="009868C7">
                        <w:rPr>
                          <w:rFonts w:ascii="Perpetua" w:hAnsi="Perpetua" w:cs="David"/>
                          <w:bCs/>
                          <w:i/>
                          <w:sz w:val="22"/>
                          <w:szCs w:val="22"/>
                        </w:rPr>
                        <w:t xml:space="preserve"> </w:t>
                      </w:r>
                      <w:r w:rsidRPr="00A64966">
                        <w:rPr>
                          <w:rFonts w:ascii="Perpetua" w:hAnsi="Perpetua" w:cs="David"/>
                          <w:b/>
                          <w:bCs/>
                          <w:sz w:val="22"/>
                          <w:szCs w:val="22"/>
                        </w:rPr>
                        <w:t xml:space="preserve">TOM BLUMER </w:t>
                      </w:r>
                      <w:r w:rsidRPr="00A64966">
                        <w:rPr>
                          <w:rFonts w:ascii="Perpetua" w:hAnsi="Perpetua" w:cs="David"/>
                          <w:bCs/>
                          <w:i/>
                          <w:sz w:val="22"/>
                          <w:szCs w:val="22"/>
                        </w:rPr>
                        <w:t>(Kathy Blevins</w:t>
                      </w:r>
                      <w:r w:rsidR="002C18EB" w:rsidRPr="00A64966">
                        <w:rPr>
                          <w:rFonts w:ascii="Perpetua" w:hAnsi="Perpetua" w:cs="David"/>
                          <w:bCs/>
                          <w:i/>
                          <w:sz w:val="22"/>
                          <w:szCs w:val="22"/>
                        </w:rPr>
                        <w:t>)</w:t>
                      </w:r>
                      <w:r w:rsidR="002C18EB" w:rsidRPr="00A64966">
                        <w:rPr>
                          <w:rFonts w:ascii="Perpetua" w:hAnsi="Perpetua" w:cs="David"/>
                          <w:bCs/>
                          <w:sz w:val="22"/>
                          <w:szCs w:val="22"/>
                        </w:rPr>
                        <w:t xml:space="preserve"> </w:t>
                      </w:r>
                    </w:p>
                    <w:p w:rsidR="00446627" w:rsidRPr="00A64966" w:rsidRDefault="00427F38" w:rsidP="009D5C4C">
                      <w:pPr>
                        <w:rPr>
                          <w:rFonts w:ascii="Perpetua" w:hAnsi="Perpetua" w:cs="David"/>
                          <w:b/>
                          <w:bCs/>
                          <w:sz w:val="22"/>
                          <w:szCs w:val="22"/>
                        </w:rPr>
                      </w:pPr>
                      <w:r w:rsidRPr="00A64966">
                        <w:rPr>
                          <w:rFonts w:ascii="Perpetua" w:hAnsi="Perpetua" w:cs="David"/>
                          <w:b/>
                          <w:bCs/>
                          <w:sz w:val="22"/>
                          <w:szCs w:val="22"/>
                        </w:rPr>
                        <w:t>REVA BURK</w:t>
                      </w:r>
                      <w:r w:rsidRPr="00A64966">
                        <w:rPr>
                          <w:rFonts w:ascii="Perpetua" w:hAnsi="Perpetua" w:cs="David"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Pr="00A64966">
                        <w:rPr>
                          <w:rFonts w:ascii="Perpetua" w:hAnsi="Perpetua" w:cs="David"/>
                          <w:bCs/>
                          <w:i/>
                          <w:sz w:val="22"/>
                          <w:szCs w:val="22"/>
                        </w:rPr>
                        <w:t>(Vicki Lange</w:t>
                      </w:r>
                      <w:r w:rsidRPr="00A64966">
                        <w:rPr>
                          <w:rFonts w:ascii="Perpetua" w:hAnsi="Perpetua" w:cs="David"/>
                          <w:bCs/>
                          <w:sz w:val="22"/>
                          <w:szCs w:val="22"/>
                        </w:rPr>
                        <w:t xml:space="preserve">) </w:t>
                      </w:r>
                      <w:r w:rsidR="00293B81" w:rsidRPr="00A64966">
                        <w:rPr>
                          <w:rFonts w:ascii="Perpetua" w:hAnsi="Perpetua" w:cs="David"/>
                          <w:bCs/>
                          <w:sz w:val="22"/>
                          <w:szCs w:val="22"/>
                        </w:rPr>
                        <w:t xml:space="preserve">          </w:t>
                      </w:r>
                      <w:r w:rsidR="00293B81" w:rsidRPr="00BA2E69">
                        <w:rPr>
                          <w:rFonts w:ascii="Perpetua" w:hAnsi="Perpetua" w:cs="David"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A64966">
                        <w:rPr>
                          <w:rFonts w:ascii="Perpetua" w:hAnsi="Perpetua" w:cs="David"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2C18EB" w:rsidRPr="00BA2E69">
                        <w:rPr>
                          <w:rFonts w:ascii="Perpetua" w:hAnsi="Perpetua" w:cs="David"/>
                          <w:bCs/>
                          <w:sz w:val="22"/>
                          <w:szCs w:val="22"/>
                        </w:rPr>
                        <w:t>*</w:t>
                      </w:r>
                      <w:r w:rsidR="00A7586B" w:rsidRPr="00A64966">
                        <w:rPr>
                          <w:rFonts w:ascii="Perpetua" w:hAnsi="Perpetua" w:cs="David"/>
                          <w:b/>
                          <w:bCs/>
                          <w:sz w:val="22"/>
                          <w:szCs w:val="22"/>
                        </w:rPr>
                        <w:t>MYRON CARTER</w:t>
                      </w:r>
                    </w:p>
                    <w:p w:rsidR="00427F38" w:rsidRPr="00DB6BF8" w:rsidRDefault="00A7586B" w:rsidP="009D5C4C">
                      <w:pPr>
                        <w:rPr>
                          <w:rFonts w:ascii="Perpetua" w:hAnsi="Perpetua" w:cs="David"/>
                          <w:bCs/>
                          <w:i/>
                          <w:sz w:val="22"/>
                          <w:szCs w:val="22"/>
                        </w:rPr>
                      </w:pPr>
                      <w:r w:rsidRPr="00A64966">
                        <w:rPr>
                          <w:rStyle w:val="yshortcuts"/>
                          <w:rFonts w:ascii="Perpetua" w:hAnsi="Perpetua"/>
                          <w:b/>
                          <w:sz w:val="22"/>
                          <w:szCs w:val="22"/>
                        </w:rPr>
                        <w:t xml:space="preserve">KATHY CUPPLES </w:t>
                      </w:r>
                      <w:r w:rsidRPr="00A64966">
                        <w:rPr>
                          <w:rStyle w:val="yshortcuts"/>
                          <w:rFonts w:ascii="Perpetua" w:hAnsi="Perpetua"/>
                          <w:i/>
                          <w:sz w:val="22"/>
                          <w:szCs w:val="22"/>
                        </w:rPr>
                        <w:t>(Jeremy Sells)</w:t>
                      </w:r>
                      <w:r w:rsidR="00293B81" w:rsidRPr="00A64966">
                        <w:rPr>
                          <w:rStyle w:val="yshortcuts"/>
                          <w:rFonts w:ascii="Perpetua" w:hAnsi="Perpetua"/>
                          <w:i/>
                          <w:sz w:val="22"/>
                          <w:szCs w:val="22"/>
                        </w:rPr>
                        <w:t xml:space="preserve"> </w:t>
                      </w:r>
                      <w:r w:rsidR="00A64966">
                        <w:rPr>
                          <w:rStyle w:val="yshortcuts"/>
                          <w:rFonts w:ascii="Perpetua" w:hAnsi="Perpetua"/>
                          <w:i/>
                          <w:sz w:val="22"/>
                          <w:szCs w:val="22"/>
                        </w:rPr>
                        <w:t xml:space="preserve">  </w:t>
                      </w:r>
                      <w:r w:rsidR="0081693E">
                        <w:rPr>
                          <w:rStyle w:val="yshortcuts"/>
                          <w:rFonts w:ascii="Perpetua" w:hAnsi="Perpetua"/>
                          <w:i/>
                          <w:sz w:val="22"/>
                          <w:szCs w:val="22"/>
                        </w:rPr>
                        <w:t xml:space="preserve"> </w:t>
                      </w:r>
                      <w:r w:rsidR="00BA2E69" w:rsidRPr="00BA2E69">
                        <w:rPr>
                          <w:rFonts w:ascii="Perpetua" w:hAnsi="Perpetua" w:cs="David"/>
                          <w:bCs/>
                          <w:sz w:val="22"/>
                          <w:szCs w:val="22"/>
                        </w:rPr>
                        <w:t>*</w:t>
                      </w:r>
                      <w:r w:rsidRPr="00DB6BF8">
                        <w:rPr>
                          <w:rFonts w:ascii="Perpetua" w:hAnsi="Perpetua" w:cs="David"/>
                          <w:b/>
                          <w:bCs/>
                          <w:sz w:val="22"/>
                          <w:szCs w:val="22"/>
                        </w:rPr>
                        <w:t>BILL FOSTER JR</w:t>
                      </w:r>
                      <w:r w:rsidR="00BF22A8" w:rsidRPr="00BA2E69">
                        <w:rPr>
                          <w:rFonts w:ascii="Perpetua" w:hAnsi="Perpetua" w:cs="David"/>
                          <w:bCs/>
                          <w:sz w:val="16"/>
                          <w:szCs w:val="16"/>
                        </w:rPr>
                        <w:t>.</w:t>
                      </w:r>
                      <w:r w:rsidR="00BA2E69">
                        <w:rPr>
                          <w:rFonts w:ascii="Perpetua" w:hAnsi="Perpetua" w:cs="David"/>
                          <w:bCs/>
                          <w:sz w:val="22"/>
                          <w:szCs w:val="22"/>
                        </w:rPr>
                        <w:t>/hospice</w:t>
                      </w:r>
                      <w:r w:rsidR="0081693E" w:rsidRPr="00DB6BF8">
                        <w:rPr>
                          <w:rFonts w:ascii="Bodoni MT Condensed" w:hAnsi="Bodoni MT Condensed" w:cs="David"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Pr="00DB6BF8">
                        <w:rPr>
                          <w:rFonts w:ascii="Perpetua" w:hAnsi="Perpetua" w:cs="David"/>
                          <w:bCs/>
                          <w:i/>
                          <w:sz w:val="22"/>
                          <w:szCs w:val="22"/>
                        </w:rPr>
                        <w:t>(</w:t>
                      </w:r>
                      <w:r w:rsidR="0081693E" w:rsidRPr="00DB6BF8">
                        <w:rPr>
                          <w:rFonts w:ascii="Perpetua" w:hAnsi="Perpetua" w:cs="David"/>
                          <w:bCs/>
                          <w:i/>
                          <w:sz w:val="22"/>
                          <w:szCs w:val="22"/>
                        </w:rPr>
                        <w:t>Michelle</w:t>
                      </w:r>
                      <w:r w:rsidRPr="00DB6BF8">
                        <w:rPr>
                          <w:rFonts w:ascii="Perpetua" w:hAnsi="Perpetua" w:cs="David"/>
                          <w:bCs/>
                          <w:i/>
                          <w:sz w:val="22"/>
                          <w:szCs w:val="22"/>
                        </w:rPr>
                        <w:t>)</w:t>
                      </w:r>
                    </w:p>
                    <w:p w:rsidR="00427F38" w:rsidRPr="00A64966" w:rsidRDefault="00A7586B" w:rsidP="009D5C4C">
                      <w:pPr>
                        <w:rPr>
                          <w:rFonts w:ascii="Perpetua" w:hAnsi="Perpetua" w:cs="David"/>
                          <w:bCs/>
                          <w:i/>
                          <w:sz w:val="22"/>
                          <w:szCs w:val="22"/>
                        </w:rPr>
                      </w:pPr>
                      <w:r w:rsidRPr="00A64966">
                        <w:rPr>
                          <w:rFonts w:ascii="Perpetua" w:hAnsi="Perpetua" w:cs="David"/>
                          <w:b/>
                          <w:bCs/>
                          <w:sz w:val="22"/>
                          <w:szCs w:val="22"/>
                        </w:rPr>
                        <w:t xml:space="preserve">TINA HUEY </w:t>
                      </w:r>
                      <w:r w:rsidRPr="00A64966">
                        <w:rPr>
                          <w:rFonts w:ascii="Perpetua" w:hAnsi="Perpetua" w:cs="David"/>
                          <w:bCs/>
                          <w:i/>
                          <w:sz w:val="22"/>
                          <w:szCs w:val="22"/>
                        </w:rPr>
                        <w:t>(the Hueys)</w:t>
                      </w:r>
                      <w:r w:rsidR="00293B81" w:rsidRPr="00A64966">
                        <w:rPr>
                          <w:rFonts w:ascii="Perpetua" w:hAnsi="Perpetua" w:cs="David"/>
                          <w:bCs/>
                          <w:i/>
                          <w:sz w:val="22"/>
                          <w:szCs w:val="22"/>
                        </w:rPr>
                        <w:t xml:space="preserve"> </w:t>
                      </w:r>
                      <w:r w:rsidR="00427F38" w:rsidRPr="00A64966">
                        <w:rPr>
                          <w:rFonts w:ascii="Perpetua" w:hAnsi="Perpetua" w:cs="David"/>
                          <w:bCs/>
                          <w:i/>
                          <w:sz w:val="22"/>
                          <w:szCs w:val="22"/>
                        </w:rPr>
                        <w:t xml:space="preserve"> </w:t>
                      </w:r>
                      <w:r w:rsidR="00BA2E69">
                        <w:rPr>
                          <w:rFonts w:ascii="Perpetua" w:hAnsi="Perpetua" w:cs="David"/>
                          <w:bCs/>
                          <w:i/>
                          <w:sz w:val="22"/>
                          <w:szCs w:val="22"/>
                        </w:rPr>
                        <w:t xml:space="preserve">                 </w:t>
                      </w:r>
                      <w:r w:rsidRPr="00A64966">
                        <w:rPr>
                          <w:rFonts w:ascii="Perpetua" w:hAnsi="Perpetua" w:cs="David"/>
                          <w:b/>
                          <w:bCs/>
                          <w:sz w:val="22"/>
                          <w:szCs w:val="22"/>
                        </w:rPr>
                        <w:t xml:space="preserve">JERRY SMITH </w:t>
                      </w:r>
                      <w:r w:rsidRPr="00A64966">
                        <w:rPr>
                          <w:rFonts w:ascii="Perpetua" w:hAnsi="Perpetua" w:cs="David"/>
                          <w:bCs/>
                          <w:i/>
                          <w:sz w:val="22"/>
                          <w:szCs w:val="22"/>
                        </w:rPr>
                        <w:t xml:space="preserve">(Charles </w:t>
                      </w:r>
                      <w:r w:rsidR="002C18EB" w:rsidRPr="00A64966">
                        <w:rPr>
                          <w:rFonts w:ascii="Perpetua" w:hAnsi="Perpetua" w:cs="David"/>
                          <w:bCs/>
                          <w:i/>
                          <w:sz w:val="22"/>
                          <w:szCs w:val="22"/>
                        </w:rPr>
                        <w:t>M</w:t>
                      </w:r>
                      <w:r w:rsidRPr="00A64966">
                        <w:rPr>
                          <w:rFonts w:ascii="Perpetua" w:hAnsi="Perpetua" w:cs="David"/>
                          <w:bCs/>
                          <w:i/>
                          <w:sz w:val="22"/>
                          <w:szCs w:val="22"/>
                        </w:rPr>
                        <w:t>arkland)</w:t>
                      </w:r>
                    </w:p>
                    <w:p w:rsidR="00A7586B" w:rsidRPr="00A64966" w:rsidRDefault="00A7586B" w:rsidP="009D5C4C">
                      <w:pPr>
                        <w:rPr>
                          <w:rFonts w:ascii="Perpetua" w:hAnsi="Perpetua" w:cs="David"/>
                          <w:b/>
                          <w:bCs/>
                          <w:sz w:val="22"/>
                          <w:szCs w:val="22"/>
                        </w:rPr>
                      </w:pPr>
                      <w:r w:rsidRPr="00A64966">
                        <w:rPr>
                          <w:rFonts w:ascii="Perpetua" w:hAnsi="Perpetua" w:cs="David"/>
                          <w:b/>
                          <w:bCs/>
                          <w:sz w:val="22"/>
                          <w:szCs w:val="22"/>
                        </w:rPr>
                        <w:t>LISA THOMPSON</w:t>
                      </w:r>
                      <w:r w:rsidRPr="00A64966">
                        <w:rPr>
                          <w:rFonts w:ascii="Perpetua" w:hAnsi="Perpetua" w:cs="David"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Pr="00A64966">
                        <w:rPr>
                          <w:rFonts w:ascii="Perpetua" w:hAnsi="Perpetua" w:cs="David"/>
                          <w:bCs/>
                          <w:i/>
                          <w:sz w:val="22"/>
                          <w:szCs w:val="22"/>
                        </w:rPr>
                        <w:t>(Mary Hartle)</w:t>
                      </w:r>
                      <w:r w:rsidR="00293B81" w:rsidRPr="00A64966">
                        <w:rPr>
                          <w:rFonts w:ascii="Perpetua" w:hAnsi="Perpetua" w:cs="David"/>
                          <w:bCs/>
                          <w:i/>
                          <w:sz w:val="22"/>
                          <w:szCs w:val="22"/>
                        </w:rPr>
                        <w:t xml:space="preserve">  </w:t>
                      </w:r>
                      <w:r w:rsidRPr="00A64966">
                        <w:rPr>
                          <w:rFonts w:ascii="Perpetua" w:hAnsi="Perpetua" w:cs="David"/>
                          <w:bCs/>
                          <w:i/>
                          <w:sz w:val="22"/>
                          <w:szCs w:val="22"/>
                        </w:rPr>
                        <w:t xml:space="preserve"> </w:t>
                      </w:r>
                      <w:r w:rsidR="00BA2E69">
                        <w:rPr>
                          <w:rFonts w:ascii="Perpetua" w:hAnsi="Perpetua" w:cs="David"/>
                          <w:bCs/>
                          <w:i/>
                          <w:sz w:val="22"/>
                          <w:szCs w:val="22"/>
                        </w:rPr>
                        <w:t xml:space="preserve"> </w:t>
                      </w:r>
                      <w:r w:rsidRPr="00A64966">
                        <w:rPr>
                          <w:rFonts w:ascii="Perpetua" w:hAnsi="Perpetua" w:cs="David"/>
                          <w:b/>
                          <w:bCs/>
                          <w:sz w:val="22"/>
                          <w:szCs w:val="22"/>
                        </w:rPr>
                        <w:t xml:space="preserve">MIKE WEBB </w:t>
                      </w:r>
                      <w:r w:rsidRPr="00A64966">
                        <w:rPr>
                          <w:rFonts w:ascii="Perpetua" w:hAnsi="Perpetua" w:cs="David"/>
                          <w:bCs/>
                          <w:i/>
                          <w:sz w:val="22"/>
                          <w:szCs w:val="22"/>
                        </w:rPr>
                        <w:t>(Vicki Lange</w:t>
                      </w:r>
                      <w:r w:rsidRPr="00A64966">
                        <w:rPr>
                          <w:rFonts w:ascii="Perpetua" w:hAnsi="Perpetua" w:cs="David"/>
                          <w:bCs/>
                          <w:sz w:val="22"/>
                          <w:szCs w:val="22"/>
                        </w:rPr>
                        <w:t>)</w:t>
                      </w:r>
                    </w:p>
                    <w:p w:rsidR="00A7586B" w:rsidRPr="00F14037" w:rsidRDefault="00A7586B" w:rsidP="00A7586B">
                      <w:pPr>
                        <w:jc w:val="both"/>
                        <w:rPr>
                          <w:rFonts w:ascii="Perpetua" w:hAnsi="Perpetua" w:cs="David"/>
                          <w:b/>
                          <w:bCs/>
                          <w:sz w:val="22"/>
                          <w:szCs w:val="22"/>
                          <w:u w:val="single"/>
                        </w:rPr>
                      </w:pPr>
                      <w:r w:rsidRPr="00F14037">
                        <w:rPr>
                          <w:rFonts w:ascii="Perpetua" w:hAnsi="Perpetua" w:cs="David"/>
                          <w:b/>
                          <w:bCs/>
                          <w:sz w:val="22"/>
                          <w:szCs w:val="22"/>
                          <w:u w:val="single"/>
                        </w:rPr>
                        <w:t xml:space="preserve"> </w:t>
                      </w:r>
                    </w:p>
                    <w:p w:rsidR="00A7586B" w:rsidRDefault="00A7586B" w:rsidP="00A7586B">
                      <w:pPr>
                        <w:jc w:val="both"/>
                        <w:rPr>
                          <w:rFonts w:ascii="Perpetua" w:hAnsi="Perpetua" w:cs="David"/>
                          <w:b/>
                          <w:bCs/>
                          <w:sz w:val="22"/>
                          <w:szCs w:val="22"/>
                          <w:u w:val="single"/>
                        </w:rPr>
                      </w:pPr>
                      <w:r w:rsidRPr="00F14037">
                        <w:rPr>
                          <w:rFonts w:ascii="Perpetua" w:hAnsi="Perpetua" w:cs="David"/>
                          <w:b/>
                          <w:bCs/>
                          <w:sz w:val="22"/>
                          <w:szCs w:val="22"/>
                          <w:u w:val="single"/>
                        </w:rPr>
                        <w:t>HEALTH PROBLEMS</w:t>
                      </w:r>
                      <w:r w:rsidRPr="00F14037">
                        <w:rPr>
                          <w:rFonts w:ascii="Perpetua" w:hAnsi="Perpetua" w:cs="David"/>
                          <w:b/>
                          <w:bCs/>
                          <w:sz w:val="22"/>
                          <w:szCs w:val="22"/>
                        </w:rPr>
                        <w:t>:</w:t>
                      </w:r>
                      <w:r w:rsidRPr="00F14037">
                        <w:rPr>
                          <w:rFonts w:ascii="Perpetua" w:hAnsi="Perpetua" w:cs="David"/>
                          <w:b/>
                          <w:bCs/>
                          <w:sz w:val="22"/>
                          <w:szCs w:val="22"/>
                          <w:u w:val="single"/>
                        </w:rPr>
                        <w:t xml:space="preserve"> </w:t>
                      </w:r>
                    </w:p>
                    <w:p w:rsidR="007F2926" w:rsidRDefault="007F2926" w:rsidP="007F2926">
                      <w:pPr>
                        <w:ind w:right="-144"/>
                        <w:jc w:val="both"/>
                        <w:rPr>
                          <w:rFonts w:ascii="Perpetua" w:hAnsi="Perpetua" w:cs="David"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Perpetua" w:hAnsi="Perpetua" w:cs="David"/>
                          <w:b/>
                          <w:bCs/>
                          <w:sz w:val="22"/>
                          <w:szCs w:val="22"/>
                        </w:rPr>
                        <w:t>WELDON</w:t>
                      </w:r>
                      <w:r w:rsidR="009868C7">
                        <w:rPr>
                          <w:rFonts w:ascii="Perpetua" w:hAnsi="Perpetua" w:cs="David"/>
                          <w:b/>
                          <w:bCs/>
                          <w:sz w:val="22"/>
                          <w:szCs w:val="22"/>
                        </w:rPr>
                        <w:t xml:space="preserve"> CROOK</w:t>
                      </w:r>
                      <w:r w:rsidR="009868C7" w:rsidRPr="009868C7">
                        <w:rPr>
                          <w:rFonts w:ascii="Perpetua" w:hAnsi="Perpetua" w:cs="David"/>
                          <w:bCs/>
                          <w:sz w:val="22"/>
                          <w:szCs w:val="22"/>
                        </w:rPr>
                        <w:t>/</w:t>
                      </w:r>
                      <w:r w:rsidR="00D35A41">
                        <w:rPr>
                          <w:rFonts w:ascii="Perpetua" w:hAnsi="Perpetua" w:cs="David"/>
                          <w:bCs/>
                          <w:sz w:val="22"/>
                          <w:szCs w:val="22"/>
                        </w:rPr>
                        <w:t xml:space="preserve">recovering from </w:t>
                      </w:r>
                      <w:r w:rsidR="00336F9D">
                        <w:rPr>
                          <w:rFonts w:ascii="Perpetua" w:hAnsi="Perpetua" w:cs="David"/>
                          <w:bCs/>
                          <w:sz w:val="22"/>
                          <w:szCs w:val="22"/>
                        </w:rPr>
                        <w:t xml:space="preserve">knee replacement </w:t>
                      </w:r>
                      <w:r w:rsidR="009868C7" w:rsidRPr="009868C7">
                        <w:rPr>
                          <w:rFonts w:ascii="Perpetua" w:hAnsi="Perpetua" w:cs="David"/>
                          <w:bCs/>
                          <w:sz w:val="22"/>
                          <w:szCs w:val="22"/>
                        </w:rPr>
                        <w:t>surgery</w:t>
                      </w:r>
                    </w:p>
                    <w:p w:rsidR="00070124" w:rsidRPr="007551D6" w:rsidRDefault="00BE1B37" w:rsidP="00C63E3C">
                      <w:pPr>
                        <w:ind w:right="-144"/>
                        <w:rPr>
                          <w:rFonts w:ascii="Perpetua" w:hAnsi="Perpetua" w:cs="David"/>
                          <w:bCs/>
                          <w:i/>
                          <w:sz w:val="22"/>
                          <w:szCs w:val="22"/>
                        </w:rPr>
                      </w:pPr>
                      <w:r w:rsidRPr="00BD12B4">
                        <w:rPr>
                          <w:rFonts w:ascii="Perpetua" w:hAnsi="Perpetua" w:cs="David"/>
                          <w:bCs/>
                          <w:sz w:val="20"/>
                          <w:szCs w:val="20"/>
                        </w:rPr>
                        <w:t>*</w:t>
                      </w:r>
                      <w:r w:rsidRPr="007551D6">
                        <w:rPr>
                          <w:rFonts w:ascii="Perpetua" w:hAnsi="Perpetua" w:cs="David"/>
                          <w:b/>
                          <w:bCs/>
                          <w:sz w:val="22"/>
                          <w:szCs w:val="22"/>
                        </w:rPr>
                        <w:t>MONROE</w:t>
                      </w:r>
                      <w:r w:rsidRPr="0059457A">
                        <w:rPr>
                          <w:rFonts w:ascii="Perpetua" w:hAnsi="Perpetua" w:cs="David"/>
                          <w:b/>
                          <w:bCs/>
                          <w:sz w:val="10"/>
                          <w:szCs w:val="10"/>
                        </w:rPr>
                        <w:t xml:space="preserve"> </w:t>
                      </w:r>
                      <w:r w:rsidRPr="00B50909">
                        <w:rPr>
                          <w:rFonts w:ascii="Perpetua" w:hAnsi="Perpetua" w:cs="David"/>
                          <w:b/>
                          <w:bCs/>
                          <w:sz w:val="22"/>
                          <w:szCs w:val="22"/>
                        </w:rPr>
                        <w:t>WHEELER</w:t>
                      </w:r>
                      <w:r w:rsidR="007551D6" w:rsidRPr="0059457A">
                        <w:rPr>
                          <w:rFonts w:ascii="Perpetua" w:hAnsi="Perpetua" w:cs="David"/>
                          <w:b/>
                          <w:bCs/>
                          <w:sz w:val="8"/>
                          <w:szCs w:val="8"/>
                        </w:rPr>
                        <w:t xml:space="preserve"> </w:t>
                      </w:r>
                      <w:r w:rsidR="007551D6" w:rsidRPr="00BD12B4">
                        <w:rPr>
                          <w:rFonts w:ascii="Perpetua" w:hAnsi="Perpetua" w:cs="David"/>
                          <w:bCs/>
                          <w:i/>
                          <w:sz w:val="21"/>
                          <w:szCs w:val="21"/>
                        </w:rPr>
                        <w:t>[</w:t>
                      </w:r>
                      <w:r w:rsidR="007551D6" w:rsidRPr="007551D6">
                        <w:rPr>
                          <w:rFonts w:ascii="Perpetua" w:hAnsi="Perpetua" w:cs="David"/>
                          <w:bCs/>
                          <w:i/>
                          <w:sz w:val="22"/>
                          <w:szCs w:val="22"/>
                        </w:rPr>
                        <w:t>Norma Foy</w:t>
                      </w:r>
                      <w:r w:rsidR="007551D6" w:rsidRPr="007551D6">
                        <w:rPr>
                          <w:rFonts w:ascii="Perpetua" w:hAnsi="Perpetua" w:cs="David"/>
                          <w:bCs/>
                          <w:i/>
                          <w:sz w:val="20"/>
                          <w:szCs w:val="20"/>
                        </w:rPr>
                        <w:t>’</w:t>
                      </w:r>
                      <w:r w:rsidR="007551D6" w:rsidRPr="007551D6">
                        <w:rPr>
                          <w:rFonts w:ascii="Perpetua" w:hAnsi="Perpetua" w:cs="David"/>
                          <w:bCs/>
                          <w:i/>
                          <w:sz w:val="22"/>
                          <w:szCs w:val="22"/>
                        </w:rPr>
                        <w:t>s brot</w:t>
                      </w:r>
                      <w:r w:rsidR="007551D6" w:rsidRPr="007551D6">
                        <w:rPr>
                          <w:rFonts w:ascii="Perpetua" w:hAnsi="Perpetua" w:cs="David"/>
                          <w:bCs/>
                          <w:i/>
                          <w:sz w:val="21"/>
                          <w:szCs w:val="21"/>
                        </w:rPr>
                        <w:t>her</w:t>
                      </w:r>
                      <w:r w:rsidR="007551D6" w:rsidRPr="00BD12B4">
                        <w:rPr>
                          <w:rFonts w:ascii="Perpetua" w:hAnsi="Perpetua" w:cs="David"/>
                          <w:bCs/>
                          <w:i/>
                          <w:sz w:val="21"/>
                          <w:szCs w:val="21"/>
                        </w:rPr>
                        <w:t>]</w:t>
                      </w:r>
                      <w:r w:rsidRPr="007551D6">
                        <w:rPr>
                          <w:rFonts w:ascii="Perpetua" w:hAnsi="Perpetua" w:cs="David"/>
                          <w:bCs/>
                          <w:sz w:val="20"/>
                          <w:szCs w:val="20"/>
                        </w:rPr>
                        <w:t>/</w:t>
                      </w:r>
                      <w:r>
                        <w:rPr>
                          <w:rFonts w:ascii="Perpetua" w:hAnsi="Perpetua" w:cs="David"/>
                          <w:bCs/>
                          <w:sz w:val="22"/>
                          <w:szCs w:val="22"/>
                        </w:rPr>
                        <w:t>leg</w:t>
                      </w:r>
                      <w:r w:rsidRPr="0059457A">
                        <w:rPr>
                          <w:rFonts w:ascii="Perpetua" w:hAnsi="Perpetua" w:cs="David"/>
                          <w:bCs/>
                          <w:sz w:val="18"/>
                          <w:szCs w:val="18"/>
                        </w:rPr>
                        <w:t xml:space="preserve"> </w:t>
                      </w:r>
                      <w:r w:rsidRPr="007551D6">
                        <w:rPr>
                          <w:rFonts w:ascii="Perpetua" w:hAnsi="Perpetua" w:cs="David"/>
                          <w:bCs/>
                          <w:sz w:val="22"/>
                          <w:szCs w:val="22"/>
                        </w:rPr>
                        <w:t>amputated</w:t>
                      </w:r>
                      <w:r w:rsidRPr="007551D6">
                        <w:rPr>
                          <w:rFonts w:ascii="Perpetua" w:hAnsi="Perpetua" w:cs="David"/>
                          <w:bCs/>
                          <w:sz w:val="16"/>
                          <w:szCs w:val="16"/>
                        </w:rPr>
                        <w:t xml:space="preserve"> </w:t>
                      </w:r>
                      <w:r w:rsidR="007551D6" w:rsidRPr="007551D6">
                        <w:rPr>
                          <w:rFonts w:ascii="Perpetua" w:hAnsi="Perpetua" w:cs="David"/>
                          <w:bCs/>
                          <w:i/>
                          <w:sz w:val="16"/>
                          <w:szCs w:val="16"/>
                        </w:rPr>
                        <w:t>(</w:t>
                      </w:r>
                      <w:r w:rsidR="007551D6" w:rsidRPr="007551D6">
                        <w:rPr>
                          <w:rFonts w:ascii="Perpetua" w:hAnsi="Perpetua" w:cs="David"/>
                          <w:bCs/>
                          <w:i/>
                          <w:sz w:val="22"/>
                          <w:szCs w:val="22"/>
                        </w:rPr>
                        <w:t>Syb</w:t>
                      </w:r>
                      <w:r w:rsidR="007551D6" w:rsidRPr="007551D6">
                        <w:rPr>
                          <w:rFonts w:ascii="Perpetua" w:hAnsi="Perpetua" w:cs="David"/>
                          <w:bCs/>
                          <w:i/>
                          <w:sz w:val="20"/>
                          <w:szCs w:val="20"/>
                        </w:rPr>
                        <w:t xml:space="preserve">il </w:t>
                      </w:r>
                      <w:r w:rsidR="007551D6" w:rsidRPr="007551D6">
                        <w:rPr>
                          <w:rFonts w:ascii="Perpetua" w:hAnsi="Perpetua" w:cs="David"/>
                          <w:bCs/>
                          <w:i/>
                          <w:sz w:val="22"/>
                          <w:szCs w:val="22"/>
                        </w:rPr>
                        <w:t>Whi</w:t>
                      </w:r>
                      <w:r w:rsidR="007551D6" w:rsidRPr="007551D6">
                        <w:rPr>
                          <w:rFonts w:ascii="Perpetua" w:hAnsi="Perpetua" w:cs="David"/>
                          <w:bCs/>
                          <w:i/>
                          <w:sz w:val="21"/>
                          <w:szCs w:val="21"/>
                        </w:rPr>
                        <w:t>tworth</w:t>
                      </w:r>
                      <w:r w:rsidR="007551D6" w:rsidRPr="00BD12B4">
                        <w:rPr>
                          <w:rFonts w:ascii="Perpetua" w:hAnsi="Perpetua" w:cs="David"/>
                          <w:bCs/>
                          <w:i/>
                          <w:sz w:val="22"/>
                          <w:szCs w:val="22"/>
                        </w:rPr>
                        <w:t>)</w:t>
                      </w:r>
                    </w:p>
                    <w:p w:rsidR="0057036F" w:rsidRDefault="0057036F" w:rsidP="00C63E3C">
                      <w:pPr>
                        <w:ind w:right="-144"/>
                        <w:rPr>
                          <w:rFonts w:ascii="Perpetua" w:hAnsi="Perpetua" w:cs="David"/>
                          <w:bCs/>
                          <w:sz w:val="22"/>
                          <w:szCs w:val="22"/>
                        </w:rPr>
                      </w:pPr>
                    </w:p>
                    <w:p w:rsidR="00392DEA" w:rsidRPr="009F1A75" w:rsidRDefault="00392DEA" w:rsidP="00392DEA">
                      <w:pPr>
                        <w:jc w:val="both"/>
                        <w:rPr>
                          <w:rFonts w:ascii="Perpetua" w:hAnsi="Perpetua" w:cs="Arial"/>
                          <w:b/>
                          <w:i/>
                          <w:color w:val="000000"/>
                          <w:sz w:val="10"/>
                          <w:szCs w:val="10"/>
                        </w:rPr>
                      </w:pPr>
                    </w:p>
                    <w:p w:rsidR="009D5E7F" w:rsidRDefault="00FE26D3" w:rsidP="009D5E7F">
                      <w:pPr>
                        <w:tabs>
                          <w:tab w:val="left" w:pos="1800"/>
                        </w:tabs>
                        <w:jc w:val="center"/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</w:pPr>
                      <w:r>
                        <w:rPr>
                          <w:rFonts w:ascii="Perpetua" w:hAnsi="Perpetua" w:cs="Arial"/>
                          <w:color w:val="000000"/>
                          <w:sz w:val="22"/>
                          <w:szCs w:val="22"/>
                        </w:rPr>
                        <w:pict>
                          <v:rect id="_x0000_i1044" style="width:0;height:1.5pt" o:hralign="center" o:hrstd="t" o:hr="t" fillcolor="#a0a0a0" stroked="f"/>
                        </w:pict>
                      </w:r>
                    </w:p>
                    <w:p w:rsidR="002026FB" w:rsidRPr="002026FB" w:rsidRDefault="002026FB" w:rsidP="009D5E7F">
                      <w:pPr>
                        <w:tabs>
                          <w:tab w:val="left" w:pos="1800"/>
                        </w:tabs>
                        <w:jc w:val="center"/>
                        <w:rPr>
                          <w:rFonts w:ascii="Perpetua" w:hAnsi="Perpetua" w:cs="David"/>
                          <w:b/>
                          <w:bCs/>
                          <w:i/>
                          <w:sz w:val="6"/>
                          <w:szCs w:val="6"/>
                        </w:rPr>
                      </w:pPr>
                    </w:p>
                    <w:p w:rsidR="009D5E7F" w:rsidRPr="009D5E7F" w:rsidRDefault="009D5E7F" w:rsidP="009D5E7F">
                      <w:pPr>
                        <w:tabs>
                          <w:tab w:val="left" w:pos="1800"/>
                        </w:tabs>
                        <w:jc w:val="center"/>
                        <w:rPr>
                          <w:rFonts w:ascii="Perpetua" w:hAnsi="Perpetua" w:cs="Arial"/>
                          <w:bCs/>
                          <w:i/>
                          <w:sz w:val="22"/>
                          <w:szCs w:val="22"/>
                        </w:rPr>
                      </w:pPr>
                      <w:r w:rsidRPr="009D5E7F">
                        <w:rPr>
                          <w:rFonts w:ascii="Perpetua" w:hAnsi="Perpetua" w:cs="David"/>
                          <w:b/>
                          <w:bCs/>
                          <w:i/>
                          <w:sz w:val="22"/>
                          <w:szCs w:val="22"/>
                        </w:rPr>
                        <w:t xml:space="preserve">* </w:t>
                      </w:r>
                      <w:r w:rsidRPr="009D5E7F">
                        <w:rPr>
                          <w:rFonts w:ascii="Perpetua" w:hAnsi="Perpetua" w:cs="Arial"/>
                          <w:bCs/>
                          <w:i/>
                          <w:sz w:val="22"/>
                          <w:szCs w:val="22"/>
                        </w:rPr>
                        <w:t xml:space="preserve">= New or Updated </w:t>
                      </w:r>
                      <w:r>
                        <w:rPr>
                          <w:rFonts w:ascii="Perpetua" w:hAnsi="Perpetua" w:cs="Arial"/>
                          <w:bCs/>
                          <w:i/>
                          <w:sz w:val="22"/>
                          <w:szCs w:val="22"/>
                        </w:rPr>
                        <w:t xml:space="preserve">      </w:t>
                      </w:r>
                      <w:r w:rsidRPr="009D5E7F">
                        <w:rPr>
                          <w:rFonts w:ascii="Perpetua" w:hAnsi="Perpetua" w:cs="Arial"/>
                          <w:bCs/>
                          <w:i/>
                          <w:sz w:val="22"/>
                          <w:szCs w:val="22"/>
                        </w:rPr>
                        <w:t xml:space="preserve"> </w:t>
                      </w:r>
                      <w:r w:rsidRPr="009D5E7F">
                        <w:rPr>
                          <w:rFonts w:ascii="Wingdings" w:hAnsi="Wingdings" w:cs="Arial"/>
                          <w:bCs/>
                          <w:sz w:val="22"/>
                          <w:szCs w:val="22"/>
                        </w:rPr>
                        <w:t></w:t>
                      </w:r>
                      <w:r w:rsidRPr="009D5E7F">
                        <w:rPr>
                          <w:rFonts w:ascii="Perpetua" w:hAnsi="Perpetua"/>
                          <w:bCs/>
                          <w:sz w:val="22"/>
                          <w:szCs w:val="22"/>
                        </w:rPr>
                        <w:t xml:space="preserve">= </w:t>
                      </w:r>
                      <w:r w:rsidRPr="009D5E7F">
                        <w:rPr>
                          <w:rFonts w:ascii="Perpetua" w:hAnsi="Perpetua" w:cs="Arial"/>
                          <w:bCs/>
                          <w:i/>
                          <w:sz w:val="22"/>
                          <w:szCs w:val="22"/>
                        </w:rPr>
                        <w:t>Passed Away</w:t>
                      </w:r>
                    </w:p>
                    <w:p w:rsidR="009D5E7F" w:rsidRPr="009D5E7F" w:rsidRDefault="007551D6" w:rsidP="009D5E7F">
                      <w:pPr>
                        <w:pStyle w:val="Header"/>
                        <w:tabs>
                          <w:tab w:val="left" w:pos="3617"/>
                          <w:tab w:val="left" w:pos="3945"/>
                          <w:tab w:val="left" w:pos="4785"/>
                        </w:tabs>
                        <w:jc w:val="both"/>
                        <w:rPr>
                          <w:rFonts w:ascii="Perpetua" w:hAnsi="Perpetua" w:cs="Arial"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Perpetua" w:hAnsi="Perpetua" w:cs="Arial"/>
                          <w:bCs/>
                          <w:i/>
                          <w:sz w:val="22"/>
                          <w:szCs w:val="22"/>
                        </w:rPr>
                        <w:t>Format:</w:t>
                      </w:r>
                      <w:r w:rsidRPr="007551D6">
                        <w:rPr>
                          <w:rFonts w:ascii="Perpetua" w:hAnsi="Perpetua" w:cs="Arial"/>
                          <w:bCs/>
                          <w:i/>
                          <w:sz w:val="10"/>
                          <w:szCs w:val="10"/>
                        </w:rPr>
                        <w:t xml:space="preserve"> </w:t>
                      </w:r>
                      <w:r w:rsidR="009D5E7F" w:rsidRPr="009D5E7F">
                        <w:rPr>
                          <w:rFonts w:ascii="Perpetua" w:hAnsi="Perpetua" w:cs="Arial"/>
                          <w:b/>
                          <w:bCs/>
                          <w:sz w:val="22"/>
                          <w:szCs w:val="22"/>
                        </w:rPr>
                        <w:t>PERSON NEEDING PRAYER</w:t>
                      </w:r>
                      <w:r w:rsidR="009D5E7F" w:rsidRPr="009D5E7F">
                        <w:rPr>
                          <w:rFonts w:ascii="Perpetua" w:hAnsi="Perpetua" w:cs="Arial"/>
                          <w:bCs/>
                          <w:i/>
                          <w:sz w:val="22"/>
                          <w:szCs w:val="22"/>
                        </w:rPr>
                        <w:t>/</w:t>
                      </w:r>
                      <w:r w:rsidR="009D5E7F" w:rsidRPr="009D5E7F">
                        <w:rPr>
                          <w:rFonts w:ascii="Perpetua" w:hAnsi="Perpetua" w:cs="Arial"/>
                          <w:bCs/>
                          <w:sz w:val="22"/>
                          <w:szCs w:val="22"/>
                        </w:rPr>
                        <w:t xml:space="preserve">brief explanation </w:t>
                      </w:r>
                      <w:r w:rsidR="009D5E7F" w:rsidRPr="009D5E7F">
                        <w:rPr>
                          <w:rFonts w:ascii="Perpetua" w:hAnsi="Perpetua" w:cs="Arial"/>
                          <w:bCs/>
                          <w:i/>
                          <w:sz w:val="22"/>
                          <w:szCs w:val="22"/>
                        </w:rPr>
                        <w:t>(person requesting prayer)</w:t>
                      </w:r>
                      <w:r w:rsidR="009D5E7F" w:rsidRPr="009D5E7F">
                        <w:rPr>
                          <w:rFonts w:ascii="Perpetua" w:hAnsi="Perpetua" w:cs="Arial"/>
                          <w:bCs/>
                          <w:sz w:val="22"/>
                          <w:szCs w:val="22"/>
                        </w:rPr>
                        <w:t>.</w:t>
                      </w:r>
                      <w:r w:rsidR="009D5E7F" w:rsidRPr="009D5E7F">
                        <w:rPr>
                          <w:rFonts w:ascii="Perpetua" w:hAnsi="Perpetua" w:cs="Arial"/>
                          <w:bCs/>
                          <w:i/>
                          <w:sz w:val="22"/>
                          <w:szCs w:val="22"/>
                        </w:rPr>
                        <w:t xml:space="preserve">  </w:t>
                      </w:r>
                      <w:r w:rsidR="009D5E7F">
                        <w:rPr>
                          <w:rFonts w:ascii="Perpetua" w:hAnsi="Perpetua" w:cs="Arial"/>
                          <w:bCs/>
                          <w:i/>
                          <w:sz w:val="22"/>
                          <w:szCs w:val="22"/>
                        </w:rPr>
                        <w:t xml:space="preserve"> </w:t>
                      </w:r>
                      <w:r w:rsidR="009D5E7F" w:rsidRPr="009D5E7F">
                        <w:rPr>
                          <w:rFonts w:ascii="Perpetua" w:hAnsi="Perpetua" w:cs="Arial"/>
                          <w:bCs/>
                          <w:sz w:val="22"/>
                          <w:szCs w:val="22"/>
                        </w:rPr>
                        <w:t xml:space="preserve">Requests are deleted if not updated.  </w:t>
                      </w:r>
                    </w:p>
                    <w:p w:rsidR="009D5E7F" w:rsidRPr="004356B4" w:rsidRDefault="009D5E7F" w:rsidP="00C01C5C">
                      <w:pPr>
                        <w:pStyle w:val="Header"/>
                        <w:pBdr>
                          <w:bottom w:val="single" w:sz="12" w:space="1" w:color="auto"/>
                        </w:pBdr>
                        <w:tabs>
                          <w:tab w:val="left" w:pos="3617"/>
                          <w:tab w:val="left" w:pos="3945"/>
                          <w:tab w:val="left" w:pos="4785"/>
                        </w:tabs>
                        <w:jc w:val="both"/>
                        <w:rPr>
                          <w:rFonts w:ascii="Perpetua" w:hAnsi="Perpetua" w:cs="Arial"/>
                          <w:sz w:val="21"/>
                          <w:szCs w:val="21"/>
                        </w:rPr>
                      </w:pPr>
                    </w:p>
                    <w:p w:rsidR="00C01C5C" w:rsidRPr="00C01C5C" w:rsidRDefault="00C01C5C" w:rsidP="00392DEA">
                      <w:pPr>
                        <w:jc w:val="both"/>
                        <w:rPr>
                          <w:rFonts w:ascii="Perpetua" w:hAnsi="Perpetua" w:cs="Arial"/>
                          <w:b/>
                          <w:i/>
                          <w:color w:val="000000"/>
                          <w:sz w:val="8"/>
                          <w:szCs w:val="8"/>
                        </w:rPr>
                      </w:pPr>
                    </w:p>
                    <w:p w:rsidR="002026FB" w:rsidRPr="002026FB" w:rsidRDefault="002026FB" w:rsidP="00392DEA">
                      <w:pPr>
                        <w:jc w:val="both"/>
                        <w:rPr>
                          <w:rFonts w:ascii="Perpetua" w:hAnsi="Perpetua" w:cs="Arial"/>
                          <w:b/>
                          <w:i/>
                          <w:color w:val="000000"/>
                          <w:sz w:val="10"/>
                          <w:szCs w:val="10"/>
                        </w:rPr>
                      </w:pPr>
                    </w:p>
                    <w:p w:rsidR="0057036F" w:rsidRDefault="0057036F" w:rsidP="00392DEA">
                      <w:pPr>
                        <w:jc w:val="both"/>
                        <w:rPr>
                          <w:rFonts w:ascii="Perpetua" w:hAnsi="Perpetua" w:cs="Arial"/>
                          <w:b/>
                          <w:i/>
                          <w:color w:val="000000"/>
                        </w:rPr>
                      </w:pPr>
                    </w:p>
                    <w:p w:rsidR="000F77F1" w:rsidRDefault="00802831" w:rsidP="00392DEA">
                      <w:pPr>
                        <w:jc w:val="both"/>
                        <w:rPr>
                          <w:rFonts w:ascii="Perpetua" w:hAnsi="Perpetua"/>
                          <w:i/>
                        </w:rPr>
                      </w:pPr>
                      <w:r w:rsidRPr="000F39A3">
                        <w:rPr>
                          <w:rFonts w:ascii="Perpetua" w:hAnsi="Perpetua" w:cs="Arial"/>
                          <w:b/>
                          <w:i/>
                          <w:color w:val="000000"/>
                        </w:rPr>
                        <w:t>*</w:t>
                      </w:r>
                      <w:r w:rsidR="00392DEA" w:rsidRPr="00392DEA">
                        <w:rPr>
                          <w:rFonts w:ascii="Perpetua" w:hAnsi="Perpetua"/>
                          <w:i/>
                        </w:rPr>
                        <w:t xml:space="preserve">FBSC has </w:t>
                      </w:r>
                      <w:r w:rsidR="00F52763">
                        <w:rPr>
                          <w:rFonts w:ascii="Perpetua" w:hAnsi="Perpetua"/>
                          <w:i/>
                        </w:rPr>
                        <w:t xml:space="preserve">formed </w:t>
                      </w:r>
                      <w:r w:rsidR="00392DEA" w:rsidRPr="00392DEA">
                        <w:rPr>
                          <w:rFonts w:ascii="Perpetua" w:hAnsi="Perpetua"/>
                          <w:i/>
                        </w:rPr>
                        <w:t xml:space="preserve">a </w:t>
                      </w:r>
                      <w:r w:rsidR="00C01C5C" w:rsidRPr="00C01C5C">
                        <w:rPr>
                          <w:rFonts w:ascii="Perpetua" w:hAnsi="Perpetua"/>
                          <w:b/>
                        </w:rPr>
                        <w:t>PRAYER WARRIOR TEAM</w:t>
                      </w:r>
                      <w:r w:rsidR="00C01C5C" w:rsidRPr="00392DEA">
                        <w:rPr>
                          <w:rFonts w:ascii="Perpetua" w:hAnsi="Perpetua"/>
                          <w:i/>
                        </w:rPr>
                        <w:t xml:space="preserve"> </w:t>
                      </w:r>
                      <w:r w:rsidR="00F52763">
                        <w:rPr>
                          <w:rFonts w:ascii="Perpetua" w:hAnsi="Perpetua"/>
                          <w:i/>
                        </w:rPr>
                        <w:t>that</w:t>
                      </w:r>
                      <w:r w:rsidR="00392DEA" w:rsidRPr="00392DEA">
                        <w:rPr>
                          <w:rFonts w:ascii="Perpetua" w:hAnsi="Perpetua"/>
                          <w:i/>
                        </w:rPr>
                        <w:t xml:space="preserve"> is ready to join you </w:t>
                      </w:r>
                      <w:r w:rsidR="00E23021">
                        <w:rPr>
                          <w:rFonts w:ascii="Perpetua" w:hAnsi="Perpetua"/>
                          <w:i/>
                        </w:rPr>
                        <w:t>in prayer when needed</w:t>
                      </w:r>
                      <w:r w:rsidR="00CC3580">
                        <w:rPr>
                          <w:rFonts w:ascii="Perpetua" w:hAnsi="Perpetua"/>
                          <w:i/>
                        </w:rPr>
                        <w:t xml:space="preserve">. </w:t>
                      </w:r>
                      <w:r w:rsidR="00E23021">
                        <w:rPr>
                          <w:rFonts w:ascii="Perpetua" w:hAnsi="Perpetua"/>
                          <w:i/>
                        </w:rPr>
                        <w:t>Call</w:t>
                      </w:r>
                      <w:r w:rsidR="00CC3580">
                        <w:rPr>
                          <w:rFonts w:ascii="Perpetua" w:hAnsi="Perpetua"/>
                          <w:i/>
                        </w:rPr>
                        <w:t xml:space="preserve"> 264-</w:t>
                      </w:r>
                      <w:r w:rsidR="00392DEA" w:rsidRPr="00392DEA">
                        <w:rPr>
                          <w:rFonts w:ascii="Perpetua" w:hAnsi="Perpetua"/>
                          <w:i/>
                        </w:rPr>
                        <w:t xml:space="preserve">2984 </w:t>
                      </w:r>
                      <w:r w:rsidR="00D572A5">
                        <w:rPr>
                          <w:rFonts w:ascii="Perpetua" w:hAnsi="Perpetua"/>
                          <w:i/>
                        </w:rPr>
                        <w:t xml:space="preserve">(Ruthanne Crook) </w:t>
                      </w:r>
                      <w:r w:rsidR="00D75DFE">
                        <w:rPr>
                          <w:rFonts w:ascii="Perpetua" w:hAnsi="Perpetua"/>
                          <w:i/>
                        </w:rPr>
                        <w:t>with a prayer request</w:t>
                      </w:r>
                      <w:r w:rsidR="00392DEA" w:rsidRPr="00392DEA">
                        <w:rPr>
                          <w:rFonts w:ascii="Perpetua" w:hAnsi="Perpetua"/>
                          <w:i/>
                        </w:rPr>
                        <w:t xml:space="preserve"> </w:t>
                      </w:r>
                      <w:r w:rsidR="00E23021">
                        <w:rPr>
                          <w:rFonts w:ascii="Perpetua" w:hAnsi="Perpetua"/>
                          <w:i/>
                        </w:rPr>
                        <w:t>and</w:t>
                      </w:r>
                      <w:r w:rsidR="00392DEA" w:rsidRPr="00392DEA">
                        <w:rPr>
                          <w:rFonts w:ascii="Perpetua" w:hAnsi="Perpetua"/>
                          <w:i/>
                        </w:rPr>
                        <w:t xml:space="preserve"> activate </w:t>
                      </w:r>
                      <w:r w:rsidR="00BD12B4">
                        <w:rPr>
                          <w:rFonts w:ascii="Perpetua" w:hAnsi="Perpetua"/>
                          <w:i/>
                        </w:rPr>
                        <w:t>the</w:t>
                      </w:r>
                      <w:r w:rsidR="00392DEA" w:rsidRPr="00392DEA">
                        <w:rPr>
                          <w:rFonts w:ascii="Perpetua" w:hAnsi="Perpetua"/>
                          <w:i/>
                        </w:rPr>
                        <w:t xml:space="preserve"> prayer </w:t>
                      </w:r>
                      <w:r w:rsidR="00BD12B4">
                        <w:rPr>
                          <w:rFonts w:ascii="Perpetua" w:hAnsi="Perpetua"/>
                          <w:i/>
                        </w:rPr>
                        <w:t>team</w:t>
                      </w:r>
                      <w:r w:rsidR="00392DEA" w:rsidRPr="00392DEA">
                        <w:rPr>
                          <w:rFonts w:ascii="Perpetua" w:hAnsi="Perpetua"/>
                          <w:i/>
                        </w:rPr>
                        <w:t xml:space="preserve"> on you</w:t>
                      </w:r>
                      <w:r w:rsidR="00392DEA">
                        <w:rPr>
                          <w:rFonts w:ascii="Perpetua" w:hAnsi="Perpetua"/>
                          <w:i/>
                        </w:rPr>
                        <w:t>r</w:t>
                      </w:r>
                      <w:r w:rsidR="00392DEA" w:rsidRPr="00392DEA">
                        <w:rPr>
                          <w:rFonts w:ascii="Perpetua" w:hAnsi="Perpetua"/>
                          <w:i/>
                        </w:rPr>
                        <w:t xml:space="preserve"> </w:t>
                      </w:r>
                      <w:r w:rsidR="00392DEA">
                        <w:rPr>
                          <w:rFonts w:ascii="Perpetua" w:hAnsi="Perpetua"/>
                          <w:i/>
                        </w:rPr>
                        <w:t>behalf</w:t>
                      </w:r>
                      <w:r w:rsidR="00392DEA" w:rsidRPr="00392DEA">
                        <w:rPr>
                          <w:rFonts w:ascii="Perpetua" w:hAnsi="Perpetua"/>
                          <w:i/>
                        </w:rPr>
                        <w:t xml:space="preserve">.  </w:t>
                      </w:r>
                    </w:p>
                    <w:p w:rsidR="00392DEA" w:rsidRPr="00392DEA" w:rsidRDefault="00392DEA" w:rsidP="00392DEA">
                      <w:pPr>
                        <w:jc w:val="both"/>
                        <w:rPr>
                          <w:rFonts w:ascii="Perpetua" w:hAnsi="Perpetua"/>
                          <w:i/>
                        </w:rPr>
                      </w:pPr>
                      <w:r w:rsidRPr="009F1A75">
                        <w:rPr>
                          <w:rFonts w:ascii="Perpetua" w:hAnsi="Perpetua"/>
                          <w:i/>
                          <w:u w:val="single"/>
                        </w:rPr>
                        <w:t xml:space="preserve">If you want your </w:t>
                      </w:r>
                      <w:r w:rsidR="009D5E7F" w:rsidRPr="009F1A75">
                        <w:rPr>
                          <w:rFonts w:ascii="Perpetua" w:hAnsi="Perpetua"/>
                          <w:i/>
                          <w:u w:val="single"/>
                        </w:rPr>
                        <w:t xml:space="preserve">prayer </w:t>
                      </w:r>
                      <w:r w:rsidRPr="009F1A75">
                        <w:rPr>
                          <w:rFonts w:ascii="Perpetua" w:hAnsi="Perpetua"/>
                          <w:i/>
                          <w:u w:val="single"/>
                        </w:rPr>
                        <w:t>request to go in the bulletin</w:t>
                      </w:r>
                      <w:r w:rsidRPr="00392DEA">
                        <w:rPr>
                          <w:rFonts w:ascii="Perpetua" w:hAnsi="Perpetua"/>
                          <w:i/>
                        </w:rPr>
                        <w:t xml:space="preserve">, </w:t>
                      </w:r>
                      <w:r w:rsidR="009D5E7F">
                        <w:rPr>
                          <w:rFonts w:ascii="Perpetua" w:hAnsi="Perpetua"/>
                          <w:i/>
                        </w:rPr>
                        <w:t>please</w:t>
                      </w:r>
                      <w:r w:rsidRPr="00392DEA">
                        <w:rPr>
                          <w:rFonts w:ascii="Perpetua" w:hAnsi="Perpetua"/>
                          <w:i/>
                        </w:rPr>
                        <w:t xml:space="preserve"> let the </w:t>
                      </w:r>
                      <w:r>
                        <w:rPr>
                          <w:rFonts w:ascii="Perpetua" w:hAnsi="Perpetua"/>
                          <w:i/>
                        </w:rPr>
                        <w:t xml:space="preserve">Prayer Warrior </w:t>
                      </w:r>
                      <w:r w:rsidRPr="00392DEA">
                        <w:rPr>
                          <w:rFonts w:ascii="Perpetua" w:hAnsi="Perpetua"/>
                          <w:i/>
                        </w:rPr>
                        <w:t xml:space="preserve">Team know, </w:t>
                      </w:r>
                      <w:r>
                        <w:rPr>
                          <w:rFonts w:ascii="Perpetua" w:hAnsi="Perpetua"/>
                          <w:i/>
                        </w:rPr>
                        <w:t xml:space="preserve">or </w:t>
                      </w:r>
                      <w:r w:rsidRPr="00392DEA">
                        <w:rPr>
                          <w:rFonts w:ascii="Perpetua" w:hAnsi="Perpetua" w:cs="Arial"/>
                          <w:i/>
                        </w:rPr>
                        <w:t xml:space="preserve">submit </w:t>
                      </w:r>
                      <w:r>
                        <w:rPr>
                          <w:rFonts w:ascii="Perpetua" w:hAnsi="Perpetua" w:cs="Arial"/>
                          <w:i/>
                        </w:rPr>
                        <w:t xml:space="preserve">your </w:t>
                      </w:r>
                      <w:r w:rsidRPr="00392DEA">
                        <w:rPr>
                          <w:rFonts w:ascii="Perpetua" w:hAnsi="Perpetua" w:cs="Arial"/>
                          <w:i/>
                        </w:rPr>
                        <w:t>prayer request</w:t>
                      </w:r>
                      <w:r w:rsidR="00E23021">
                        <w:rPr>
                          <w:rFonts w:ascii="Perpetua" w:hAnsi="Perpetua" w:cs="Arial"/>
                          <w:i/>
                        </w:rPr>
                        <w:t xml:space="preserve"> </w:t>
                      </w:r>
                      <w:r w:rsidR="009D5E7F">
                        <w:rPr>
                          <w:rFonts w:ascii="Perpetua" w:hAnsi="Perpetua" w:cs="Arial"/>
                          <w:i/>
                        </w:rPr>
                        <w:t>separately</w:t>
                      </w:r>
                      <w:r w:rsidRPr="00392DEA">
                        <w:rPr>
                          <w:rFonts w:ascii="Perpetua" w:hAnsi="Perpetua" w:cs="Arial"/>
                          <w:i/>
                        </w:rPr>
                        <w:t xml:space="preserve"> by calling Connie Sharrock at FBSC/26</w:t>
                      </w:r>
                      <w:r w:rsidR="009D5E7F">
                        <w:rPr>
                          <w:rFonts w:ascii="Perpetua" w:hAnsi="Perpetua" w:cs="Arial"/>
                          <w:i/>
                        </w:rPr>
                        <w:t xml:space="preserve">4-2214 </w:t>
                      </w:r>
                      <w:r w:rsidRPr="00392DEA">
                        <w:rPr>
                          <w:rFonts w:ascii="Perpetua" w:hAnsi="Perpetua" w:cs="Arial"/>
                          <w:i/>
                        </w:rPr>
                        <w:t xml:space="preserve">or email: </w:t>
                      </w:r>
                      <w:hyperlink r:id="rId10" w:history="1">
                        <w:r w:rsidRPr="00392DEA">
                          <w:rPr>
                            <w:rStyle w:val="Hyperlink"/>
                            <w:rFonts w:ascii="Perpetua" w:hAnsi="Perpetua" w:cs="Arial"/>
                            <w:i/>
                          </w:rPr>
                          <w:t>secretary-fbc-sc@</w:t>
                        </w:r>
                        <w:r w:rsidR="00BD12B4">
                          <w:rPr>
                            <w:rStyle w:val="Hyperlink"/>
                            <w:rFonts w:ascii="Perpetua" w:hAnsi="Perpetua" w:cs="Arial"/>
                            <w:i/>
                          </w:rPr>
                          <w:t xml:space="preserve"> </w:t>
                        </w:r>
                        <w:r w:rsidRPr="00392DEA">
                          <w:rPr>
                            <w:rStyle w:val="Hyperlink"/>
                            <w:rFonts w:ascii="Perpetua" w:hAnsi="Perpetua" w:cs="Arial"/>
                            <w:i/>
                          </w:rPr>
                          <w:t>sbcglobal</w:t>
                        </w:r>
                        <w:r w:rsidR="00907344">
                          <w:rPr>
                            <w:rStyle w:val="Hyperlink"/>
                            <w:rFonts w:ascii="Perpetua" w:hAnsi="Perpetua" w:cs="Arial"/>
                            <w:i/>
                          </w:rPr>
                          <w:t xml:space="preserve"> </w:t>
                        </w:r>
                        <w:r w:rsidRPr="00392DEA">
                          <w:rPr>
                            <w:rStyle w:val="Hyperlink"/>
                            <w:rFonts w:ascii="Perpetua" w:hAnsi="Perpetua" w:cs="Arial"/>
                            <w:i/>
                          </w:rPr>
                          <w:t>.net</w:t>
                        </w:r>
                      </w:hyperlink>
                      <w:r w:rsidRPr="00392DEA">
                        <w:rPr>
                          <w:rStyle w:val="Hypertext"/>
                          <w:rFonts w:ascii="Perpetua" w:hAnsi="Perpetua" w:cs="Arial"/>
                          <w:i/>
                          <w:u w:val="none"/>
                        </w:rPr>
                        <w:t xml:space="preserve"> </w:t>
                      </w:r>
                      <w:r w:rsidRPr="00392DEA">
                        <w:rPr>
                          <w:rFonts w:ascii="Perpetua" w:hAnsi="Perpetua" w:cs="Arial"/>
                          <w:i/>
                        </w:rPr>
                        <w:t>or attend Prayer Meetings on Wednesday nights at 7 pm.</w:t>
                      </w:r>
                    </w:p>
                    <w:p w:rsidR="00CA5A81" w:rsidRDefault="00CA5A81" w:rsidP="00C63E3C">
                      <w:pPr>
                        <w:ind w:right="-144"/>
                        <w:rPr>
                          <w:rFonts w:ascii="Perpetua" w:hAnsi="Perpetua"/>
                          <w:sz w:val="22"/>
                          <w:szCs w:val="22"/>
                        </w:rPr>
                      </w:pPr>
                    </w:p>
                    <w:p w:rsidR="00CC3580" w:rsidRDefault="00CC3580" w:rsidP="00F340AC">
                      <w:pPr>
                        <w:tabs>
                          <w:tab w:val="left" w:pos="1800"/>
                        </w:tabs>
                        <w:jc w:val="center"/>
                        <w:rPr>
                          <w:rFonts w:ascii="Perpetua" w:hAnsi="Perpetua" w:cs="David"/>
                          <w:b/>
                          <w:bCs/>
                          <w:i/>
                          <w:sz w:val="21"/>
                          <w:szCs w:val="21"/>
                        </w:rPr>
                      </w:pPr>
                    </w:p>
                    <w:p w:rsidR="00CA5A81" w:rsidRDefault="00CA5A81" w:rsidP="00F340AC">
                      <w:pPr>
                        <w:pStyle w:val="Header"/>
                        <w:tabs>
                          <w:tab w:val="left" w:pos="3617"/>
                          <w:tab w:val="left" w:pos="3945"/>
                          <w:tab w:val="left" w:pos="4785"/>
                        </w:tabs>
                        <w:jc w:val="both"/>
                        <w:rPr>
                          <w:rFonts w:ascii="Constantia" w:hAnsi="Constantia" w:cs="Arial"/>
                          <w:spacing w:val="-5"/>
                          <w:sz w:val="20"/>
                          <w:szCs w:val="20"/>
                        </w:rPr>
                      </w:pPr>
                    </w:p>
                    <w:p w:rsidR="00FA4800" w:rsidRDefault="00FA4800" w:rsidP="00F340AC">
                      <w:pPr>
                        <w:pStyle w:val="Header"/>
                        <w:tabs>
                          <w:tab w:val="left" w:pos="3617"/>
                          <w:tab w:val="left" w:pos="3945"/>
                          <w:tab w:val="left" w:pos="4785"/>
                        </w:tabs>
                        <w:jc w:val="both"/>
                        <w:rPr>
                          <w:rFonts w:ascii="Constantia" w:hAnsi="Constantia" w:cs="Arial"/>
                          <w:spacing w:val="-5"/>
                          <w:sz w:val="20"/>
                          <w:szCs w:val="20"/>
                        </w:rPr>
                      </w:pPr>
                    </w:p>
                    <w:p w:rsidR="00FA4800" w:rsidRPr="00784CF8" w:rsidRDefault="00FA4800" w:rsidP="00F340AC">
                      <w:pPr>
                        <w:pStyle w:val="Header"/>
                        <w:tabs>
                          <w:tab w:val="left" w:pos="3617"/>
                          <w:tab w:val="left" w:pos="3945"/>
                          <w:tab w:val="left" w:pos="4785"/>
                        </w:tabs>
                        <w:jc w:val="both"/>
                        <w:rPr>
                          <w:rFonts w:ascii="Constantia" w:hAnsi="Constantia" w:cs="Arial"/>
                          <w:spacing w:val="-5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4478655</wp:posOffset>
                </wp:positionH>
                <wp:positionV relativeFrom="page">
                  <wp:posOffset>320040</wp:posOffset>
                </wp:positionV>
                <wp:extent cx="3783330" cy="6976110"/>
                <wp:effectExtent l="1905" t="0" r="0" b="0"/>
                <wp:wrapNone/>
                <wp:docPr id="2" name="Text 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83330" cy="6976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rgbClr val="CC99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linkedTxbx id="6" seq="1"/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2" o:spid="_x0000_s1033" type="#_x0000_t202" style="position:absolute;margin-left:352.65pt;margin-top:25.2pt;width:297.9pt;height:549.3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" filled="f" stroked="f" strokecolor="#c9f" strokeweight="1.5pt">
                <v:textbox style="mso-next-textbox:#Text Box 105">
                  <w:txbxContent/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page">
                  <wp:posOffset>8909685</wp:posOffset>
                </wp:positionH>
                <wp:positionV relativeFrom="page">
                  <wp:posOffset>5657850</wp:posOffset>
                </wp:positionV>
                <wp:extent cx="3291840" cy="1695450"/>
                <wp:effectExtent l="3810" t="0" r="0" b="0"/>
                <wp:wrapNone/>
                <wp:docPr id="1" name="Text Box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1840" cy="1695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A5A81" w:rsidRPr="00240FB7" w:rsidRDefault="00CA5A81" w:rsidP="00240FB7">
                            <w:pPr>
                              <w:rPr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0" o:spid="_x0000_s1034" type="#_x0000_t202" style="position:absolute;margin-left:701.55pt;margin-top:445.5pt;width:259.2pt;height:133.5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" filled="f" stroked="f">
                <v:textbox>
                  <w:txbxContent>
                    <w:p w:rsidR="00CA5A81" w:rsidRPr="00240FB7" w:rsidRDefault="00CA5A81" w:rsidP="00240FB7">
                      <w:pPr>
                        <w:rPr>
                          <w:szCs w:val="36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051AEB" w:rsidRPr="005F72E4" w:rsidSect="00BD0D3B">
      <w:pgSz w:w="20160" w:h="12240" w:orient="landscape" w:code="5"/>
      <w:pgMar w:top="11448" w:right="450" w:bottom="530" w:left="720" w:header="720" w:footer="720" w:gutter="0"/>
      <w:cols w:num="3" w:space="720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26D3" w:rsidRDefault="00FE26D3" w:rsidP="00C91CE8">
      <w:r>
        <w:separator/>
      </w:r>
    </w:p>
  </w:endnote>
  <w:endnote w:type="continuationSeparator" w:id="0">
    <w:p w:rsidR="00FE26D3" w:rsidRDefault="00FE26D3" w:rsidP="00C91C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charset w:val="02"/>
    <w:family w:val="auto"/>
    <w:pitch w:val="default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26D3" w:rsidRDefault="00FE26D3" w:rsidP="00C91CE8">
      <w:r>
        <w:separator/>
      </w:r>
    </w:p>
  </w:footnote>
  <w:footnote w:type="continuationSeparator" w:id="0">
    <w:p w:rsidR="00FE26D3" w:rsidRDefault="00FE26D3" w:rsidP="00C91C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0"/>
    <w:multiLevelType w:val="singleLevel"/>
    <w:tmpl w:val="8BAE35B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518282D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7E1EB37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E4F29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FFFFFF89"/>
    <w:multiLevelType w:val="singleLevel"/>
    <w:tmpl w:val="E7BE00A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006E1D17"/>
    <w:multiLevelType w:val="multilevel"/>
    <w:tmpl w:val="63F2D87C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6" w15:restartNumberingAfterBreak="0">
    <w:nsid w:val="09470763"/>
    <w:multiLevelType w:val="multilevel"/>
    <w:tmpl w:val="41D29632"/>
    <w:lvl w:ilvl="0">
      <w:numFmt w:val="bullet"/>
      <w:lvlText w:val="•"/>
      <w:lvlJc w:val="left"/>
      <w:pPr>
        <w:ind w:left="144" w:hanging="144"/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7" w15:restartNumberingAfterBreak="0">
    <w:nsid w:val="1FDE4411"/>
    <w:multiLevelType w:val="hybridMultilevel"/>
    <w:tmpl w:val="EA0A0E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1632F7"/>
    <w:multiLevelType w:val="hybridMultilevel"/>
    <w:tmpl w:val="F0081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E34B4"/>
    <w:multiLevelType w:val="hybridMultilevel"/>
    <w:tmpl w:val="889096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1C102F"/>
    <w:multiLevelType w:val="hybridMultilevel"/>
    <w:tmpl w:val="867A66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5401B3"/>
    <w:multiLevelType w:val="hybridMultilevel"/>
    <w:tmpl w:val="A87643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09D7C38"/>
    <w:multiLevelType w:val="multilevel"/>
    <w:tmpl w:val="97784ACA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3" w15:restartNumberingAfterBreak="0">
    <w:nsid w:val="468E0985"/>
    <w:multiLevelType w:val="multilevel"/>
    <w:tmpl w:val="BD2A726E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abstractNum w:abstractNumId="14" w15:restartNumberingAfterBreak="0">
    <w:nsid w:val="46A27298"/>
    <w:multiLevelType w:val="multilevel"/>
    <w:tmpl w:val="EA4608C0"/>
    <w:lvl w:ilvl="0">
      <w:numFmt w:val="bullet"/>
      <w:lvlText w:val="•"/>
      <w:lvlJc w:val="left"/>
      <w:pPr>
        <w:ind w:left="144" w:hanging="144"/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5" w15:restartNumberingAfterBreak="0">
    <w:nsid w:val="4CA4757C"/>
    <w:multiLevelType w:val="multilevel"/>
    <w:tmpl w:val="E0F6D2B6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abstractNum w:abstractNumId="16" w15:restartNumberingAfterBreak="0">
    <w:nsid w:val="52B41864"/>
    <w:multiLevelType w:val="multilevel"/>
    <w:tmpl w:val="BF469C14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7" w15:restartNumberingAfterBreak="0">
    <w:nsid w:val="53C90E13"/>
    <w:multiLevelType w:val="hybridMultilevel"/>
    <w:tmpl w:val="3F5041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0D40B4"/>
    <w:multiLevelType w:val="multilevel"/>
    <w:tmpl w:val="DA5EFC34"/>
    <w:lvl w:ilvl="0">
      <w:numFmt w:val="bullet"/>
      <w:lvlText w:val="•"/>
      <w:lvlJc w:val="left"/>
      <w:pPr>
        <w:ind w:left="144" w:hanging="144"/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9" w15:restartNumberingAfterBreak="0">
    <w:nsid w:val="54882517"/>
    <w:multiLevelType w:val="hybridMultilevel"/>
    <w:tmpl w:val="19AAE5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AF36F63"/>
    <w:multiLevelType w:val="multilevel"/>
    <w:tmpl w:val="E2242E28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1" w15:restartNumberingAfterBreak="0">
    <w:nsid w:val="5DBE7BDE"/>
    <w:multiLevelType w:val="multilevel"/>
    <w:tmpl w:val="6EF05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3FA3815"/>
    <w:multiLevelType w:val="multilevel"/>
    <w:tmpl w:val="732015C0"/>
    <w:lvl w:ilvl="0">
      <w:numFmt w:val="bullet"/>
      <w:lvlText w:val="•"/>
      <w:lvlJc w:val="left"/>
      <w:pPr>
        <w:ind w:left="144" w:hanging="144"/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3" w15:restartNumberingAfterBreak="0">
    <w:nsid w:val="643D4D93"/>
    <w:multiLevelType w:val="hybridMultilevel"/>
    <w:tmpl w:val="AE5ECB78"/>
    <w:lvl w:ilvl="0" w:tplc="4CFA9F46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6600CC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790390"/>
    <w:multiLevelType w:val="hybridMultilevel"/>
    <w:tmpl w:val="F64C4B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2F441C7"/>
    <w:multiLevelType w:val="hybridMultilevel"/>
    <w:tmpl w:val="6428E7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4872233"/>
    <w:multiLevelType w:val="multilevel"/>
    <w:tmpl w:val="8DAC71A6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23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11"/>
  </w:num>
  <w:num w:numId="8">
    <w:abstractNumId w:val="17"/>
  </w:num>
  <w:num w:numId="9">
    <w:abstractNumId w:val="8"/>
  </w:num>
  <w:num w:numId="10">
    <w:abstractNumId w:val="25"/>
  </w:num>
  <w:num w:numId="11">
    <w:abstractNumId w:val="16"/>
  </w:num>
  <w:num w:numId="12">
    <w:abstractNumId w:val="16"/>
  </w:num>
  <w:num w:numId="13">
    <w:abstractNumId w:val="6"/>
  </w:num>
  <w:num w:numId="14">
    <w:abstractNumId w:val="12"/>
  </w:num>
  <w:num w:numId="15">
    <w:abstractNumId w:val="18"/>
  </w:num>
  <w:num w:numId="16">
    <w:abstractNumId w:val="26"/>
  </w:num>
  <w:num w:numId="17">
    <w:abstractNumId w:val="14"/>
  </w:num>
  <w:num w:numId="18">
    <w:abstractNumId w:val="5"/>
  </w:num>
  <w:num w:numId="19">
    <w:abstractNumId w:val="22"/>
  </w:num>
  <w:num w:numId="20">
    <w:abstractNumId w:val="20"/>
  </w:num>
  <w:num w:numId="21">
    <w:abstractNumId w:val="4"/>
  </w:num>
  <w:num w:numId="22">
    <w:abstractNumId w:val="10"/>
  </w:num>
  <w:num w:numId="23">
    <w:abstractNumId w:val="13"/>
  </w:num>
  <w:num w:numId="24">
    <w:abstractNumId w:val="15"/>
  </w:num>
  <w:num w:numId="25">
    <w:abstractNumId w:val="19"/>
  </w:num>
  <w:num w:numId="26">
    <w:abstractNumId w:val="9"/>
  </w:num>
  <w:num w:numId="27">
    <w:abstractNumId w:val="7"/>
  </w:num>
  <w:num w:numId="28">
    <w:abstractNumId w:val="21"/>
  </w:num>
  <w:num w:numId="2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78"/>
  <w:drawingGridVerticalSpacing w:val="106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5D92"/>
    <w:rsid w:val="00000022"/>
    <w:rsid w:val="000007C5"/>
    <w:rsid w:val="00000D61"/>
    <w:rsid w:val="00002EB5"/>
    <w:rsid w:val="000034A3"/>
    <w:rsid w:val="00004945"/>
    <w:rsid w:val="00005E40"/>
    <w:rsid w:val="00007DC5"/>
    <w:rsid w:val="00010268"/>
    <w:rsid w:val="00010D5F"/>
    <w:rsid w:val="0001114B"/>
    <w:rsid w:val="00011D5C"/>
    <w:rsid w:val="00011FFE"/>
    <w:rsid w:val="00012279"/>
    <w:rsid w:val="00012370"/>
    <w:rsid w:val="00014CE0"/>
    <w:rsid w:val="000150FB"/>
    <w:rsid w:val="0001679B"/>
    <w:rsid w:val="00016882"/>
    <w:rsid w:val="00017744"/>
    <w:rsid w:val="00020A24"/>
    <w:rsid w:val="0002260F"/>
    <w:rsid w:val="000243ED"/>
    <w:rsid w:val="00024790"/>
    <w:rsid w:val="000251A5"/>
    <w:rsid w:val="00025256"/>
    <w:rsid w:val="00025A0C"/>
    <w:rsid w:val="00025F8C"/>
    <w:rsid w:val="00026567"/>
    <w:rsid w:val="00026B04"/>
    <w:rsid w:val="00026D0E"/>
    <w:rsid w:val="00026F96"/>
    <w:rsid w:val="00027C04"/>
    <w:rsid w:val="00030FE6"/>
    <w:rsid w:val="000315CF"/>
    <w:rsid w:val="00032088"/>
    <w:rsid w:val="00032DDD"/>
    <w:rsid w:val="0003395E"/>
    <w:rsid w:val="00034203"/>
    <w:rsid w:val="0003557C"/>
    <w:rsid w:val="000363F4"/>
    <w:rsid w:val="000401A3"/>
    <w:rsid w:val="000404C7"/>
    <w:rsid w:val="00041099"/>
    <w:rsid w:val="000414A6"/>
    <w:rsid w:val="00041E30"/>
    <w:rsid w:val="00041EB8"/>
    <w:rsid w:val="0004313E"/>
    <w:rsid w:val="0004411D"/>
    <w:rsid w:val="00044A1D"/>
    <w:rsid w:val="00044C85"/>
    <w:rsid w:val="000454A8"/>
    <w:rsid w:val="00045D0A"/>
    <w:rsid w:val="0004706E"/>
    <w:rsid w:val="00047C24"/>
    <w:rsid w:val="000504EC"/>
    <w:rsid w:val="00050BC1"/>
    <w:rsid w:val="00051A00"/>
    <w:rsid w:val="00051AEB"/>
    <w:rsid w:val="0005219B"/>
    <w:rsid w:val="00052A3D"/>
    <w:rsid w:val="000541DD"/>
    <w:rsid w:val="00054E4D"/>
    <w:rsid w:val="000550CB"/>
    <w:rsid w:val="00055244"/>
    <w:rsid w:val="000555A4"/>
    <w:rsid w:val="000555EB"/>
    <w:rsid w:val="00055D84"/>
    <w:rsid w:val="00057338"/>
    <w:rsid w:val="00057D6D"/>
    <w:rsid w:val="000602C0"/>
    <w:rsid w:val="000603A1"/>
    <w:rsid w:val="000608DA"/>
    <w:rsid w:val="000614D6"/>
    <w:rsid w:val="00062077"/>
    <w:rsid w:val="000627F7"/>
    <w:rsid w:val="0006315E"/>
    <w:rsid w:val="000653A2"/>
    <w:rsid w:val="0006552E"/>
    <w:rsid w:val="00065D12"/>
    <w:rsid w:val="00070124"/>
    <w:rsid w:val="00071193"/>
    <w:rsid w:val="00071460"/>
    <w:rsid w:val="00071619"/>
    <w:rsid w:val="00071D34"/>
    <w:rsid w:val="0007242B"/>
    <w:rsid w:val="000730D8"/>
    <w:rsid w:val="000756C2"/>
    <w:rsid w:val="00075975"/>
    <w:rsid w:val="00076233"/>
    <w:rsid w:val="000768CC"/>
    <w:rsid w:val="00080929"/>
    <w:rsid w:val="00082ACA"/>
    <w:rsid w:val="00083374"/>
    <w:rsid w:val="00083C13"/>
    <w:rsid w:val="000848F5"/>
    <w:rsid w:val="000873BE"/>
    <w:rsid w:val="00087CBC"/>
    <w:rsid w:val="000915A0"/>
    <w:rsid w:val="00093246"/>
    <w:rsid w:val="0009428D"/>
    <w:rsid w:val="00094B95"/>
    <w:rsid w:val="0009585A"/>
    <w:rsid w:val="00095B56"/>
    <w:rsid w:val="00095DA2"/>
    <w:rsid w:val="00095E7A"/>
    <w:rsid w:val="000963F5"/>
    <w:rsid w:val="00096EAF"/>
    <w:rsid w:val="00096F41"/>
    <w:rsid w:val="000972AF"/>
    <w:rsid w:val="000A003D"/>
    <w:rsid w:val="000A064E"/>
    <w:rsid w:val="000A2373"/>
    <w:rsid w:val="000A2894"/>
    <w:rsid w:val="000A382B"/>
    <w:rsid w:val="000A4144"/>
    <w:rsid w:val="000A52F4"/>
    <w:rsid w:val="000A5484"/>
    <w:rsid w:val="000A64FD"/>
    <w:rsid w:val="000A78F4"/>
    <w:rsid w:val="000B023B"/>
    <w:rsid w:val="000B0994"/>
    <w:rsid w:val="000B17E3"/>
    <w:rsid w:val="000B1F68"/>
    <w:rsid w:val="000B1FEB"/>
    <w:rsid w:val="000B34FA"/>
    <w:rsid w:val="000B418B"/>
    <w:rsid w:val="000B47BB"/>
    <w:rsid w:val="000B4BA6"/>
    <w:rsid w:val="000B4F83"/>
    <w:rsid w:val="000B5874"/>
    <w:rsid w:val="000B72B3"/>
    <w:rsid w:val="000B74AA"/>
    <w:rsid w:val="000B7909"/>
    <w:rsid w:val="000C00A2"/>
    <w:rsid w:val="000C09C3"/>
    <w:rsid w:val="000C0AE2"/>
    <w:rsid w:val="000C0AFF"/>
    <w:rsid w:val="000C0DF3"/>
    <w:rsid w:val="000C11F1"/>
    <w:rsid w:val="000C188A"/>
    <w:rsid w:val="000C322A"/>
    <w:rsid w:val="000C3687"/>
    <w:rsid w:val="000C3FB5"/>
    <w:rsid w:val="000C4FF3"/>
    <w:rsid w:val="000C5794"/>
    <w:rsid w:val="000C5C69"/>
    <w:rsid w:val="000C6066"/>
    <w:rsid w:val="000C7740"/>
    <w:rsid w:val="000C780D"/>
    <w:rsid w:val="000C7B02"/>
    <w:rsid w:val="000D01C7"/>
    <w:rsid w:val="000D0D34"/>
    <w:rsid w:val="000D1137"/>
    <w:rsid w:val="000D16FF"/>
    <w:rsid w:val="000D1C78"/>
    <w:rsid w:val="000D4791"/>
    <w:rsid w:val="000D4B4F"/>
    <w:rsid w:val="000D5050"/>
    <w:rsid w:val="000D51F9"/>
    <w:rsid w:val="000D560E"/>
    <w:rsid w:val="000D5C0D"/>
    <w:rsid w:val="000D60C1"/>
    <w:rsid w:val="000D63FC"/>
    <w:rsid w:val="000D692A"/>
    <w:rsid w:val="000D6A9D"/>
    <w:rsid w:val="000D6D6F"/>
    <w:rsid w:val="000D6F99"/>
    <w:rsid w:val="000D7605"/>
    <w:rsid w:val="000E0099"/>
    <w:rsid w:val="000E00D1"/>
    <w:rsid w:val="000E027E"/>
    <w:rsid w:val="000E1497"/>
    <w:rsid w:val="000E43E2"/>
    <w:rsid w:val="000E49C5"/>
    <w:rsid w:val="000E4F35"/>
    <w:rsid w:val="000E5D77"/>
    <w:rsid w:val="000E7241"/>
    <w:rsid w:val="000E7D90"/>
    <w:rsid w:val="000F074E"/>
    <w:rsid w:val="000F0B91"/>
    <w:rsid w:val="000F0EE6"/>
    <w:rsid w:val="000F39A3"/>
    <w:rsid w:val="000F3B54"/>
    <w:rsid w:val="000F6CED"/>
    <w:rsid w:val="000F6F77"/>
    <w:rsid w:val="000F743A"/>
    <w:rsid w:val="000F77F1"/>
    <w:rsid w:val="000F7F2F"/>
    <w:rsid w:val="001003C8"/>
    <w:rsid w:val="00100831"/>
    <w:rsid w:val="00101F28"/>
    <w:rsid w:val="00103B29"/>
    <w:rsid w:val="0010415D"/>
    <w:rsid w:val="00105C2B"/>
    <w:rsid w:val="0010619C"/>
    <w:rsid w:val="00107663"/>
    <w:rsid w:val="00107C97"/>
    <w:rsid w:val="00110612"/>
    <w:rsid w:val="00110886"/>
    <w:rsid w:val="001111D9"/>
    <w:rsid w:val="00112998"/>
    <w:rsid w:val="00113046"/>
    <w:rsid w:val="00113BAE"/>
    <w:rsid w:val="00113BBE"/>
    <w:rsid w:val="00113C1B"/>
    <w:rsid w:val="00113D41"/>
    <w:rsid w:val="00115233"/>
    <w:rsid w:val="00115A68"/>
    <w:rsid w:val="0011657A"/>
    <w:rsid w:val="00117B94"/>
    <w:rsid w:val="00117C70"/>
    <w:rsid w:val="00117D9A"/>
    <w:rsid w:val="0012088F"/>
    <w:rsid w:val="001212D8"/>
    <w:rsid w:val="00121EB0"/>
    <w:rsid w:val="00122B77"/>
    <w:rsid w:val="0012428E"/>
    <w:rsid w:val="00124B4A"/>
    <w:rsid w:val="001269DA"/>
    <w:rsid w:val="00126AE6"/>
    <w:rsid w:val="00126E28"/>
    <w:rsid w:val="00127100"/>
    <w:rsid w:val="00127B99"/>
    <w:rsid w:val="00131120"/>
    <w:rsid w:val="001321B6"/>
    <w:rsid w:val="0013395E"/>
    <w:rsid w:val="00134740"/>
    <w:rsid w:val="0013497A"/>
    <w:rsid w:val="001358C9"/>
    <w:rsid w:val="00135EB8"/>
    <w:rsid w:val="001364C8"/>
    <w:rsid w:val="00136FBB"/>
    <w:rsid w:val="001375A1"/>
    <w:rsid w:val="00142175"/>
    <w:rsid w:val="001424C9"/>
    <w:rsid w:val="0014261A"/>
    <w:rsid w:val="00143413"/>
    <w:rsid w:val="0014392F"/>
    <w:rsid w:val="0014393F"/>
    <w:rsid w:val="00143BAD"/>
    <w:rsid w:val="00143D27"/>
    <w:rsid w:val="00144B1E"/>
    <w:rsid w:val="00144DC1"/>
    <w:rsid w:val="00145723"/>
    <w:rsid w:val="00146434"/>
    <w:rsid w:val="001465A3"/>
    <w:rsid w:val="00146C98"/>
    <w:rsid w:val="00146D98"/>
    <w:rsid w:val="00147A77"/>
    <w:rsid w:val="00147DF2"/>
    <w:rsid w:val="0015019F"/>
    <w:rsid w:val="00150602"/>
    <w:rsid w:val="00151D2D"/>
    <w:rsid w:val="001523EA"/>
    <w:rsid w:val="0015263E"/>
    <w:rsid w:val="00152751"/>
    <w:rsid w:val="00154650"/>
    <w:rsid w:val="00154840"/>
    <w:rsid w:val="00154B8B"/>
    <w:rsid w:val="00154B8F"/>
    <w:rsid w:val="0015557E"/>
    <w:rsid w:val="001558A6"/>
    <w:rsid w:val="00155A55"/>
    <w:rsid w:val="00157366"/>
    <w:rsid w:val="001607E1"/>
    <w:rsid w:val="0016093F"/>
    <w:rsid w:val="00160970"/>
    <w:rsid w:val="001636DC"/>
    <w:rsid w:val="00163D4A"/>
    <w:rsid w:val="00164387"/>
    <w:rsid w:val="00165151"/>
    <w:rsid w:val="001652E8"/>
    <w:rsid w:val="001653D5"/>
    <w:rsid w:val="001677CA"/>
    <w:rsid w:val="00170DB3"/>
    <w:rsid w:val="00170DDD"/>
    <w:rsid w:val="0017122A"/>
    <w:rsid w:val="001719DE"/>
    <w:rsid w:val="00171CB0"/>
    <w:rsid w:val="00173EB6"/>
    <w:rsid w:val="0017519C"/>
    <w:rsid w:val="00175723"/>
    <w:rsid w:val="00176C9E"/>
    <w:rsid w:val="00176DE1"/>
    <w:rsid w:val="00176F68"/>
    <w:rsid w:val="001772E6"/>
    <w:rsid w:val="00177A4B"/>
    <w:rsid w:val="00177B66"/>
    <w:rsid w:val="0018040A"/>
    <w:rsid w:val="001809CD"/>
    <w:rsid w:val="001823A9"/>
    <w:rsid w:val="0018245A"/>
    <w:rsid w:val="00183D40"/>
    <w:rsid w:val="001841F6"/>
    <w:rsid w:val="001844DA"/>
    <w:rsid w:val="00184553"/>
    <w:rsid w:val="00184A47"/>
    <w:rsid w:val="00184DDC"/>
    <w:rsid w:val="00185CBB"/>
    <w:rsid w:val="00185CFD"/>
    <w:rsid w:val="001866D2"/>
    <w:rsid w:val="00186F23"/>
    <w:rsid w:val="001877E1"/>
    <w:rsid w:val="001879B7"/>
    <w:rsid w:val="001902EC"/>
    <w:rsid w:val="00192325"/>
    <w:rsid w:val="001927E1"/>
    <w:rsid w:val="0019308B"/>
    <w:rsid w:val="001933CD"/>
    <w:rsid w:val="00193BD3"/>
    <w:rsid w:val="00195161"/>
    <w:rsid w:val="00195496"/>
    <w:rsid w:val="0019576E"/>
    <w:rsid w:val="00195783"/>
    <w:rsid w:val="0019590C"/>
    <w:rsid w:val="00195DA9"/>
    <w:rsid w:val="00195DC0"/>
    <w:rsid w:val="00195E39"/>
    <w:rsid w:val="001960CD"/>
    <w:rsid w:val="0019663E"/>
    <w:rsid w:val="0019669E"/>
    <w:rsid w:val="0019669F"/>
    <w:rsid w:val="001966F6"/>
    <w:rsid w:val="001973D5"/>
    <w:rsid w:val="001976C4"/>
    <w:rsid w:val="001A0848"/>
    <w:rsid w:val="001A0D96"/>
    <w:rsid w:val="001A138A"/>
    <w:rsid w:val="001A1C2B"/>
    <w:rsid w:val="001A206C"/>
    <w:rsid w:val="001A2D2E"/>
    <w:rsid w:val="001A3125"/>
    <w:rsid w:val="001A3A1B"/>
    <w:rsid w:val="001A3C24"/>
    <w:rsid w:val="001A3DA7"/>
    <w:rsid w:val="001A69DF"/>
    <w:rsid w:val="001A7617"/>
    <w:rsid w:val="001B0101"/>
    <w:rsid w:val="001B028F"/>
    <w:rsid w:val="001B0C22"/>
    <w:rsid w:val="001B15EA"/>
    <w:rsid w:val="001B1A2E"/>
    <w:rsid w:val="001B1C25"/>
    <w:rsid w:val="001B2BC0"/>
    <w:rsid w:val="001B4060"/>
    <w:rsid w:val="001B7123"/>
    <w:rsid w:val="001B74F1"/>
    <w:rsid w:val="001B7A28"/>
    <w:rsid w:val="001B7D4C"/>
    <w:rsid w:val="001C0230"/>
    <w:rsid w:val="001C0645"/>
    <w:rsid w:val="001C0DF0"/>
    <w:rsid w:val="001C1380"/>
    <w:rsid w:val="001C24F5"/>
    <w:rsid w:val="001C2CBA"/>
    <w:rsid w:val="001C3674"/>
    <w:rsid w:val="001C4F95"/>
    <w:rsid w:val="001C5D6B"/>
    <w:rsid w:val="001C5E6E"/>
    <w:rsid w:val="001C661B"/>
    <w:rsid w:val="001C7C71"/>
    <w:rsid w:val="001D00DD"/>
    <w:rsid w:val="001D0688"/>
    <w:rsid w:val="001D06CE"/>
    <w:rsid w:val="001D0928"/>
    <w:rsid w:val="001D0A9E"/>
    <w:rsid w:val="001D0D64"/>
    <w:rsid w:val="001D1359"/>
    <w:rsid w:val="001D224B"/>
    <w:rsid w:val="001D23EC"/>
    <w:rsid w:val="001D24D1"/>
    <w:rsid w:val="001D42D7"/>
    <w:rsid w:val="001D4D48"/>
    <w:rsid w:val="001D51AA"/>
    <w:rsid w:val="001D56DC"/>
    <w:rsid w:val="001D5D71"/>
    <w:rsid w:val="001D5FEE"/>
    <w:rsid w:val="001D71D4"/>
    <w:rsid w:val="001D7242"/>
    <w:rsid w:val="001E19B0"/>
    <w:rsid w:val="001E1BB4"/>
    <w:rsid w:val="001E334B"/>
    <w:rsid w:val="001E3F80"/>
    <w:rsid w:val="001E518D"/>
    <w:rsid w:val="001E5837"/>
    <w:rsid w:val="001E6A1D"/>
    <w:rsid w:val="001E6F41"/>
    <w:rsid w:val="001E7399"/>
    <w:rsid w:val="001E7FEE"/>
    <w:rsid w:val="001F0297"/>
    <w:rsid w:val="001F041D"/>
    <w:rsid w:val="001F0926"/>
    <w:rsid w:val="001F0E84"/>
    <w:rsid w:val="001F0E98"/>
    <w:rsid w:val="001F1549"/>
    <w:rsid w:val="001F1A71"/>
    <w:rsid w:val="001F2738"/>
    <w:rsid w:val="001F291F"/>
    <w:rsid w:val="001F3AF0"/>
    <w:rsid w:val="001F4644"/>
    <w:rsid w:val="001F46F0"/>
    <w:rsid w:val="001F525A"/>
    <w:rsid w:val="001F5A48"/>
    <w:rsid w:val="001F5E38"/>
    <w:rsid w:val="001F6028"/>
    <w:rsid w:val="001F6DDC"/>
    <w:rsid w:val="001F6EBD"/>
    <w:rsid w:val="00200089"/>
    <w:rsid w:val="00200331"/>
    <w:rsid w:val="00200417"/>
    <w:rsid w:val="00201DE9"/>
    <w:rsid w:val="002026FB"/>
    <w:rsid w:val="002029F8"/>
    <w:rsid w:val="00202DE0"/>
    <w:rsid w:val="002030D7"/>
    <w:rsid w:val="00203DAA"/>
    <w:rsid w:val="00204540"/>
    <w:rsid w:val="00204FAA"/>
    <w:rsid w:val="00205001"/>
    <w:rsid w:val="002061FA"/>
    <w:rsid w:val="00207164"/>
    <w:rsid w:val="00207E12"/>
    <w:rsid w:val="00207F9D"/>
    <w:rsid w:val="0021131D"/>
    <w:rsid w:val="002122F5"/>
    <w:rsid w:val="00213F15"/>
    <w:rsid w:val="00213F61"/>
    <w:rsid w:val="00215028"/>
    <w:rsid w:val="00215557"/>
    <w:rsid w:val="00215C10"/>
    <w:rsid w:val="0021652B"/>
    <w:rsid w:val="0021662C"/>
    <w:rsid w:val="00216ABC"/>
    <w:rsid w:val="002174E0"/>
    <w:rsid w:val="0022028A"/>
    <w:rsid w:val="0022079E"/>
    <w:rsid w:val="00220AE3"/>
    <w:rsid w:val="00220FE4"/>
    <w:rsid w:val="00221285"/>
    <w:rsid w:val="002213EA"/>
    <w:rsid w:val="002215FC"/>
    <w:rsid w:val="00221639"/>
    <w:rsid w:val="002216B5"/>
    <w:rsid w:val="00221AA1"/>
    <w:rsid w:val="00221AC3"/>
    <w:rsid w:val="00221E0A"/>
    <w:rsid w:val="00221F5B"/>
    <w:rsid w:val="00221F68"/>
    <w:rsid w:val="0022234B"/>
    <w:rsid w:val="00224E74"/>
    <w:rsid w:val="00225A83"/>
    <w:rsid w:val="0022646D"/>
    <w:rsid w:val="0022727C"/>
    <w:rsid w:val="00227333"/>
    <w:rsid w:val="002276F4"/>
    <w:rsid w:val="00227B8A"/>
    <w:rsid w:val="00227C81"/>
    <w:rsid w:val="00230A42"/>
    <w:rsid w:val="00231F01"/>
    <w:rsid w:val="00232047"/>
    <w:rsid w:val="002325AB"/>
    <w:rsid w:val="00233281"/>
    <w:rsid w:val="0023370E"/>
    <w:rsid w:val="002337D2"/>
    <w:rsid w:val="00234A02"/>
    <w:rsid w:val="00234B4C"/>
    <w:rsid w:val="00234BE6"/>
    <w:rsid w:val="00235BA1"/>
    <w:rsid w:val="00236AB1"/>
    <w:rsid w:val="00236DBC"/>
    <w:rsid w:val="002379E1"/>
    <w:rsid w:val="00240007"/>
    <w:rsid w:val="00240FB7"/>
    <w:rsid w:val="0024111E"/>
    <w:rsid w:val="002416AA"/>
    <w:rsid w:val="00242515"/>
    <w:rsid w:val="002427A8"/>
    <w:rsid w:val="00242B13"/>
    <w:rsid w:val="00243768"/>
    <w:rsid w:val="002437A4"/>
    <w:rsid w:val="00243977"/>
    <w:rsid w:val="0024478D"/>
    <w:rsid w:val="00244831"/>
    <w:rsid w:val="002448BE"/>
    <w:rsid w:val="00244A7A"/>
    <w:rsid w:val="002454EE"/>
    <w:rsid w:val="002462E7"/>
    <w:rsid w:val="0024647D"/>
    <w:rsid w:val="0024650F"/>
    <w:rsid w:val="00246764"/>
    <w:rsid w:val="00250C7A"/>
    <w:rsid w:val="00251501"/>
    <w:rsid w:val="002519A8"/>
    <w:rsid w:val="00251E9D"/>
    <w:rsid w:val="00251F4F"/>
    <w:rsid w:val="0025323E"/>
    <w:rsid w:val="00253931"/>
    <w:rsid w:val="0025406B"/>
    <w:rsid w:val="0025439D"/>
    <w:rsid w:val="00254DC0"/>
    <w:rsid w:val="00255199"/>
    <w:rsid w:val="002554B7"/>
    <w:rsid w:val="00260011"/>
    <w:rsid w:val="00260E09"/>
    <w:rsid w:val="00261D66"/>
    <w:rsid w:val="0026266E"/>
    <w:rsid w:val="00263BE8"/>
    <w:rsid w:val="0026521C"/>
    <w:rsid w:val="00266AE5"/>
    <w:rsid w:val="00267A8D"/>
    <w:rsid w:val="002709AD"/>
    <w:rsid w:val="00270F0C"/>
    <w:rsid w:val="002713C9"/>
    <w:rsid w:val="002714B2"/>
    <w:rsid w:val="0027449D"/>
    <w:rsid w:val="00274907"/>
    <w:rsid w:val="00276112"/>
    <w:rsid w:val="00277101"/>
    <w:rsid w:val="002771F5"/>
    <w:rsid w:val="00277D1F"/>
    <w:rsid w:val="00280BF5"/>
    <w:rsid w:val="00281C43"/>
    <w:rsid w:val="00281C92"/>
    <w:rsid w:val="00281ECB"/>
    <w:rsid w:val="00282078"/>
    <w:rsid w:val="00282209"/>
    <w:rsid w:val="00284867"/>
    <w:rsid w:val="002855A8"/>
    <w:rsid w:val="0028692D"/>
    <w:rsid w:val="00286B8C"/>
    <w:rsid w:val="00286F25"/>
    <w:rsid w:val="002878B6"/>
    <w:rsid w:val="002879EE"/>
    <w:rsid w:val="00290A00"/>
    <w:rsid w:val="00291373"/>
    <w:rsid w:val="00291956"/>
    <w:rsid w:val="00292FDE"/>
    <w:rsid w:val="00293169"/>
    <w:rsid w:val="00293492"/>
    <w:rsid w:val="00293B81"/>
    <w:rsid w:val="0029562F"/>
    <w:rsid w:val="00295C47"/>
    <w:rsid w:val="0029618D"/>
    <w:rsid w:val="00296979"/>
    <w:rsid w:val="00296CFF"/>
    <w:rsid w:val="002970CB"/>
    <w:rsid w:val="00297945"/>
    <w:rsid w:val="002A08EF"/>
    <w:rsid w:val="002A0B73"/>
    <w:rsid w:val="002A168C"/>
    <w:rsid w:val="002A1D91"/>
    <w:rsid w:val="002A1EEB"/>
    <w:rsid w:val="002A2459"/>
    <w:rsid w:val="002A2BED"/>
    <w:rsid w:val="002A2E1D"/>
    <w:rsid w:val="002A3BDD"/>
    <w:rsid w:val="002A42EE"/>
    <w:rsid w:val="002A4593"/>
    <w:rsid w:val="002A465D"/>
    <w:rsid w:val="002A6388"/>
    <w:rsid w:val="002A6A61"/>
    <w:rsid w:val="002B1574"/>
    <w:rsid w:val="002B20F0"/>
    <w:rsid w:val="002B229F"/>
    <w:rsid w:val="002B313E"/>
    <w:rsid w:val="002B3163"/>
    <w:rsid w:val="002B3C0C"/>
    <w:rsid w:val="002B46E6"/>
    <w:rsid w:val="002B522F"/>
    <w:rsid w:val="002B56F7"/>
    <w:rsid w:val="002B5EDA"/>
    <w:rsid w:val="002B5FAE"/>
    <w:rsid w:val="002B5FE0"/>
    <w:rsid w:val="002B692F"/>
    <w:rsid w:val="002B6E39"/>
    <w:rsid w:val="002B7430"/>
    <w:rsid w:val="002B7A6E"/>
    <w:rsid w:val="002C00FC"/>
    <w:rsid w:val="002C054F"/>
    <w:rsid w:val="002C0D4C"/>
    <w:rsid w:val="002C18EB"/>
    <w:rsid w:val="002C25FE"/>
    <w:rsid w:val="002C2FC6"/>
    <w:rsid w:val="002C386E"/>
    <w:rsid w:val="002C4283"/>
    <w:rsid w:val="002C64B0"/>
    <w:rsid w:val="002C6583"/>
    <w:rsid w:val="002C66E3"/>
    <w:rsid w:val="002C7CB5"/>
    <w:rsid w:val="002D150D"/>
    <w:rsid w:val="002D2D21"/>
    <w:rsid w:val="002D331F"/>
    <w:rsid w:val="002D3926"/>
    <w:rsid w:val="002D3DAD"/>
    <w:rsid w:val="002D40F9"/>
    <w:rsid w:val="002D5860"/>
    <w:rsid w:val="002D6D2C"/>
    <w:rsid w:val="002E0C92"/>
    <w:rsid w:val="002E0F49"/>
    <w:rsid w:val="002E14CA"/>
    <w:rsid w:val="002E1BC5"/>
    <w:rsid w:val="002E2341"/>
    <w:rsid w:val="002E2CE7"/>
    <w:rsid w:val="002E34A5"/>
    <w:rsid w:val="002E354C"/>
    <w:rsid w:val="002E3B25"/>
    <w:rsid w:val="002E4000"/>
    <w:rsid w:val="002E4113"/>
    <w:rsid w:val="002E4B3C"/>
    <w:rsid w:val="002E712F"/>
    <w:rsid w:val="002E741A"/>
    <w:rsid w:val="002E7BFB"/>
    <w:rsid w:val="002F003B"/>
    <w:rsid w:val="002F1FB4"/>
    <w:rsid w:val="002F225C"/>
    <w:rsid w:val="002F2AE5"/>
    <w:rsid w:val="002F2B93"/>
    <w:rsid w:val="002F3BF8"/>
    <w:rsid w:val="002F474E"/>
    <w:rsid w:val="002F530B"/>
    <w:rsid w:val="002F5631"/>
    <w:rsid w:val="002F5BB9"/>
    <w:rsid w:val="002F6AEC"/>
    <w:rsid w:val="002F6CB6"/>
    <w:rsid w:val="002F7418"/>
    <w:rsid w:val="00300097"/>
    <w:rsid w:val="003004C7"/>
    <w:rsid w:val="003004D4"/>
    <w:rsid w:val="00300C98"/>
    <w:rsid w:val="00300F22"/>
    <w:rsid w:val="00301066"/>
    <w:rsid w:val="00303411"/>
    <w:rsid w:val="0030353F"/>
    <w:rsid w:val="00304021"/>
    <w:rsid w:val="003050B9"/>
    <w:rsid w:val="00305657"/>
    <w:rsid w:val="00305B36"/>
    <w:rsid w:val="003060F6"/>
    <w:rsid w:val="00306CEC"/>
    <w:rsid w:val="003072CC"/>
    <w:rsid w:val="00307327"/>
    <w:rsid w:val="00307E93"/>
    <w:rsid w:val="00310F46"/>
    <w:rsid w:val="00311432"/>
    <w:rsid w:val="00311CE7"/>
    <w:rsid w:val="0031209B"/>
    <w:rsid w:val="00312B2C"/>
    <w:rsid w:val="00314ABC"/>
    <w:rsid w:val="00315629"/>
    <w:rsid w:val="003175AD"/>
    <w:rsid w:val="00320534"/>
    <w:rsid w:val="00320AD3"/>
    <w:rsid w:val="00320B3D"/>
    <w:rsid w:val="00321C06"/>
    <w:rsid w:val="00321C1C"/>
    <w:rsid w:val="0032314C"/>
    <w:rsid w:val="00323356"/>
    <w:rsid w:val="00323BEF"/>
    <w:rsid w:val="00324295"/>
    <w:rsid w:val="00325386"/>
    <w:rsid w:val="003259AB"/>
    <w:rsid w:val="0032643B"/>
    <w:rsid w:val="003264BB"/>
    <w:rsid w:val="00326BB9"/>
    <w:rsid w:val="0032720A"/>
    <w:rsid w:val="00327210"/>
    <w:rsid w:val="003279D7"/>
    <w:rsid w:val="003303B0"/>
    <w:rsid w:val="00330B3F"/>
    <w:rsid w:val="00331AF5"/>
    <w:rsid w:val="00331C77"/>
    <w:rsid w:val="003321E5"/>
    <w:rsid w:val="003331A5"/>
    <w:rsid w:val="00333C1E"/>
    <w:rsid w:val="003342A2"/>
    <w:rsid w:val="00335050"/>
    <w:rsid w:val="0033526E"/>
    <w:rsid w:val="00335378"/>
    <w:rsid w:val="00335938"/>
    <w:rsid w:val="00336F9D"/>
    <w:rsid w:val="00336FAF"/>
    <w:rsid w:val="00337351"/>
    <w:rsid w:val="003374E3"/>
    <w:rsid w:val="00337791"/>
    <w:rsid w:val="00340858"/>
    <w:rsid w:val="0034165D"/>
    <w:rsid w:val="003429E0"/>
    <w:rsid w:val="003432CC"/>
    <w:rsid w:val="003433BE"/>
    <w:rsid w:val="00343DA3"/>
    <w:rsid w:val="00344397"/>
    <w:rsid w:val="003445FD"/>
    <w:rsid w:val="0034483B"/>
    <w:rsid w:val="003451CD"/>
    <w:rsid w:val="00345D7E"/>
    <w:rsid w:val="003471F5"/>
    <w:rsid w:val="00350160"/>
    <w:rsid w:val="0035063C"/>
    <w:rsid w:val="00351DDA"/>
    <w:rsid w:val="00352F4F"/>
    <w:rsid w:val="0035346E"/>
    <w:rsid w:val="00353740"/>
    <w:rsid w:val="0035391E"/>
    <w:rsid w:val="00353B1B"/>
    <w:rsid w:val="00353D0B"/>
    <w:rsid w:val="003540FB"/>
    <w:rsid w:val="003550CF"/>
    <w:rsid w:val="003557E3"/>
    <w:rsid w:val="0035586A"/>
    <w:rsid w:val="003558E3"/>
    <w:rsid w:val="00356A64"/>
    <w:rsid w:val="003575E0"/>
    <w:rsid w:val="003601AD"/>
    <w:rsid w:val="00360A64"/>
    <w:rsid w:val="00361FF6"/>
    <w:rsid w:val="003624AA"/>
    <w:rsid w:val="00362B34"/>
    <w:rsid w:val="00364189"/>
    <w:rsid w:val="00364740"/>
    <w:rsid w:val="00364ECE"/>
    <w:rsid w:val="00366039"/>
    <w:rsid w:val="00366308"/>
    <w:rsid w:val="0036656D"/>
    <w:rsid w:val="003668CE"/>
    <w:rsid w:val="0036725A"/>
    <w:rsid w:val="00367294"/>
    <w:rsid w:val="00370E1F"/>
    <w:rsid w:val="003725E8"/>
    <w:rsid w:val="00372EE5"/>
    <w:rsid w:val="0037303F"/>
    <w:rsid w:val="00373444"/>
    <w:rsid w:val="00373F2B"/>
    <w:rsid w:val="003748FA"/>
    <w:rsid w:val="00376D24"/>
    <w:rsid w:val="00376E14"/>
    <w:rsid w:val="00380579"/>
    <w:rsid w:val="0038072E"/>
    <w:rsid w:val="00380D61"/>
    <w:rsid w:val="0038123A"/>
    <w:rsid w:val="003818A3"/>
    <w:rsid w:val="00381A35"/>
    <w:rsid w:val="00381ACC"/>
    <w:rsid w:val="003824E9"/>
    <w:rsid w:val="00382E39"/>
    <w:rsid w:val="003830FF"/>
    <w:rsid w:val="003837D2"/>
    <w:rsid w:val="00383B14"/>
    <w:rsid w:val="00383F29"/>
    <w:rsid w:val="00383F3A"/>
    <w:rsid w:val="003845C6"/>
    <w:rsid w:val="0038556F"/>
    <w:rsid w:val="00386BD5"/>
    <w:rsid w:val="00387164"/>
    <w:rsid w:val="00387200"/>
    <w:rsid w:val="0039036B"/>
    <w:rsid w:val="00390D14"/>
    <w:rsid w:val="0039145F"/>
    <w:rsid w:val="00392528"/>
    <w:rsid w:val="00392DEA"/>
    <w:rsid w:val="003938D1"/>
    <w:rsid w:val="0039564C"/>
    <w:rsid w:val="00395BE3"/>
    <w:rsid w:val="00396390"/>
    <w:rsid w:val="00396826"/>
    <w:rsid w:val="00396E84"/>
    <w:rsid w:val="00397D3D"/>
    <w:rsid w:val="00397D7E"/>
    <w:rsid w:val="003A0540"/>
    <w:rsid w:val="003A05AF"/>
    <w:rsid w:val="003A1894"/>
    <w:rsid w:val="003A1EDB"/>
    <w:rsid w:val="003A20FB"/>
    <w:rsid w:val="003A212E"/>
    <w:rsid w:val="003A2C10"/>
    <w:rsid w:val="003A358D"/>
    <w:rsid w:val="003A6261"/>
    <w:rsid w:val="003A693E"/>
    <w:rsid w:val="003A6FFD"/>
    <w:rsid w:val="003A722C"/>
    <w:rsid w:val="003A778A"/>
    <w:rsid w:val="003B0965"/>
    <w:rsid w:val="003B0AB6"/>
    <w:rsid w:val="003B0C5C"/>
    <w:rsid w:val="003B2116"/>
    <w:rsid w:val="003B2165"/>
    <w:rsid w:val="003B2C49"/>
    <w:rsid w:val="003B34DB"/>
    <w:rsid w:val="003B3513"/>
    <w:rsid w:val="003B4AB6"/>
    <w:rsid w:val="003B530F"/>
    <w:rsid w:val="003B534A"/>
    <w:rsid w:val="003B55E2"/>
    <w:rsid w:val="003B5FD2"/>
    <w:rsid w:val="003C10E8"/>
    <w:rsid w:val="003C26C9"/>
    <w:rsid w:val="003C2C8D"/>
    <w:rsid w:val="003C2F4C"/>
    <w:rsid w:val="003C3069"/>
    <w:rsid w:val="003C3327"/>
    <w:rsid w:val="003C38C2"/>
    <w:rsid w:val="003C3CD2"/>
    <w:rsid w:val="003C3CF4"/>
    <w:rsid w:val="003C3DB6"/>
    <w:rsid w:val="003C4B9A"/>
    <w:rsid w:val="003C4D7D"/>
    <w:rsid w:val="003C6586"/>
    <w:rsid w:val="003C75C3"/>
    <w:rsid w:val="003C7AEA"/>
    <w:rsid w:val="003D1931"/>
    <w:rsid w:val="003D2303"/>
    <w:rsid w:val="003D311B"/>
    <w:rsid w:val="003D3443"/>
    <w:rsid w:val="003D4008"/>
    <w:rsid w:val="003D51EA"/>
    <w:rsid w:val="003D5250"/>
    <w:rsid w:val="003D5F88"/>
    <w:rsid w:val="003D62E1"/>
    <w:rsid w:val="003D69D1"/>
    <w:rsid w:val="003D6E5B"/>
    <w:rsid w:val="003D6F01"/>
    <w:rsid w:val="003D7291"/>
    <w:rsid w:val="003E131D"/>
    <w:rsid w:val="003E166F"/>
    <w:rsid w:val="003E1A10"/>
    <w:rsid w:val="003E1FF8"/>
    <w:rsid w:val="003E41F3"/>
    <w:rsid w:val="003E4295"/>
    <w:rsid w:val="003E429D"/>
    <w:rsid w:val="003E4408"/>
    <w:rsid w:val="003E5A40"/>
    <w:rsid w:val="003E6F76"/>
    <w:rsid w:val="003E7D13"/>
    <w:rsid w:val="003F01E5"/>
    <w:rsid w:val="003F060D"/>
    <w:rsid w:val="003F08D9"/>
    <w:rsid w:val="003F0B7D"/>
    <w:rsid w:val="003F1061"/>
    <w:rsid w:val="003F1609"/>
    <w:rsid w:val="003F1959"/>
    <w:rsid w:val="003F1E24"/>
    <w:rsid w:val="003F225D"/>
    <w:rsid w:val="003F22CA"/>
    <w:rsid w:val="003F3AA1"/>
    <w:rsid w:val="003F3BB8"/>
    <w:rsid w:val="003F3C0E"/>
    <w:rsid w:val="003F43FB"/>
    <w:rsid w:val="003F5B33"/>
    <w:rsid w:val="003F5DAB"/>
    <w:rsid w:val="003F74A9"/>
    <w:rsid w:val="003F74DB"/>
    <w:rsid w:val="003F7C76"/>
    <w:rsid w:val="003F7CA9"/>
    <w:rsid w:val="00400A9E"/>
    <w:rsid w:val="00401019"/>
    <w:rsid w:val="00401523"/>
    <w:rsid w:val="00403132"/>
    <w:rsid w:val="00403911"/>
    <w:rsid w:val="00404BCA"/>
    <w:rsid w:val="00405B7F"/>
    <w:rsid w:val="00406003"/>
    <w:rsid w:val="0040633E"/>
    <w:rsid w:val="00406581"/>
    <w:rsid w:val="00406828"/>
    <w:rsid w:val="00406B43"/>
    <w:rsid w:val="00407EC0"/>
    <w:rsid w:val="004108CC"/>
    <w:rsid w:val="00410AEF"/>
    <w:rsid w:val="004120D7"/>
    <w:rsid w:val="00413925"/>
    <w:rsid w:val="004150AB"/>
    <w:rsid w:val="004153E6"/>
    <w:rsid w:val="004158D6"/>
    <w:rsid w:val="00416292"/>
    <w:rsid w:val="00417357"/>
    <w:rsid w:val="004224AC"/>
    <w:rsid w:val="004226EE"/>
    <w:rsid w:val="00422B77"/>
    <w:rsid w:val="004240FD"/>
    <w:rsid w:val="00424851"/>
    <w:rsid w:val="0042556A"/>
    <w:rsid w:val="004259DB"/>
    <w:rsid w:val="00426241"/>
    <w:rsid w:val="00426EF3"/>
    <w:rsid w:val="0042779D"/>
    <w:rsid w:val="00427E0C"/>
    <w:rsid w:val="00427F38"/>
    <w:rsid w:val="00431871"/>
    <w:rsid w:val="00431C4D"/>
    <w:rsid w:val="0043213D"/>
    <w:rsid w:val="00432722"/>
    <w:rsid w:val="00432975"/>
    <w:rsid w:val="00432CD3"/>
    <w:rsid w:val="00432E93"/>
    <w:rsid w:val="00433915"/>
    <w:rsid w:val="0043441B"/>
    <w:rsid w:val="00434795"/>
    <w:rsid w:val="00434947"/>
    <w:rsid w:val="00435259"/>
    <w:rsid w:val="004356B4"/>
    <w:rsid w:val="0043583B"/>
    <w:rsid w:val="0043592C"/>
    <w:rsid w:val="00437A80"/>
    <w:rsid w:val="004401E0"/>
    <w:rsid w:val="00440A10"/>
    <w:rsid w:val="00440CDE"/>
    <w:rsid w:val="00441BB2"/>
    <w:rsid w:val="00441DE9"/>
    <w:rsid w:val="00442E0B"/>
    <w:rsid w:val="00443645"/>
    <w:rsid w:val="00443731"/>
    <w:rsid w:val="00443DB9"/>
    <w:rsid w:val="00443FB2"/>
    <w:rsid w:val="00445595"/>
    <w:rsid w:val="00445805"/>
    <w:rsid w:val="00446133"/>
    <w:rsid w:val="0044617E"/>
    <w:rsid w:val="00446627"/>
    <w:rsid w:val="004500ED"/>
    <w:rsid w:val="00450331"/>
    <w:rsid w:val="00450BB3"/>
    <w:rsid w:val="00451240"/>
    <w:rsid w:val="00451EAC"/>
    <w:rsid w:val="0045453B"/>
    <w:rsid w:val="00454FC3"/>
    <w:rsid w:val="00455DCE"/>
    <w:rsid w:val="00456420"/>
    <w:rsid w:val="004568C5"/>
    <w:rsid w:val="00456FEB"/>
    <w:rsid w:val="0045722C"/>
    <w:rsid w:val="0045780E"/>
    <w:rsid w:val="00457A31"/>
    <w:rsid w:val="00457B88"/>
    <w:rsid w:val="00457D53"/>
    <w:rsid w:val="00457DC2"/>
    <w:rsid w:val="00457F0F"/>
    <w:rsid w:val="00461BDC"/>
    <w:rsid w:val="00462001"/>
    <w:rsid w:val="00462B5F"/>
    <w:rsid w:val="00463089"/>
    <w:rsid w:val="00464C12"/>
    <w:rsid w:val="0046508D"/>
    <w:rsid w:val="00467259"/>
    <w:rsid w:val="00467DF3"/>
    <w:rsid w:val="0047012E"/>
    <w:rsid w:val="004712C4"/>
    <w:rsid w:val="00472F19"/>
    <w:rsid w:val="0047373A"/>
    <w:rsid w:val="00473938"/>
    <w:rsid w:val="00473C7B"/>
    <w:rsid w:val="00475D2F"/>
    <w:rsid w:val="00476449"/>
    <w:rsid w:val="00476CE4"/>
    <w:rsid w:val="00477269"/>
    <w:rsid w:val="004779BB"/>
    <w:rsid w:val="00477C75"/>
    <w:rsid w:val="00480056"/>
    <w:rsid w:val="004808DF"/>
    <w:rsid w:val="00480D1E"/>
    <w:rsid w:val="00480DCC"/>
    <w:rsid w:val="00481CA7"/>
    <w:rsid w:val="00481D51"/>
    <w:rsid w:val="00481E71"/>
    <w:rsid w:val="00482564"/>
    <w:rsid w:val="00483C07"/>
    <w:rsid w:val="00484732"/>
    <w:rsid w:val="0048604F"/>
    <w:rsid w:val="00486E9E"/>
    <w:rsid w:val="004871B1"/>
    <w:rsid w:val="00490BB5"/>
    <w:rsid w:val="00491785"/>
    <w:rsid w:val="00491C81"/>
    <w:rsid w:val="00491E87"/>
    <w:rsid w:val="00491EBF"/>
    <w:rsid w:val="004922FB"/>
    <w:rsid w:val="004925A0"/>
    <w:rsid w:val="004928B3"/>
    <w:rsid w:val="0049319C"/>
    <w:rsid w:val="00493355"/>
    <w:rsid w:val="004936B5"/>
    <w:rsid w:val="0049401D"/>
    <w:rsid w:val="004945F8"/>
    <w:rsid w:val="00494BA7"/>
    <w:rsid w:val="004958A8"/>
    <w:rsid w:val="00495A26"/>
    <w:rsid w:val="00495C4A"/>
    <w:rsid w:val="00495EA6"/>
    <w:rsid w:val="00496EDC"/>
    <w:rsid w:val="004A011F"/>
    <w:rsid w:val="004A12CA"/>
    <w:rsid w:val="004A1C59"/>
    <w:rsid w:val="004A2147"/>
    <w:rsid w:val="004A4699"/>
    <w:rsid w:val="004A4BC1"/>
    <w:rsid w:val="004A69B9"/>
    <w:rsid w:val="004A7E33"/>
    <w:rsid w:val="004A7F53"/>
    <w:rsid w:val="004B051C"/>
    <w:rsid w:val="004B0D81"/>
    <w:rsid w:val="004B151B"/>
    <w:rsid w:val="004B1646"/>
    <w:rsid w:val="004B1BA5"/>
    <w:rsid w:val="004B272D"/>
    <w:rsid w:val="004B2F19"/>
    <w:rsid w:val="004B3064"/>
    <w:rsid w:val="004B322C"/>
    <w:rsid w:val="004B35C5"/>
    <w:rsid w:val="004B3C3E"/>
    <w:rsid w:val="004B3E90"/>
    <w:rsid w:val="004B5558"/>
    <w:rsid w:val="004B6795"/>
    <w:rsid w:val="004B745E"/>
    <w:rsid w:val="004C03BF"/>
    <w:rsid w:val="004C1534"/>
    <w:rsid w:val="004C1737"/>
    <w:rsid w:val="004C1D7A"/>
    <w:rsid w:val="004C2FDF"/>
    <w:rsid w:val="004C35AF"/>
    <w:rsid w:val="004C3CE4"/>
    <w:rsid w:val="004C41DB"/>
    <w:rsid w:val="004C4755"/>
    <w:rsid w:val="004C4C44"/>
    <w:rsid w:val="004C52F8"/>
    <w:rsid w:val="004C7773"/>
    <w:rsid w:val="004C7F6C"/>
    <w:rsid w:val="004D0758"/>
    <w:rsid w:val="004D0CA9"/>
    <w:rsid w:val="004D0DA5"/>
    <w:rsid w:val="004D129A"/>
    <w:rsid w:val="004D12C4"/>
    <w:rsid w:val="004D1E74"/>
    <w:rsid w:val="004D1EDA"/>
    <w:rsid w:val="004D222C"/>
    <w:rsid w:val="004D2BE3"/>
    <w:rsid w:val="004D2D3A"/>
    <w:rsid w:val="004D2EF2"/>
    <w:rsid w:val="004D2EF6"/>
    <w:rsid w:val="004D39DF"/>
    <w:rsid w:val="004D4AFB"/>
    <w:rsid w:val="004D4E12"/>
    <w:rsid w:val="004D4E46"/>
    <w:rsid w:val="004D5462"/>
    <w:rsid w:val="004D5465"/>
    <w:rsid w:val="004D7FCC"/>
    <w:rsid w:val="004E1010"/>
    <w:rsid w:val="004E15D9"/>
    <w:rsid w:val="004E2E05"/>
    <w:rsid w:val="004E332D"/>
    <w:rsid w:val="004E3A21"/>
    <w:rsid w:val="004E4666"/>
    <w:rsid w:val="004E5097"/>
    <w:rsid w:val="004E583C"/>
    <w:rsid w:val="004E5F16"/>
    <w:rsid w:val="004E7407"/>
    <w:rsid w:val="004E762F"/>
    <w:rsid w:val="004F00DF"/>
    <w:rsid w:val="004F1B51"/>
    <w:rsid w:val="004F43B7"/>
    <w:rsid w:val="004F5AA5"/>
    <w:rsid w:val="004F5D57"/>
    <w:rsid w:val="004F6530"/>
    <w:rsid w:val="004F658A"/>
    <w:rsid w:val="004F68A5"/>
    <w:rsid w:val="004F68F7"/>
    <w:rsid w:val="004F6B49"/>
    <w:rsid w:val="004F7A94"/>
    <w:rsid w:val="0050040E"/>
    <w:rsid w:val="00500DA1"/>
    <w:rsid w:val="00500DD3"/>
    <w:rsid w:val="00500F98"/>
    <w:rsid w:val="0050111D"/>
    <w:rsid w:val="005015B2"/>
    <w:rsid w:val="00501C6B"/>
    <w:rsid w:val="00503247"/>
    <w:rsid w:val="00503780"/>
    <w:rsid w:val="0050408F"/>
    <w:rsid w:val="0050595F"/>
    <w:rsid w:val="00505CDE"/>
    <w:rsid w:val="00506068"/>
    <w:rsid w:val="005063B3"/>
    <w:rsid w:val="0050647C"/>
    <w:rsid w:val="005068C0"/>
    <w:rsid w:val="00507987"/>
    <w:rsid w:val="005100F7"/>
    <w:rsid w:val="00511F27"/>
    <w:rsid w:val="00512AB9"/>
    <w:rsid w:val="0051390B"/>
    <w:rsid w:val="00513B66"/>
    <w:rsid w:val="0051463F"/>
    <w:rsid w:val="00514E3C"/>
    <w:rsid w:val="005150C0"/>
    <w:rsid w:val="00515491"/>
    <w:rsid w:val="00515E89"/>
    <w:rsid w:val="005160B8"/>
    <w:rsid w:val="005166F5"/>
    <w:rsid w:val="00516D92"/>
    <w:rsid w:val="00517687"/>
    <w:rsid w:val="0051778F"/>
    <w:rsid w:val="00520149"/>
    <w:rsid w:val="005214BD"/>
    <w:rsid w:val="00521649"/>
    <w:rsid w:val="00522BDD"/>
    <w:rsid w:val="00522C2D"/>
    <w:rsid w:val="00523638"/>
    <w:rsid w:val="00523E4E"/>
    <w:rsid w:val="00524626"/>
    <w:rsid w:val="00524B7C"/>
    <w:rsid w:val="00524E21"/>
    <w:rsid w:val="0052592B"/>
    <w:rsid w:val="005259B2"/>
    <w:rsid w:val="00525A3F"/>
    <w:rsid w:val="00525E01"/>
    <w:rsid w:val="00530028"/>
    <w:rsid w:val="00530253"/>
    <w:rsid w:val="00530BA0"/>
    <w:rsid w:val="00531928"/>
    <w:rsid w:val="00531A09"/>
    <w:rsid w:val="0053204A"/>
    <w:rsid w:val="0053239E"/>
    <w:rsid w:val="005324E6"/>
    <w:rsid w:val="00532646"/>
    <w:rsid w:val="005332E8"/>
    <w:rsid w:val="0053454B"/>
    <w:rsid w:val="00534653"/>
    <w:rsid w:val="00534DDC"/>
    <w:rsid w:val="00534F29"/>
    <w:rsid w:val="00535F71"/>
    <w:rsid w:val="0053652E"/>
    <w:rsid w:val="00536590"/>
    <w:rsid w:val="00537324"/>
    <w:rsid w:val="00537432"/>
    <w:rsid w:val="005406CF"/>
    <w:rsid w:val="00540C96"/>
    <w:rsid w:val="0054143E"/>
    <w:rsid w:val="00541A37"/>
    <w:rsid w:val="005429A7"/>
    <w:rsid w:val="00542B92"/>
    <w:rsid w:val="00542CB1"/>
    <w:rsid w:val="005430B2"/>
    <w:rsid w:val="005443CB"/>
    <w:rsid w:val="0054446B"/>
    <w:rsid w:val="0054533A"/>
    <w:rsid w:val="005453E1"/>
    <w:rsid w:val="0054552C"/>
    <w:rsid w:val="005456C1"/>
    <w:rsid w:val="00545927"/>
    <w:rsid w:val="005469DF"/>
    <w:rsid w:val="0054778B"/>
    <w:rsid w:val="00547BF4"/>
    <w:rsid w:val="0055147E"/>
    <w:rsid w:val="0055229B"/>
    <w:rsid w:val="00552F2E"/>
    <w:rsid w:val="00553196"/>
    <w:rsid w:val="00553D47"/>
    <w:rsid w:val="00554C4B"/>
    <w:rsid w:val="00556280"/>
    <w:rsid w:val="00557A3F"/>
    <w:rsid w:val="00557A64"/>
    <w:rsid w:val="00560A23"/>
    <w:rsid w:val="0056132C"/>
    <w:rsid w:val="00561AFC"/>
    <w:rsid w:val="00561B01"/>
    <w:rsid w:val="00561EF7"/>
    <w:rsid w:val="005623FC"/>
    <w:rsid w:val="00562FA0"/>
    <w:rsid w:val="005630E7"/>
    <w:rsid w:val="00563C0B"/>
    <w:rsid w:val="005654BB"/>
    <w:rsid w:val="005658BA"/>
    <w:rsid w:val="00567012"/>
    <w:rsid w:val="00567B3B"/>
    <w:rsid w:val="0057036F"/>
    <w:rsid w:val="0057088C"/>
    <w:rsid w:val="00570EF7"/>
    <w:rsid w:val="0057131A"/>
    <w:rsid w:val="0057264F"/>
    <w:rsid w:val="00574910"/>
    <w:rsid w:val="00574E8A"/>
    <w:rsid w:val="00575498"/>
    <w:rsid w:val="00575FB1"/>
    <w:rsid w:val="0057663E"/>
    <w:rsid w:val="00576D89"/>
    <w:rsid w:val="00576E45"/>
    <w:rsid w:val="0057790A"/>
    <w:rsid w:val="00577BC0"/>
    <w:rsid w:val="00577E23"/>
    <w:rsid w:val="00580358"/>
    <w:rsid w:val="00581974"/>
    <w:rsid w:val="00581E5E"/>
    <w:rsid w:val="00582491"/>
    <w:rsid w:val="0058258D"/>
    <w:rsid w:val="00583002"/>
    <w:rsid w:val="00583D34"/>
    <w:rsid w:val="00584EF5"/>
    <w:rsid w:val="00585CAD"/>
    <w:rsid w:val="00586EBB"/>
    <w:rsid w:val="005875EA"/>
    <w:rsid w:val="00587CC1"/>
    <w:rsid w:val="0059025C"/>
    <w:rsid w:val="00590A94"/>
    <w:rsid w:val="00590FCF"/>
    <w:rsid w:val="005917CB"/>
    <w:rsid w:val="005920DE"/>
    <w:rsid w:val="00592EB5"/>
    <w:rsid w:val="005936D6"/>
    <w:rsid w:val="00594271"/>
    <w:rsid w:val="0059457A"/>
    <w:rsid w:val="005951E3"/>
    <w:rsid w:val="00595530"/>
    <w:rsid w:val="00595C75"/>
    <w:rsid w:val="00596902"/>
    <w:rsid w:val="005A07FE"/>
    <w:rsid w:val="005A0C29"/>
    <w:rsid w:val="005A0DC8"/>
    <w:rsid w:val="005A0E72"/>
    <w:rsid w:val="005A0ED8"/>
    <w:rsid w:val="005A1188"/>
    <w:rsid w:val="005A18AA"/>
    <w:rsid w:val="005A220B"/>
    <w:rsid w:val="005A2C2F"/>
    <w:rsid w:val="005A33C3"/>
    <w:rsid w:val="005A345F"/>
    <w:rsid w:val="005A3F54"/>
    <w:rsid w:val="005A5984"/>
    <w:rsid w:val="005A60C3"/>
    <w:rsid w:val="005A6DE5"/>
    <w:rsid w:val="005A77D2"/>
    <w:rsid w:val="005B011C"/>
    <w:rsid w:val="005B01BF"/>
    <w:rsid w:val="005B03DF"/>
    <w:rsid w:val="005B0B9F"/>
    <w:rsid w:val="005B14A7"/>
    <w:rsid w:val="005B241B"/>
    <w:rsid w:val="005B2FE1"/>
    <w:rsid w:val="005B433D"/>
    <w:rsid w:val="005B585D"/>
    <w:rsid w:val="005B5BF2"/>
    <w:rsid w:val="005B6B0C"/>
    <w:rsid w:val="005B7571"/>
    <w:rsid w:val="005C04D5"/>
    <w:rsid w:val="005C2DC9"/>
    <w:rsid w:val="005C3433"/>
    <w:rsid w:val="005C351A"/>
    <w:rsid w:val="005C353F"/>
    <w:rsid w:val="005C3615"/>
    <w:rsid w:val="005C380B"/>
    <w:rsid w:val="005C38E1"/>
    <w:rsid w:val="005C3B48"/>
    <w:rsid w:val="005C4001"/>
    <w:rsid w:val="005C42D1"/>
    <w:rsid w:val="005C50F2"/>
    <w:rsid w:val="005C5DFE"/>
    <w:rsid w:val="005C5FAC"/>
    <w:rsid w:val="005C645C"/>
    <w:rsid w:val="005C653E"/>
    <w:rsid w:val="005C6655"/>
    <w:rsid w:val="005D0189"/>
    <w:rsid w:val="005D0258"/>
    <w:rsid w:val="005D3588"/>
    <w:rsid w:val="005D3CD8"/>
    <w:rsid w:val="005D3EEE"/>
    <w:rsid w:val="005D49E1"/>
    <w:rsid w:val="005D5ABE"/>
    <w:rsid w:val="005D5D0B"/>
    <w:rsid w:val="005D6333"/>
    <w:rsid w:val="005D6492"/>
    <w:rsid w:val="005D658E"/>
    <w:rsid w:val="005D7634"/>
    <w:rsid w:val="005D7E1B"/>
    <w:rsid w:val="005E03BF"/>
    <w:rsid w:val="005E157D"/>
    <w:rsid w:val="005E167A"/>
    <w:rsid w:val="005E1814"/>
    <w:rsid w:val="005E1834"/>
    <w:rsid w:val="005E1AE7"/>
    <w:rsid w:val="005E1D7A"/>
    <w:rsid w:val="005E2813"/>
    <w:rsid w:val="005E2E3B"/>
    <w:rsid w:val="005E31D5"/>
    <w:rsid w:val="005E3B69"/>
    <w:rsid w:val="005E486D"/>
    <w:rsid w:val="005E49E4"/>
    <w:rsid w:val="005E52ED"/>
    <w:rsid w:val="005E56CC"/>
    <w:rsid w:val="005E57BA"/>
    <w:rsid w:val="005E5A14"/>
    <w:rsid w:val="005E5F79"/>
    <w:rsid w:val="005E7650"/>
    <w:rsid w:val="005E7653"/>
    <w:rsid w:val="005F0086"/>
    <w:rsid w:val="005F0412"/>
    <w:rsid w:val="005F0520"/>
    <w:rsid w:val="005F154B"/>
    <w:rsid w:val="005F23A4"/>
    <w:rsid w:val="005F3981"/>
    <w:rsid w:val="005F3A48"/>
    <w:rsid w:val="005F47B8"/>
    <w:rsid w:val="005F5333"/>
    <w:rsid w:val="005F5570"/>
    <w:rsid w:val="005F5BD2"/>
    <w:rsid w:val="005F5D1C"/>
    <w:rsid w:val="005F6149"/>
    <w:rsid w:val="005F647D"/>
    <w:rsid w:val="005F6B43"/>
    <w:rsid w:val="005F72E4"/>
    <w:rsid w:val="005F7660"/>
    <w:rsid w:val="005F7890"/>
    <w:rsid w:val="005F7B31"/>
    <w:rsid w:val="005F7F42"/>
    <w:rsid w:val="006002CE"/>
    <w:rsid w:val="00600860"/>
    <w:rsid w:val="00600878"/>
    <w:rsid w:val="0060097E"/>
    <w:rsid w:val="00600A0F"/>
    <w:rsid w:val="00600A4E"/>
    <w:rsid w:val="00601072"/>
    <w:rsid w:val="0060230E"/>
    <w:rsid w:val="00602844"/>
    <w:rsid w:val="00602A3D"/>
    <w:rsid w:val="00605BA6"/>
    <w:rsid w:val="00605BB5"/>
    <w:rsid w:val="00606BEF"/>
    <w:rsid w:val="006074B1"/>
    <w:rsid w:val="00607885"/>
    <w:rsid w:val="00607DDC"/>
    <w:rsid w:val="0061137C"/>
    <w:rsid w:val="006133E4"/>
    <w:rsid w:val="006134A1"/>
    <w:rsid w:val="0061375A"/>
    <w:rsid w:val="00615077"/>
    <w:rsid w:val="006154E7"/>
    <w:rsid w:val="006157DA"/>
    <w:rsid w:val="00615C9B"/>
    <w:rsid w:val="00615D2F"/>
    <w:rsid w:val="00616B55"/>
    <w:rsid w:val="00616ECF"/>
    <w:rsid w:val="0061777A"/>
    <w:rsid w:val="00617F4A"/>
    <w:rsid w:val="00620440"/>
    <w:rsid w:val="00621150"/>
    <w:rsid w:val="006212F2"/>
    <w:rsid w:val="00621EE7"/>
    <w:rsid w:val="0062290E"/>
    <w:rsid w:val="00622A07"/>
    <w:rsid w:val="00622B6B"/>
    <w:rsid w:val="0062322A"/>
    <w:rsid w:val="00623964"/>
    <w:rsid w:val="00624762"/>
    <w:rsid w:val="00624853"/>
    <w:rsid w:val="00624E45"/>
    <w:rsid w:val="00625141"/>
    <w:rsid w:val="0062561E"/>
    <w:rsid w:val="00625C54"/>
    <w:rsid w:val="00625C68"/>
    <w:rsid w:val="00625D4C"/>
    <w:rsid w:val="00626FF9"/>
    <w:rsid w:val="0062798F"/>
    <w:rsid w:val="00627FB7"/>
    <w:rsid w:val="00634A70"/>
    <w:rsid w:val="00634FB6"/>
    <w:rsid w:val="00635C72"/>
    <w:rsid w:val="00636096"/>
    <w:rsid w:val="006360B5"/>
    <w:rsid w:val="00636DE9"/>
    <w:rsid w:val="0063769C"/>
    <w:rsid w:val="00637EFC"/>
    <w:rsid w:val="00640243"/>
    <w:rsid w:val="006407D1"/>
    <w:rsid w:val="00641187"/>
    <w:rsid w:val="006417DF"/>
    <w:rsid w:val="00641B2B"/>
    <w:rsid w:val="00641BDF"/>
    <w:rsid w:val="00641D22"/>
    <w:rsid w:val="00642354"/>
    <w:rsid w:val="0064297C"/>
    <w:rsid w:val="006436EF"/>
    <w:rsid w:val="006439F1"/>
    <w:rsid w:val="00643DC6"/>
    <w:rsid w:val="00643FC0"/>
    <w:rsid w:val="00645B7D"/>
    <w:rsid w:val="00645EFA"/>
    <w:rsid w:val="006460F2"/>
    <w:rsid w:val="0064622B"/>
    <w:rsid w:val="0064624F"/>
    <w:rsid w:val="00646A05"/>
    <w:rsid w:val="00647EC5"/>
    <w:rsid w:val="00650B86"/>
    <w:rsid w:val="006528B6"/>
    <w:rsid w:val="0065304C"/>
    <w:rsid w:val="0065394A"/>
    <w:rsid w:val="00654F38"/>
    <w:rsid w:val="006555AA"/>
    <w:rsid w:val="00655742"/>
    <w:rsid w:val="00656DE7"/>
    <w:rsid w:val="00660CC5"/>
    <w:rsid w:val="006614AD"/>
    <w:rsid w:val="00661787"/>
    <w:rsid w:val="00661E01"/>
    <w:rsid w:val="00662225"/>
    <w:rsid w:val="00663D0B"/>
    <w:rsid w:val="00663D2A"/>
    <w:rsid w:val="00664262"/>
    <w:rsid w:val="00664553"/>
    <w:rsid w:val="006656C3"/>
    <w:rsid w:val="0066739A"/>
    <w:rsid w:val="006673D8"/>
    <w:rsid w:val="00667BC6"/>
    <w:rsid w:val="00670597"/>
    <w:rsid w:val="0067073D"/>
    <w:rsid w:val="00671474"/>
    <w:rsid w:val="006722E8"/>
    <w:rsid w:val="00673393"/>
    <w:rsid w:val="006753CD"/>
    <w:rsid w:val="00675588"/>
    <w:rsid w:val="00675739"/>
    <w:rsid w:val="00676FD7"/>
    <w:rsid w:val="00677BE3"/>
    <w:rsid w:val="00677C34"/>
    <w:rsid w:val="006803BD"/>
    <w:rsid w:val="00680964"/>
    <w:rsid w:val="0068152F"/>
    <w:rsid w:val="00682D29"/>
    <w:rsid w:val="00683818"/>
    <w:rsid w:val="006839E1"/>
    <w:rsid w:val="00683B3C"/>
    <w:rsid w:val="006848C9"/>
    <w:rsid w:val="0068510C"/>
    <w:rsid w:val="00685D60"/>
    <w:rsid w:val="00687A27"/>
    <w:rsid w:val="00687B44"/>
    <w:rsid w:val="0069093F"/>
    <w:rsid w:val="00690B9B"/>
    <w:rsid w:val="0069114A"/>
    <w:rsid w:val="006912A5"/>
    <w:rsid w:val="00691851"/>
    <w:rsid w:val="006920BE"/>
    <w:rsid w:val="00692A40"/>
    <w:rsid w:val="00692B6C"/>
    <w:rsid w:val="00693152"/>
    <w:rsid w:val="00695369"/>
    <w:rsid w:val="006965D7"/>
    <w:rsid w:val="00696652"/>
    <w:rsid w:val="00697337"/>
    <w:rsid w:val="00697B51"/>
    <w:rsid w:val="00697DCD"/>
    <w:rsid w:val="006A119C"/>
    <w:rsid w:val="006A153E"/>
    <w:rsid w:val="006A155A"/>
    <w:rsid w:val="006A15FE"/>
    <w:rsid w:val="006A17A9"/>
    <w:rsid w:val="006A19A3"/>
    <w:rsid w:val="006A2527"/>
    <w:rsid w:val="006A25A7"/>
    <w:rsid w:val="006A372E"/>
    <w:rsid w:val="006A3F76"/>
    <w:rsid w:val="006A542A"/>
    <w:rsid w:val="006A6280"/>
    <w:rsid w:val="006A7C92"/>
    <w:rsid w:val="006B06A0"/>
    <w:rsid w:val="006B107D"/>
    <w:rsid w:val="006B19BD"/>
    <w:rsid w:val="006B2B07"/>
    <w:rsid w:val="006B3077"/>
    <w:rsid w:val="006B32EE"/>
    <w:rsid w:val="006B35C4"/>
    <w:rsid w:val="006B3D7F"/>
    <w:rsid w:val="006B3DFB"/>
    <w:rsid w:val="006B3F76"/>
    <w:rsid w:val="006B3FEB"/>
    <w:rsid w:val="006B5B1F"/>
    <w:rsid w:val="006B601F"/>
    <w:rsid w:val="006B69AC"/>
    <w:rsid w:val="006B6D5B"/>
    <w:rsid w:val="006B777D"/>
    <w:rsid w:val="006C0308"/>
    <w:rsid w:val="006C042B"/>
    <w:rsid w:val="006C0980"/>
    <w:rsid w:val="006C19C7"/>
    <w:rsid w:val="006C2241"/>
    <w:rsid w:val="006C24DD"/>
    <w:rsid w:val="006C36B1"/>
    <w:rsid w:val="006C47DA"/>
    <w:rsid w:val="006C4C17"/>
    <w:rsid w:val="006C4E2D"/>
    <w:rsid w:val="006C546E"/>
    <w:rsid w:val="006C5590"/>
    <w:rsid w:val="006C71DC"/>
    <w:rsid w:val="006D0696"/>
    <w:rsid w:val="006D0A37"/>
    <w:rsid w:val="006D0D7B"/>
    <w:rsid w:val="006D0F0E"/>
    <w:rsid w:val="006D1B21"/>
    <w:rsid w:val="006D2482"/>
    <w:rsid w:val="006D2F51"/>
    <w:rsid w:val="006D31D8"/>
    <w:rsid w:val="006D3708"/>
    <w:rsid w:val="006D39CF"/>
    <w:rsid w:val="006D3F5F"/>
    <w:rsid w:val="006D402F"/>
    <w:rsid w:val="006D54FD"/>
    <w:rsid w:val="006D5CC6"/>
    <w:rsid w:val="006D7A91"/>
    <w:rsid w:val="006E055F"/>
    <w:rsid w:val="006E3A28"/>
    <w:rsid w:val="006E3F89"/>
    <w:rsid w:val="006E4D18"/>
    <w:rsid w:val="006E5264"/>
    <w:rsid w:val="006E5454"/>
    <w:rsid w:val="006E66B5"/>
    <w:rsid w:val="006E77EB"/>
    <w:rsid w:val="006E7D42"/>
    <w:rsid w:val="006F0524"/>
    <w:rsid w:val="006F1AF6"/>
    <w:rsid w:val="006F1DC0"/>
    <w:rsid w:val="006F2062"/>
    <w:rsid w:val="006F2F31"/>
    <w:rsid w:val="006F36C4"/>
    <w:rsid w:val="006F3BC1"/>
    <w:rsid w:val="006F3C36"/>
    <w:rsid w:val="006F453B"/>
    <w:rsid w:val="006F4969"/>
    <w:rsid w:val="006F4A13"/>
    <w:rsid w:val="006F4C45"/>
    <w:rsid w:val="006F53D0"/>
    <w:rsid w:val="006F56F6"/>
    <w:rsid w:val="006F64E8"/>
    <w:rsid w:val="006F6BF8"/>
    <w:rsid w:val="006F6C37"/>
    <w:rsid w:val="006F7DE0"/>
    <w:rsid w:val="00700456"/>
    <w:rsid w:val="00700CB9"/>
    <w:rsid w:val="00700D06"/>
    <w:rsid w:val="00700F76"/>
    <w:rsid w:val="007033B4"/>
    <w:rsid w:val="007036CC"/>
    <w:rsid w:val="00704D3D"/>
    <w:rsid w:val="00704EC7"/>
    <w:rsid w:val="00705753"/>
    <w:rsid w:val="00705F71"/>
    <w:rsid w:val="007060BC"/>
    <w:rsid w:val="00706B6D"/>
    <w:rsid w:val="00706F1A"/>
    <w:rsid w:val="007073DB"/>
    <w:rsid w:val="00707778"/>
    <w:rsid w:val="00707EC6"/>
    <w:rsid w:val="0071050F"/>
    <w:rsid w:val="007109A2"/>
    <w:rsid w:val="00710E8C"/>
    <w:rsid w:val="00710EAD"/>
    <w:rsid w:val="00710F8F"/>
    <w:rsid w:val="00712264"/>
    <w:rsid w:val="0071313F"/>
    <w:rsid w:val="00714BF6"/>
    <w:rsid w:val="00716196"/>
    <w:rsid w:val="00716730"/>
    <w:rsid w:val="007169A9"/>
    <w:rsid w:val="00716C3D"/>
    <w:rsid w:val="00717028"/>
    <w:rsid w:val="00717732"/>
    <w:rsid w:val="007206AE"/>
    <w:rsid w:val="007209C7"/>
    <w:rsid w:val="00722B3D"/>
    <w:rsid w:val="00722CBE"/>
    <w:rsid w:val="00723854"/>
    <w:rsid w:val="007242E0"/>
    <w:rsid w:val="00724EA8"/>
    <w:rsid w:val="00725323"/>
    <w:rsid w:val="00725858"/>
    <w:rsid w:val="0072617A"/>
    <w:rsid w:val="00726343"/>
    <w:rsid w:val="00726D65"/>
    <w:rsid w:val="00727510"/>
    <w:rsid w:val="007278B4"/>
    <w:rsid w:val="007300B2"/>
    <w:rsid w:val="00730F9B"/>
    <w:rsid w:val="00731E15"/>
    <w:rsid w:val="00732439"/>
    <w:rsid w:val="00732BB0"/>
    <w:rsid w:val="0073356B"/>
    <w:rsid w:val="00734837"/>
    <w:rsid w:val="00734963"/>
    <w:rsid w:val="00734D04"/>
    <w:rsid w:val="007352E2"/>
    <w:rsid w:val="007358C1"/>
    <w:rsid w:val="00735912"/>
    <w:rsid w:val="00735D05"/>
    <w:rsid w:val="00735EB0"/>
    <w:rsid w:val="0073606C"/>
    <w:rsid w:val="007364ED"/>
    <w:rsid w:val="007365BC"/>
    <w:rsid w:val="007369F2"/>
    <w:rsid w:val="00736F32"/>
    <w:rsid w:val="00737E93"/>
    <w:rsid w:val="00737EC9"/>
    <w:rsid w:val="00741A0E"/>
    <w:rsid w:val="00742442"/>
    <w:rsid w:val="00742A16"/>
    <w:rsid w:val="0074312B"/>
    <w:rsid w:val="00743773"/>
    <w:rsid w:val="00743795"/>
    <w:rsid w:val="00743CDC"/>
    <w:rsid w:val="007453EF"/>
    <w:rsid w:val="0074553A"/>
    <w:rsid w:val="0074554C"/>
    <w:rsid w:val="00745A72"/>
    <w:rsid w:val="00745F0E"/>
    <w:rsid w:val="00746DF9"/>
    <w:rsid w:val="00746E64"/>
    <w:rsid w:val="00746E8D"/>
    <w:rsid w:val="00747C5B"/>
    <w:rsid w:val="00750CCC"/>
    <w:rsid w:val="00750E2F"/>
    <w:rsid w:val="0075173C"/>
    <w:rsid w:val="0075264B"/>
    <w:rsid w:val="00752FBA"/>
    <w:rsid w:val="00753585"/>
    <w:rsid w:val="00754A3E"/>
    <w:rsid w:val="00754B40"/>
    <w:rsid w:val="007551D6"/>
    <w:rsid w:val="00755CAE"/>
    <w:rsid w:val="00756414"/>
    <w:rsid w:val="00756662"/>
    <w:rsid w:val="0075715F"/>
    <w:rsid w:val="00757200"/>
    <w:rsid w:val="00757979"/>
    <w:rsid w:val="00757982"/>
    <w:rsid w:val="00757E92"/>
    <w:rsid w:val="007600F0"/>
    <w:rsid w:val="00760320"/>
    <w:rsid w:val="00760EB7"/>
    <w:rsid w:val="007615A4"/>
    <w:rsid w:val="007646DB"/>
    <w:rsid w:val="00764BF3"/>
    <w:rsid w:val="00764F11"/>
    <w:rsid w:val="00764FBD"/>
    <w:rsid w:val="007662C8"/>
    <w:rsid w:val="00767781"/>
    <w:rsid w:val="0077061C"/>
    <w:rsid w:val="00770B4B"/>
    <w:rsid w:val="0077109C"/>
    <w:rsid w:val="007713A4"/>
    <w:rsid w:val="00771E47"/>
    <w:rsid w:val="00772DAE"/>
    <w:rsid w:val="00773AA5"/>
    <w:rsid w:val="00773F3E"/>
    <w:rsid w:val="00775378"/>
    <w:rsid w:val="00775B09"/>
    <w:rsid w:val="00775CB7"/>
    <w:rsid w:val="00775D14"/>
    <w:rsid w:val="0077653F"/>
    <w:rsid w:val="00777019"/>
    <w:rsid w:val="00777808"/>
    <w:rsid w:val="007801A7"/>
    <w:rsid w:val="007802E4"/>
    <w:rsid w:val="00780B9C"/>
    <w:rsid w:val="007813B3"/>
    <w:rsid w:val="007815C0"/>
    <w:rsid w:val="00782388"/>
    <w:rsid w:val="0078367B"/>
    <w:rsid w:val="007838D0"/>
    <w:rsid w:val="00783C67"/>
    <w:rsid w:val="00783FF9"/>
    <w:rsid w:val="007842E8"/>
    <w:rsid w:val="007844F8"/>
    <w:rsid w:val="007846A6"/>
    <w:rsid w:val="00784A0F"/>
    <w:rsid w:val="00784CF8"/>
    <w:rsid w:val="00786A9A"/>
    <w:rsid w:val="00786F51"/>
    <w:rsid w:val="00787ED0"/>
    <w:rsid w:val="007911EC"/>
    <w:rsid w:val="007924CC"/>
    <w:rsid w:val="00792834"/>
    <w:rsid w:val="00792A94"/>
    <w:rsid w:val="00792D0D"/>
    <w:rsid w:val="00792D4B"/>
    <w:rsid w:val="0079401A"/>
    <w:rsid w:val="0079471A"/>
    <w:rsid w:val="0079473A"/>
    <w:rsid w:val="00795EF8"/>
    <w:rsid w:val="0079617F"/>
    <w:rsid w:val="007976C4"/>
    <w:rsid w:val="00797BC7"/>
    <w:rsid w:val="007A00A8"/>
    <w:rsid w:val="007A01DC"/>
    <w:rsid w:val="007A029C"/>
    <w:rsid w:val="007A0956"/>
    <w:rsid w:val="007A0FA5"/>
    <w:rsid w:val="007A0FA9"/>
    <w:rsid w:val="007A1575"/>
    <w:rsid w:val="007A1808"/>
    <w:rsid w:val="007A204B"/>
    <w:rsid w:val="007A2DD5"/>
    <w:rsid w:val="007A3731"/>
    <w:rsid w:val="007A3A9E"/>
    <w:rsid w:val="007A3F8C"/>
    <w:rsid w:val="007A463B"/>
    <w:rsid w:val="007A4B6F"/>
    <w:rsid w:val="007A4E4F"/>
    <w:rsid w:val="007A51AE"/>
    <w:rsid w:val="007A5C7A"/>
    <w:rsid w:val="007A603D"/>
    <w:rsid w:val="007A7648"/>
    <w:rsid w:val="007A7AD7"/>
    <w:rsid w:val="007B0486"/>
    <w:rsid w:val="007B04EA"/>
    <w:rsid w:val="007B0F46"/>
    <w:rsid w:val="007B2E40"/>
    <w:rsid w:val="007B3848"/>
    <w:rsid w:val="007B3D4C"/>
    <w:rsid w:val="007B47AA"/>
    <w:rsid w:val="007B482A"/>
    <w:rsid w:val="007B4DA9"/>
    <w:rsid w:val="007B6733"/>
    <w:rsid w:val="007B6D5B"/>
    <w:rsid w:val="007C1A63"/>
    <w:rsid w:val="007C26C6"/>
    <w:rsid w:val="007C2B77"/>
    <w:rsid w:val="007C2E18"/>
    <w:rsid w:val="007C3DAC"/>
    <w:rsid w:val="007C5330"/>
    <w:rsid w:val="007C57D9"/>
    <w:rsid w:val="007C6321"/>
    <w:rsid w:val="007D09B2"/>
    <w:rsid w:val="007D0A6E"/>
    <w:rsid w:val="007D0B60"/>
    <w:rsid w:val="007D0D73"/>
    <w:rsid w:val="007D0E99"/>
    <w:rsid w:val="007D16E0"/>
    <w:rsid w:val="007D23DD"/>
    <w:rsid w:val="007D403A"/>
    <w:rsid w:val="007D4290"/>
    <w:rsid w:val="007D4825"/>
    <w:rsid w:val="007D4E3E"/>
    <w:rsid w:val="007D56EF"/>
    <w:rsid w:val="007D5E1E"/>
    <w:rsid w:val="007D777E"/>
    <w:rsid w:val="007D7CBE"/>
    <w:rsid w:val="007D7E76"/>
    <w:rsid w:val="007E080E"/>
    <w:rsid w:val="007E11C3"/>
    <w:rsid w:val="007E1522"/>
    <w:rsid w:val="007E287D"/>
    <w:rsid w:val="007E4288"/>
    <w:rsid w:val="007E4947"/>
    <w:rsid w:val="007E72F1"/>
    <w:rsid w:val="007F071E"/>
    <w:rsid w:val="007F1673"/>
    <w:rsid w:val="007F25C7"/>
    <w:rsid w:val="007F2926"/>
    <w:rsid w:val="007F2F3B"/>
    <w:rsid w:val="007F3C40"/>
    <w:rsid w:val="007F4457"/>
    <w:rsid w:val="007F5578"/>
    <w:rsid w:val="007F639F"/>
    <w:rsid w:val="007F69FA"/>
    <w:rsid w:val="007F6A6A"/>
    <w:rsid w:val="007F7F91"/>
    <w:rsid w:val="00800591"/>
    <w:rsid w:val="00800E18"/>
    <w:rsid w:val="008010F8"/>
    <w:rsid w:val="008018A3"/>
    <w:rsid w:val="00802831"/>
    <w:rsid w:val="0080320C"/>
    <w:rsid w:val="00803374"/>
    <w:rsid w:val="008033C8"/>
    <w:rsid w:val="00803470"/>
    <w:rsid w:val="00803866"/>
    <w:rsid w:val="00803A6F"/>
    <w:rsid w:val="00804513"/>
    <w:rsid w:val="00804A41"/>
    <w:rsid w:val="00804C4F"/>
    <w:rsid w:val="00804F60"/>
    <w:rsid w:val="00805FC5"/>
    <w:rsid w:val="00806037"/>
    <w:rsid w:val="008063A9"/>
    <w:rsid w:val="008063BD"/>
    <w:rsid w:val="0080668E"/>
    <w:rsid w:val="00806E54"/>
    <w:rsid w:val="00807390"/>
    <w:rsid w:val="008073A0"/>
    <w:rsid w:val="00807EE6"/>
    <w:rsid w:val="0081006E"/>
    <w:rsid w:val="00810D0F"/>
    <w:rsid w:val="008116B9"/>
    <w:rsid w:val="00812012"/>
    <w:rsid w:val="008126B9"/>
    <w:rsid w:val="00813235"/>
    <w:rsid w:val="008138FB"/>
    <w:rsid w:val="008147A0"/>
    <w:rsid w:val="00814D14"/>
    <w:rsid w:val="00814DC6"/>
    <w:rsid w:val="00814EF3"/>
    <w:rsid w:val="00815825"/>
    <w:rsid w:val="00815CEA"/>
    <w:rsid w:val="008160BC"/>
    <w:rsid w:val="0081669C"/>
    <w:rsid w:val="008167EF"/>
    <w:rsid w:val="0081693E"/>
    <w:rsid w:val="0081771D"/>
    <w:rsid w:val="00817823"/>
    <w:rsid w:val="00817FE0"/>
    <w:rsid w:val="008208FB"/>
    <w:rsid w:val="0082272F"/>
    <w:rsid w:val="0082307F"/>
    <w:rsid w:val="00823966"/>
    <w:rsid w:val="008239CE"/>
    <w:rsid w:val="00823A74"/>
    <w:rsid w:val="008242E3"/>
    <w:rsid w:val="00824646"/>
    <w:rsid w:val="00824CB6"/>
    <w:rsid w:val="00830149"/>
    <w:rsid w:val="008311EF"/>
    <w:rsid w:val="00832048"/>
    <w:rsid w:val="00832293"/>
    <w:rsid w:val="008328CE"/>
    <w:rsid w:val="0083428E"/>
    <w:rsid w:val="0083470B"/>
    <w:rsid w:val="00835205"/>
    <w:rsid w:val="008353DF"/>
    <w:rsid w:val="008359A6"/>
    <w:rsid w:val="008365A6"/>
    <w:rsid w:val="0083679E"/>
    <w:rsid w:val="00836C9E"/>
    <w:rsid w:val="00837841"/>
    <w:rsid w:val="0084142F"/>
    <w:rsid w:val="00841CE0"/>
    <w:rsid w:val="00842E6F"/>
    <w:rsid w:val="00844B0C"/>
    <w:rsid w:val="00845B76"/>
    <w:rsid w:val="00845BB8"/>
    <w:rsid w:val="00846AAE"/>
    <w:rsid w:val="008509D8"/>
    <w:rsid w:val="0085157A"/>
    <w:rsid w:val="008517B9"/>
    <w:rsid w:val="00851B12"/>
    <w:rsid w:val="00851DC2"/>
    <w:rsid w:val="00851E94"/>
    <w:rsid w:val="00853A27"/>
    <w:rsid w:val="00853D41"/>
    <w:rsid w:val="00853D50"/>
    <w:rsid w:val="00853E05"/>
    <w:rsid w:val="008544A6"/>
    <w:rsid w:val="00854538"/>
    <w:rsid w:val="008548AD"/>
    <w:rsid w:val="0085697D"/>
    <w:rsid w:val="0085762C"/>
    <w:rsid w:val="00857ACC"/>
    <w:rsid w:val="00860698"/>
    <w:rsid w:val="00860FC5"/>
    <w:rsid w:val="0086106F"/>
    <w:rsid w:val="008619C8"/>
    <w:rsid w:val="0086275B"/>
    <w:rsid w:val="00862B11"/>
    <w:rsid w:val="008644BB"/>
    <w:rsid w:val="008644E2"/>
    <w:rsid w:val="00864B0A"/>
    <w:rsid w:val="0086508E"/>
    <w:rsid w:val="008657A3"/>
    <w:rsid w:val="00865950"/>
    <w:rsid w:val="00867D35"/>
    <w:rsid w:val="00870D6E"/>
    <w:rsid w:val="008710EE"/>
    <w:rsid w:val="008717E9"/>
    <w:rsid w:val="0087182B"/>
    <w:rsid w:val="00871CD0"/>
    <w:rsid w:val="0087209B"/>
    <w:rsid w:val="008722AA"/>
    <w:rsid w:val="008726D0"/>
    <w:rsid w:val="00872EC1"/>
    <w:rsid w:val="0087315B"/>
    <w:rsid w:val="0087341B"/>
    <w:rsid w:val="00873DE3"/>
    <w:rsid w:val="0087431E"/>
    <w:rsid w:val="0087439C"/>
    <w:rsid w:val="00874726"/>
    <w:rsid w:val="00874B7E"/>
    <w:rsid w:val="00874F43"/>
    <w:rsid w:val="0087580D"/>
    <w:rsid w:val="008761CF"/>
    <w:rsid w:val="008806C4"/>
    <w:rsid w:val="00880CE3"/>
    <w:rsid w:val="008817B2"/>
    <w:rsid w:val="00881859"/>
    <w:rsid w:val="008826F9"/>
    <w:rsid w:val="0088308F"/>
    <w:rsid w:val="008834EA"/>
    <w:rsid w:val="0088454D"/>
    <w:rsid w:val="0088559A"/>
    <w:rsid w:val="00885B37"/>
    <w:rsid w:val="008865D6"/>
    <w:rsid w:val="00886999"/>
    <w:rsid w:val="008873E3"/>
    <w:rsid w:val="00887A0D"/>
    <w:rsid w:val="0089056A"/>
    <w:rsid w:val="008906AE"/>
    <w:rsid w:val="008907DD"/>
    <w:rsid w:val="00891B3D"/>
    <w:rsid w:val="00891FC9"/>
    <w:rsid w:val="00892374"/>
    <w:rsid w:val="008929FD"/>
    <w:rsid w:val="00892BCD"/>
    <w:rsid w:val="00893386"/>
    <w:rsid w:val="00896A4B"/>
    <w:rsid w:val="00896A54"/>
    <w:rsid w:val="0089707E"/>
    <w:rsid w:val="008979B7"/>
    <w:rsid w:val="00897E6B"/>
    <w:rsid w:val="008A0016"/>
    <w:rsid w:val="008A1585"/>
    <w:rsid w:val="008A2020"/>
    <w:rsid w:val="008A2F0C"/>
    <w:rsid w:val="008A485D"/>
    <w:rsid w:val="008A4E69"/>
    <w:rsid w:val="008A4F9C"/>
    <w:rsid w:val="008A4FA1"/>
    <w:rsid w:val="008A4FBD"/>
    <w:rsid w:val="008A518A"/>
    <w:rsid w:val="008A66E5"/>
    <w:rsid w:val="008A6BF7"/>
    <w:rsid w:val="008A6DC4"/>
    <w:rsid w:val="008B00C5"/>
    <w:rsid w:val="008B09FB"/>
    <w:rsid w:val="008B1E99"/>
    <w:rsid w:val="008B2C9A"/>
    <w:rsid w:val="008B39DB"/>
    <w:rsid w:val="008B4803"/>
    <w:rsid w:val="008B48EA"/>
    <w:rsid w:val="008B5135"/>
    <w:rsid w:val="008B6755"/>
    <w:rsid w:val="008B6BC0"/>
    <w:rsid w:val="008B6F84"/>
    <w:rsid w:val="008C0258"/>
    <w:rsid w:val="008C0BF1"/>
    <w:rsid w:val="008C0EA3"/>
    <w:rsid w:val="008C0FE8"/>
    <w:rsid w:val="008C1DC9"/>
    <w:rsid w:val="008C20D1"/>
    <w:rsid w:val="008C2DB6"/>
    <w:rsid w:val="008C32FC"/>
    <w:rsid w:val="008C42A7"/>
    <w:rsid w:val="008C442F"/>
    <w:rsid w:val="008C4E1F"/>
    <w:rsid w:val="008C5C60"/>
    <w:rsid w:val="008C5DA7"/>
    <w:rsid w:val="008C74CD"/>
    <w:rsid w:val="008C7AAD"/>
    <w:rsid w:val="008D0A1E"/>
    <w:rsid w:val="008D0FBD"/>
    <w:rsid w:val="008D175B"/>
    <w:rsid w:val="008D22C3"/>
    <w:rsid w:val="008D2EC2"/>
    <w:rsid w:val="008D332B"/>
    <w:rsid w:val="008D51B4"/>
    <w:rsid w:val="008D5599"/>
    <w:rsid w:val="008D5AA2"/>
    <w:rsid w:val="008D5D2A"/>
    <w:rsid w:val="008D6AF3"/>
    <w:rsid w:val="008D6BD3"/>
    <w:rsid w:val="008D75B3"/>
    <w:rsid w:val="008D7A3D"/>
    <w:rsid w:val="008E0460"/>
    <w:rsid w:val="008E0503"/>
    <w:rsid w:val="008E2729"/>
    <w:rsid w:val="008E2CA2"/>
    <w:rsid w:val="008E346F"/>
    <w:rsid w:val="008E34D8"/>
    <w:rsid w:val="008E36D2"/>
    <w:rsid w:val="008E3D81"/>
    <w:rsid w:val="008E4E7A"/>
    <w:rsid w:val="008E5310"/>
    <w:rsid w:val="008E56FA"/>
    <w:rsid w:val="008E70AC"/>
    <w:rsid w:val="008E75D2"/>
    <w:rsid w:val="008E768B"/>
    <w:rsid w:val="008F02B4"/>
    <w:rsid w:val="008F04E5"/>
    <w:rsid w:val="008F0C51"/>
    <w:rsid w:val="008F14E2"/>
    <w:rsid w:val="008F1BE0"/>
    <w:rsid w:val="008F28DB"/>
    <w:rsid w:val="008F36E8"/>
    <w:rsid w:val="008F37DC"/>
    <w:rsid w:val="008F4003"/>
    <w:rsid w:val="008F4503"/>
    <w:rsid w:val="008F4A0C"/>
    <w:rsid w:val="008F4F91"/>
    <w:rsid w:val="008F515F"/>
    <w:rsid w:val="008F51BB"/>
    <w:rsid w:val="008F61C1"/>
    <w:rsid w:val="008F74A0"/>
    <w:rsid w:val="008F7764"/>
    <w:rsid w:val="008F7849"/>
    <w:rsid w:val="008F78E9"/>
    <w:rsid w:val="009007A0"/>
    <w:rsid w:val="00900ADB"/>
    <w:rsid w:val="009013C6"/>
    <w:rsid w:val="00901419"/>
    <w:rsid w:val="00902033"/>
    <w:rsid w:val="00902361"/>
    <w:rsid w:val="00903461"/>
    <w:rsid w:val="00903C6E"/>
    <w:rsid w:val="009045EF"/>
    <w:rsid w:val="00904AF1"/>
    <w:rsid w:val="00904C15"/>
    <w:rsid w:val="0090568E"/>
    <w:rsid w:val="00905E09"/>
    <w:rsid w:val="00906D2A"/>
    <w:rsid w:val="00907286"/>
    <w:rsid w:val="00907344"/>
    <w:rsid w:val="009076EF"/>
    <w:rsid w:val="009078F4"/>
    <w:rsid w:val="00907AB2"/>
    <w:rsid w:val="00907F4B"/>
    <w:rsid w:val="00910944"/>
    <w:rsid w:val="00910B4D"/>
    <w:rsid w:val="00910C33"/>
    <w:rsid w:val="00911E81"/>
    <w:rsid w:val="00911F5A"/>
    <w:rsid w:val="0091276A"/>
    <w:rsid w:val="00912FC4"/>
    <w:rsid w:val="00913158"/>
    <w:rsid w:val="0091456A"/>
    <w:rsid w:val="0091464B"/>
    <w:rsid w:val="0091494E"/>
    <w:rsid w:val="00915C94"/>
    <w:rsid w:val="00915DA3"/>
    <w:rsid w:val="009160D1"/>
    <w:rsid w:val="00916108"/>
    <w:rsid w:val="00920B1F"/>
    <w:rsid w:val="00920E87"/>
    <w:rsid w:val="00920F13"/>
    <w:rsid w:val="009211CD"/>
    <w:rsid w:val="0092158C"/>
    <w:rsid w:val="00921768"/>
    <w:rsid w:val="009218D8"/>
    <w:rsid w:val="00921C09"/>
    <w:rsid w:val="00922783"/>
    <w:rsid w:val="0092298C"/>
    <w:rsid w:val="00922DF9"/>
    <w:rsid w:val="00923110"/>
    <w:rsid w:val="00923A9F"/>
    <w:rsid w:val="00923CB4"/>
    <w:rsid w:val="00924595"/>
    <w:rsid w:val="009256A7"/>
    <w:rsid w:val="009259D7"/>
    <w:rsid w:val="00925DE6"/>
    <w:rsid w:val="0092610E"/>
    <w:rsid w:val="0092632A"/>
    <w:rsid w:val="00926CB4"/>
    <w:rsid w:val="00926F03"/>
    <w:rsid w:val="0093036E"/>
    <w:rsid w:val="009306BF"/>
    <w:rsid w:val="00931209"/>
    <w:rsid w:val="0093168E"/>
    <w:rsid w:val="00931A6E"/>
    <w:rsid w:val="00931C94"/>
    <w:rsid w:val="00932E92"/>
    <w:rsid w:val="00933550"/>
    <w:rsid w:val="00933884"/>
    <w:rsid w:val="00936CD9"/>
    <w:rsid w:val="00936F50"/>
    <w:rsid w:val="009378A8"/>
    <w:rsid w:val="009403C8"/>
    <w:rsid w:val="00940BE7"/>
    <w:rsid w:val="00941899"/>
    <w:rsid w:val="00942335"/>
    <w:rsid w:val="009429EB"/>
    <w:rsid w:val="00943E47"/>
    <w:rsid w:val="00947B0C"/>
    <w:rsid w:val="00947F7F"/>
    <w:rsid w:val="00950065"/>
    <w:rsid w:val="009502B4"/>
    <w:rsid w:val="009505D7"/>
    <w:rsid w:val="00950669"/>
    <w:rsid w:val="00950B29"/>
    <w:rsid w:val="00951981"/>
    <w:rsid w:val="00951CE4"/>
    <w:rsid w:val="00951FA3"/>
    <w:rsid w:val="00954099"/>
    <w:rsid w:val="0095439D"/>
    <w:rsid w:val="00954CD7"/>
    <w:rsid w:val="00955E12"/>
    <w:rsid w:val="009565BD"/>
    <w:rsid w:val="00956A0E"/>
    <w:rsid w:val="00956E02"/>
    <w:rsid w:val="00956E33"/>
    <w:rsid w:val="00956F8C"/>
    <w:rsid w:val="00957D97"/>
    <w:rsid w:val="0096067A"/>
    <w:rsid w:val="009609E1"/>
    <w:rsid w:val="00960EFB"/>
    <w:rsid w:val="00961801"/>
    <w:rsid w:val="00961CA6"/>
    <w:rsid w:val="009626E2"/>
    <w:rsid w:val="0096270D"/>
    <w:rsid w:val="00962B30"/>
    <w:rsid w:val="00963C26"/>
    <w:rsid w:val="00963C78"/>
    <w:rsid w:val="00964194"/>
    <w:rsid w:val="009645C4"/>
    <w:rsid w:val="00965C9F"/>
    <w:rsid w:val="00967087"/>
    <w:rsid w:val="00967A52"/>
    <w:rsid w:val="0097011B"/>
    <w:rsid w:val="009719BA"/>
    <w:rsid w:val="0097308E"/>
    <w:rsid w:val="0097408D"/>
    <w:rsid w:val="009741C4"/>
    <w:rsid w:val="00975234"/>
    <w:rsid w:val="009761BF"/>
    <w:rsid w:val="00976F87"/>
    <w:rsid w:val="009770A2"/>
    <w:rsid w:val="009770E5"/>
    <w:rsid w:val="00977B7B"/>
    <w:rsid w:val="00977BB8"/>
    <w:rsid w:val="00980946"/>
    <w:rsid w:val="00980989"/>
    <w:rsid w:val="0098119B"/>
    <w:rsid w:val="00981362"/>
    <w:rsid w:val="00982276"/>
    <w:rsid w:val="00982348"/>
    <w:rsid w:val="00983E67"/>
    <w:rsid w:val="009841AB"/>
    <w:rsid w:val="009850DE"/>
    <w:rsid w:val="00985A16"/>
    <w:rsid w:val="00986597"/>
    <w:rsid w:val="009868C7"/>
    <w:rsid w:val="00990019"/>
    <w:rsid w:val="00991048"/>
    <w:rsid w:val="0099163D"/>
    <w:rsid w:val="00991984"/>
    <w:rsid w:val="00993128"/>
    <w:rsid w:val="009940D4"/>
    <w:rsid w:val="00994E86"/>
    <w:rsid w:val="00995103"/>
    <w:rsid w:val="00995D9F"/>
    <w:rsid w:val="00996F78"/>
    <w:rsid w:val="009A05D4"/>
    <w:rsid w:val="009A1156"/>
    <w:rsid w:val="009A16A7"/>
    <w:rsid w:val="009A16D3"/>
    <w:rsid w:val="009A1A4A"/>
    <w:rsid w:val="009A21B4"/>
    <w:rsid w:val="009A2C02"/>
    <w:rsid w:val="009A33A5"/>
    <w:rsid w:val="009A3533"/>
    <w:rsid w:val="009A3DD7"/>
    <w:rsid w:val="009A4685"/>
    <w:rsid w:val="009A47FA"/>
    <w:rsid w:val="009A4DEB"/>
    <w:rsid w:val="009A508B"/>
    <w:rsid w:val="009A5C9C"/>
    <w:rsid w:val="009A686E"/>
    <w:rsid w:val="009B0C80"/>
    <w:rsid w:val="009B197D"/>
    <w:rsid w:val="009B1EDB"/>
    <w:rsid w:val="009B216B"/>
    <w:rsid w:val="009B2247"/>
    <w:rsid w:val="009B2E73"/>
    <w:rsid w:val="009B30F6"/>
    <w:rsid w:val="009B3824"/>
    <w:rsid w:val="009B3D1E"/>
    <w:rsid w:val="009B466D"/>
    <w:rsid w:val="009B4C52"/>
    <w:rsid w:val="009B5070"/>
    <w:rsid w:val="009B61B1"/>
    <w:rsid w:val="009B6672"/>
    <w:rsid w:val="009B681D"/>
    <w:rsid w:val="009C028C"/>
    <w:rsid w:val="009C0876"/>
    <w:rsid w:val="009C10E7"/>
    <w:rsid w:val="009C1F92"/>
    <w:rsid w:val="009C2619"/>
    <w:rsid w:val="009C346F"/>
    <w:rsid w:val="009C38D8"/>
    <w:rsid w:val="009C49AD"/>
    <w:rsid w:val="009C501F"/>
    <w:rsid w:val="009C51D2"/>
    <w:rsid w:val="009C5421"/>
    <w:rsid w:val="009C5D92"/>
    <w:rsid w:val="009C62F9"/>
    <w:rsid w:val="009C668A"/>
    <w:rsid w:val="009C7C43"/>
    <w:rsid w:val="009C7DCF"/>
    <w:rsid w:val="009D0415"/>
    <w:rsid w:val="009D29BC"/>
    <w:rsid w:val="009D2E21"/>
    <w:rsid w:val="009D2E28"/>
    <w:rsid w:val="009D35F4"/>
    <w:rsid w:val="009D4826"/>
    <w:rsid w:val="009D5C4C"/>
    <w:rsid w:val="009D5E7F"/>
    <w:rsid w:val="009D64A7"/>
    <w:rsid w:val="009D762B"/>
    <w:rsid w:val="009D7B16"/>
    <w:rsid w:val="009D7D72"/>
    <w:rsid w:val="009E0304"/>
    <w:rsid w:val="009E0752"/>
    <w:rsid w:val="009E082E"/>
    <w:rsid w:val="009E142F"/>
    <w:rsid w:val="009E2895"/>
    <w:rsid w:val="009E3413"/>
    <w:rsid w:val="009E411A"/>
    <w:rsid w:val="009E4610"/>
    <w:rsid w:val="009E7D18"/>
    <w:rsid w:val="009F03CC"/>
    <w:rsid w:val="009F1472"/>
    <w:rsid w:val="009F1A75"/>
    <w:rsid w:val="009F22BD"/>
    <w:rsid w:val="009F2924"/>
    <w:rsid w:val="009F2A60"/>
    <w:rsid w:val="009F3B7C"/>
    <w:rsid w:val="009F4201"/>
    <w:rsid w:val="009F49ED"/>
    <w:rsid w:val="00A00A06"/>
    <w:rsid w:val="00A0127E"/>
    <w:rsid w:val="00A01390"/>
    <w:rsid w:val="00A01398"/>
    <w:rsid w:val="00A03352"/>
    <w:rsid w:val="00A0383F"/>
    <w:rsid w:val="00A04334"/>
    <w:rsid w:val="00A044B8"/>
    <w:rsid w:val="00A046EB"/>
    <w:rsid w:val="00A06BDF"/>
    <w:rsid w:val="00A10926"/>
    <w:rsid w:val="00A10A28"/>
    <w:rsid w:val="00A10AE6"/>
    <w:rsid w:val="00A10BB4"/>
    <w:rsid w:val="00A110EC"/>
    <w:rsid w:val="00A11E73"/>
    <w:rsid w:val="00A1350A"/>
    <w:rsid w:val="00A13771"/>
    <w:rsid w:val="00A14F32"/>
    <w:rsid w:val="00A158E4"/>
    <w:rsid w:val="00A17285"/>
    <w:rsid w:val="00A173D5"/>
    <w:rsid w:val="00A17821"/>
    <w:rsid w:val="00A17AB8"/>
    <w:rsid w:val="00A206CE"/>
    <w:rsid w:val="00A2286C"/>
    <w:rsid w:val="00A22A1C"/>
    <w:rsid w:val="00A22AA5"/>
    <w:rsid w:val="00A23C82"/>
    <w:rsid w:val="00A240EE"/>
    <w:rsid w:val="00A25E6E"/>
    <w:rsid w:val="00A26620"/>
    <w:rsid w:val="00A26759"/>
    <w:rsid w:val="00A2707F"/>
    <w:rsid w:val="00A270E1"/>
    <w:rsid w:val="00A27E48"/>
    <w:rsid w:val="00A30BA9"/>
    <w:rsid w:val="00A30CC8"/>
    <w:rsid w:val="00A30E5E"/>
    <w:rsid w:val="00A30F73"/>
    <w:rsid w:val="00A318C4"/>
    <w:rsid w:val="00A31C6F"/>
    <w:rsid w:val="00A32386"/>
    <w:rsid w:val="00A3267C"/>
    <w:rsid w:val="00A33014"/>
    <w:rsid w:val="00A33423"/>
    <w:rsid w:val="00A34132"/>
    <w:rsid w:val="00A34217"/>
    <w:rsid w:val="00A34229"/>
    <w:rsid w:val="00A345B1"/>
    <w:rsid w:val="00A355EC"/>
    <w:rsid w:val="00A37409"/>
    <w:rsid w:val="00A42575"/>
    <w:rsid w:val="00A42D34"/>
    <w:rsid w:val="00A43985"/>
    <w:rsid w:val="00A449E2"/>
    <w:rsid w:val="00A4500A"/>
    <w:rsid w:val="00A45071"/>
    <w:rsid w:val="00A45AE8"/>
    <w:rsid w:val="00A468DD"/>
    <w:rsid w:val="00A47628"/>
    <w:rsid w:val="00A47820"/>
    <w:rsid w:val="00A478BB"/>
    <w:rsid w:val="00A50916"/>
    <w:rsid w:val="00A50CDB"/>
    <w:rsid w:val="00A51A31"/>
    <w:rsid w:val="00A51A7A"/>
    <w:rsid w:val="00A51A8C"/>
    <w:rsid w:val="00A534D8"/>
    <w:rsid w:val="00A53AC5"/>
    <w:rsid w:val="00A54A1E"/>
    <w:rsid w:val="00A552B6"/>
    <w:rsid w:val="00A56F63"/>
    <w:rsid w:val="00A57049"/>
    <w:rsid w:val="00A57C92"/>
    <w:rsid w:val="00A602F7"/>
    <w:rsid w:val="00A60348"/>
    <w:rsid w:val="00A60BD5"/>
    <w:rsid w:val="00A61161"/>
    <w:rsid w:val="00A614EE"/>
    <w:rsid w:val="00A61521"/>
    <w:rsid w:val="00A617CA"/>
    <w:rsid w:val="00A619F6"/>
    <w:rsid w:val="00A61A8F"/>
    <w:rsid w:val="00A627F5"/>
    <w:rsid w:val="00A633ED"/>
    <w:rsid w:val="00A6364E"/>
    <w:rsid w:val="00A640E2"/>
    <w:rsid w:val="00A64966"/>
    <w:rsid w:val="00A65A30"/>
    <w:rsid w:val="00A65C50"/>
    <w:rsid w:val="00A66C34"/>
    <w:rsid w:val="00A67F31"/>
    <w:rsid w:val="00A712E6"/>
    <w:rsid w:val="00A728F3"/>
    <w:rsid w:val="00A7342B"/>
    <w:rsid w:val="00A73887"/>
    <w:rsid w:val="00A748ED"/>
    <w:rsid w:val="00A74976"/>
    <w:rsid w:val="00A7586B"/>
    <w:rsid w:val="00A75BCA"/>
    <w:rsid w:val="00A76CF9"/>
    <w:rsid w:val="00A77030"/>
    <w:rsid w:val="00A77402"/>
    <w:rsid w:val="00A77EFA"/>
    <w:rsid w:val="00A80624"/>
    <w:rsid w:val="00A81574"/>
    <w:rsid w:val="00A81A5E"/>
    <w:rsid w:val="00A81F1A"/>
    <w:rsid w:val="00A83B8B"/>
    <w:rsid w:val="00A8422A"/>
    <w:rsid w:val="00A846FE"/>
    <w:rsid w:val="00A85203"/>
    <w:rsid w:val="00A85973"/>
    <w:rsid w:val="00A85A72"/>
    <w:rsid w:val="00A86B66"/>
    <w:rsid w:val="00A90401"/>
    <w:rsid w:val="00A907F3"/>
    <w:rsid w:val="00A91652"/>
    <w:rsid w:val="00A9283F"/>
    <w:rsid w:val="00A92F4F"/>
    <w:rsid w:val="00A9440E"/>
    <w:rsid w:val="00A94CDA"/>
    <w:rsid w:val="00A95815"/>
    <w:rsid w:val="00A95BF1"/>
    <w:rsid w:val="00A95D5A"/>
    <w:rsid w:val="00A968FE"/>
    <w:rsid w:val="00A96E6C"/>
    <w:rsid w:val="00AA00D1"/>
    <w:rsid w:val="00AA0397"/>
    <w:rsid w:val="00AA071B"/>
    <w:rsid w:val="00AA09ED"/>
    <w:rsid w:val="00AA108A"/>
    <w:rsid w:val="00AA274B"/>
    <w:rsid w:val="00AA286D"/>
    <w:rsid w:val="00AA2E64"/>
    <w:rsid w:val="00AA3AA1"/>
    <w:rsid w:val="00AA45DF"/>
    <w:rsid w:val="00AA52B4"/>
    <w:rsid w:val="00AA5877"/>
    <w:rsid w:val="00AA6579"/>
    <w:rsid w:val="00AA67E5"/>
    <w:rsid w:val="00AA691C"/>
    <w:rsid w:val="00AA6E50"/>
    <w:rsid w:val="00AB0D9E"/>
    <w:rsid w:val="00AB0FB7"/>
    <w:rsid w:val="00AB14A6"/>
    <w:rsid w:val="00AB2448"/>
    <w:rsid w:val="00AB2C6B"/>
    <w:rsid w:val="00AB2D27"/>
    <w:rsid w:val="00AB38A9"/>
    <w:rsid w:val="00AB4E49"/>
    <w:rsid w:val="00AB72FE"/>
    <w:rsid w:val="00AB7771"/>
    <w:rsid w:val="00AC024D"/>
    <w:rsid w:val="00AC0696"/>
    <w:rsid w:val="00AC0ED3"/>
    <w:rsid w:val="00AC153D"/>
    <w:rsid w:val="00AC2C66"/>
    <w:rsid w:val="00AC4244"/>
    <w:rsid w:val="00AC431E"/>
    <w:rsid w:val="00AC4660"/>
    <w:rsid w:val="00AC54C9"/>
    <w:rsid w:val="00AC56E1"/>
    <w:rsid w:val="00AC72B8"/>
    <w:rsid w:val="00AD02C6"/>
    <w:rsid w:val="00AD06D7"/>
    <w:rsid w:val="00AD0E75"/>
    <w:rsid w:val="00AD2074"/>
    <w:rsid w:val="00AD32C5"/>
    <w:rsid w:val="00AD5519"/>
    <w:rsid w:val="00AD5532"/>
    <w:rsid w:val="00AD63FE"/>
    <w:rsid w:val="00AE05F0"/>
    <w:rsid w:val="00AE093B"/>
    <w:rsid w:val="00AE3677"/>
    <w:rsid w:val="00AE3DFB"/>
    <w:rsid w:val="00AE4FFD"/>
    <w:rsid w:val="00AE5427"/>
    <w:rsid w:val="00AE6638"/>
    <w:rsid w:val="00AE727B"/>
    <w:rsid w:val="00AE735E"/>
    <w:rsid w:val="00AF50BC"/>
    <w:rsid w:val="00AF523C"/>
    <w:rsid w:val="00AF5B25"/>
    <w:rsid w:val="00AF5DAE"/>
    <w:rsid w:val="00AF68AB"/>
    <w:rsid w:val="00AF6C7E"/>
    <w:rsid w:val="00AF7CF8"/>
    <w:rsid w:val="00B0010F"/>
    <w:rsid w:val="00B0076B"/>
    <w:rsid w:val="00B0090E"/>
    <w:rsid w:val="00B01B98"/>
    <w:rsid w:val="00B02273"/>
    <w:rsid w:val="00B02C6A"/>
    <w:rsid w:val="00B02CBB"/>
    <w:rsid w:val="00B0392D"/>
    <w:rsid w:val="00B0438A"/>
    <w:rsid w:val="00B0571E"/>
    <w:rsid w:val="00B05EDD"/>
    <w:rsid w:val="00B07889"/>
    <w:rsid w:val="00B10D2D"/>
    <w:rsid w:val="00B1205B"/>
    <w:rsid w:val="00B12439"/>
    <w:rsid w:val="00B124BF"/>
    <w:rsid w:val="00B127B5"/>
    <w:rsid w:val="00B12B4F"/>
    <w:rsid w:val="00B12D20"/>
    <w:rsid w:val="00B1316F"/>
    <w:rsid w:val="00B14969"/>
    <w:rsid w:val="00B14AD9"/>
    <w:rsid w:val="00B15A2D"/>
    <w:rsid w:val="00B167BD"/>
    <w:rsid w:val="00B17405"/>
    <w:rsid w:val="00B17F39"/>
    <w:rsid w:val="00B204AB"/>
    <w:rsid w:val="00B204D9"/>
    <w:rsid w:val="00B214B8"/>
    <w:rsid w:val="00B21DDC"/>
    <w:rsid w:val="00B23480"/>
    <w:rsid w:val="00B242A9"/>
    <w:rsid w:val="00B2437B"/>
    <w:rsid w:val="00B247B5"/>
    <w:rsid w:val="00B270A6"/>
    <w:rsid w:val="00B27860"/>
    <w:rsid w:val="00B3227D"/>
    <w:rsid w:val="00B32387"/>
    <w:rsid w:val="00B33269"/>
    <w:rsid w:val="00B33888"/>
    <w:rsid w:val="00B33A10"/>
    <w:rsid w:val="00B35065"/>
    <w:rsid w:val="00B350A3"/>
    <w:rsid w:val="00B353AA"/>
    <w:rsid w:val="00B3541E"/>
    <w:rsid w:val="00B36389"/>
    <w:rsid w:val="00B37395"/>
    <w:rsid w:val="00B37D32"/>
    <w:rsid w:val="00B40D62"/>
    <w:rsid w:val="00B410FA"/>
    <w:rsid w:val="00B4316C"/>
    <w:rsid w:val="00B435F1"/>
    <w:rsid w:val="00B44A43"/>
    <w:rsid w:val="00B44AC6"/>
    <w:rsid w:val="00B46260"/>
    <w:rsid w:val="00B465B8"/>
    <w:rsid w:val="00B471AF"/>
    <w:rsid w:val="00B47C3B"/>
    <w:rsid w:val="00B5036F"/>
    <w:rsid w:val="00B503BD"/>
    <w:rsid w:val="00B50909"/>
    <w:rsid w:val="00B5221B"/>
    <w:rsid w:val="00B52957"/>
    <w:rsid w:val="00B52E0F"/>
    <w:rsid w:val="00B54023"/>
    <w:rsid w:val="00B54D38"/>
    <w:rsid w:val="00B5591E"/>
    <w:rsid w:val="00B57458"/>
    <w:rsid w:val="00B61274"/>
    <w:rsid w:val="00B617FE"/>
    <w:rsid w:val="00B61A98"/>
    <w:rsid w:val="00B6428B"/>
    <w:rsid w:val="00B64B63"/>
    <w:rsid w:val="00B6553F"/>
    <w:rsid w:val="00B65DA3"/>
    <w:rsid w:val="00B660A0"/>
    <w:rsid w:val="00B66145"/>
    <w:rsid w:val="00B66A9C"/>
    <w:rsid w:val="00B67E2D"/>
    <w:rsid w:val="00B67EB4"/>
    <w:rsid w:val="00B70F13"/>
    <w:rsid w:val="00B70F5B"/>
    <w:rsid w:val="00B7136D"/>
    <w:rsid w:val="00B714D2"/>
    <w:rsid w:val="00B71F55"/>
    <w:rsid w:val="00B72553"/>
    <w:rsid w:val="00B72731"/>
    <w:rsid w:val="00B7517C"/>
    <w:rsid w:val="00B75A36"/>
    <w:rsid w:val="00B76BF1"/>
    <w:rsid w:val="00B77C5C"/>
    <w:rsid w:val="00B80309"/>
    <w:rsid w:val="00B8035B"/>
    <w:rsid w:val="00B8143B"/>
    <w:rsid w:val="00B814DB"/>
    <w:rsid w:val="00B8178D"/>
    <w:rsid w:val="00B82FBB"/>
    <w:rsid w:val="00B832B5"/>
    <w:rsid w:val="00B83792"/>
    <w:rsid w:val="00B83808"/>
    <w:rsid w:val="00B84045"/>
    <w:rsid w:val="00B84196"/>
    <w:rsid w:val="00B841C5"/>
    <w:rsid w:val="00B84983"/>
    <w:rsid w:val="00B849CB"/>
    <w:rsid w:val="00B84D0A"/>
    <w:rsid w:val="00B84E67"/>
    <w:rsid w:val="00B84FC1"/>
    <w:rsid w:val="00B854E7"/>
    <w:rsid w:val="00B862DB"/>
    <w:rsid w:val="00B87086"/>
    <w:rsid w:val="00B8742F"/>
    <w:rsid w:val="00B87596"/>
    <w:rsid w:val="00B9003D"/>
    <w:rsid w:val="00B92125"/>
    <w:rsid w:val="00B928F8"/>
    <w:rsid w:val="00B94521"/>
    <w:rsid w:val="00B94808"/>
    <w:rsid w:val="00B95CC9"/>
    <w:rsid w:val="00B96819"/>
    <w:rsid w:val="00B96F9E"/>
    <w:rsid w:val="00B971B5"/>
    <w:rsid w:val="00B9727E"/>
    <w:rsid w:val="00BA097B"/>
    <w:rsid w:val="00BA0ECC"/>
    <w:rsid w:val="00BA138D"/>
    <w:rsid w:val="00BA1D92"/>
    <w:rsid w:val="00BA1F5A"/>
    <w:rsid w:val="00BA1FCE"/>
    <w:rsid w:val="00BA2E69"/>
    <w:rsid w:val="00BA3560"/>
    <w:rsid w:val="00BA3E9B"/>
    <w:rsid w:val="00BA4DA6"/>
    <w:rsid w:val="00BA563B"/>
    <w:rsid w:val="00BA5C3B"/>
    <w:rsid w:val="00BA6A44"/>
    <w:rsid w:val="00BA7391"/>
    <w:rsid w:val="00BA7992"/>
    <w:rsid w:val="00BA7D7E"/>
    <w:rsid w:val="00BB025E"/>
    <w:rsid w:val="00BB12EF"/>
    <w:rsid w:val="00BB14FF"/>
    <w:rsid w:val="00BB2224"/>
    <w:rsid w:val="00BB255E"/>
    <w:rsid w:val="00BB2EC7"/>
    <w:rsid w:val="00BB36C7"/>
    <w:rsid w:val="00BB3D73"/>
    <w:rsid w:val="00BB3DC2"/>
    <w:rsid w:val="00BB3EEC"/>
    <w:rsid w:val="00BB6B0F"/>
    <w:rsid w:val="00BB7D86"/>
    <w:rsid w:val="00BC0B0E"/>
    <w:rsid w:val="00BC20C5"/>
    <w:rsid w:val="00BC21F1"/>
    <w:rsid w:val="00BC2F9C"/>
    <w:rsid w:val="00BC3782"/>
    <w:rsid w:val="00BC39F4"/>
    <w:rsid w:val="00BC4449"/>
    <w:rsid w:val="00BC53AA"/>
    <w:rsid w:val="00BC774F"/>
    <w:rsid w:val="00BC7C4F"/>
    <w:rsid w:val="00BD082E"/>
    <w:rsid w:val="00BD099C"/>
    <w:rsid w:val="00BD0D3B"/>
    <w:rsid w:val="00BD12B4"/>
    <w:rsid w:val="00BD1B8D"/>
    <w:rsid w:val="00BD2CDC"/>
    <w:rsid w:val="00BD4B4B"/>
    <w:rsid w:val="00BD5A77"/>
    <w:rsid w:val="00BD6D53"/>
    <w:rsid w:val="00BD6DD6"/>
    <w:rsid w:val="00BD70F5"/>
    <w:rsid w:val="00BE0159"/>
    <w:rsid w:val="00BE1B37"/>
    <w:rsid w:val="00BE20EF"/>
    <w:rsid w:val="00BE243A"/>
    <w:rsid w:val="00BE261C"/>
    <w:rsid w:val="00BE3DF6"/>
    <w:rsid w:val="00BE3EDD"/>
    <w:rsid w:val="00BE3F93"/>
    <w:rsid w:val="00BE431E"/>
    <w:rsid w:val="00BE4829"/>
    <w:rsid w:val="00BE59F8"/>
    <w:rsid w:val="00BE7402"/>
    <w:rsid w:val="00BE7680"/>
    <w:rsid w:val="00BE7B23"/>
    <w:rsid w:val="00BF0408"/>
    <w:rsid w:val="00BF14E3"/>
    <w:rsid w:val="00BF19E0"/>
    <w:rsid w:val="00BF1A60"/>
    <w:rsid w:val="00BF22A8"/>
    <w:rsid w:val="00BF3C8C"/>
    <w:rsid w:val="00BF548A"/>
    <w:rsid w:val="00BF6300"/>
    <w:rsid w:val="00BF790F"/>
    <w:rsid w:val="00BF7997"/>
    <w:rsid w:val="00BF7C8D"/>
    <w:rsid w:val="00C01C5C"/>
    <w:rsid w:val="00C01E21"/>
    <w:rsid w:val="00C01FB4"/>
    <w:rsid w:val="00C05145"/>
    <w:rsid w:val="00C0556E"/>
    <w:rsid w:val="00C067B4"/>
    <w:rsid w:val="00C07007"/>
    <w:rsid w:val="00C0703A"/>
    <w:rsid w:val="00C07608"/>
    <w:rsid w:val="00C11365"/>
    <w:rsid w:val="00C1172B"/>
    <w:rsid w:val="00C124AB"/>
    <w:rsid w:val="00C129C3"/>
    <w:rsid w:val="00C13980"/>
    <w:rsid w:val="00C13BD7"/>
    <w:rsid w:val="00C14616"/>
    <w:rsid w:val="00C1464E"/>
    <w:rsid w:val="00C14D15"/>
    <w:rsid w:val="00C15046"/>
    <w:rsid w:val="00C15615"/>
    <w:rsid w:val="00C15BD4"/>
    <w:rsid w:val="00C15D69"/>
    <w:rsid w:val="00C16117"/>
    <w:rsid w:val="00C164E9"/>
    <w:rsid w:val="00C16EA4"/>
    <w:rsid w:val="00C16FD1"/>
    <w:rsid w:val="00C1720B"/>
    <w:rsid w:val="00C17606"/>
    <w:rsid w:val="00C17710"/>
    <w:rsid w:val="00C203EC"/>
    <w:rsid w:val="00C23217"/>
    <w:rsid w:val="00C24180"/>
    <w:rsid w:val="00C251CF"/>
    <w:rsid w:val="00C30893"/>
    <w:rsid w:val="00C30A0B"/>
    <w:rsid w:val="00C30C44"/>
    <w:rsid w:val="00C30F80"/>
    <w:rsid w:val="00C31969"/>
    <w:rsid w:val="00C31A98"/>
    <w:rsid w:val="00C31EA1"/>
    <w:rsid w:val="00C31F12"/>
    <w:rsid w:val="00C334AE"/>
    <w:rsid w:val="00C353F0"/>
    <w:rsid w:val="00C356D8"/>
    <w:rsid w:val="00C3574B"/>
    <w:rsid w:val="00C3708F"/>
    <w:rsid w:val="00C374E6"/>
    <w:rsid w:val="00C37EAB"/>
    <w:rsid w:val="00C4026C"/>
    <w:rsid w:val="00C40618"/>
    <w:rsid w:val="00C40F54"/>
    <w:rsid w:val="00C42E51"/>
    <w:rsid w:val="00C42F9C"/>
    <w:rsid w:val="00C44132"/>
    <w:rsid w:val="00C44972"/>
    <w:rsid w:val="00C45AAC"/>
    <w:rsid w:val="00C50B78"/>
    <w:rsid w:val="00C51255"/>
    <w:rsid w:val="00C51688"/>
    <w:rsid w:val="00C517D3"/>
    <w:rsid w:val="00C52156"/>
    <w:rsid w:val="00C52333"/>
    <w:rsid w:val="00C524F6"/>
    <w:rsid w:val="00C52866"/>
    <w:rsid w:val="00C536D3"/>
    <w:rsid w:val="00C5479C"/>
    <w:rsid w:val="00C54F40"/>
    <w:rsid w:val="00C54F58"/>
    <w:rsid w:val="00C55531"/>
    <w:rsid w:val="00C55A81"/>
    <w:rsid w:val="00C55B85"/>
    <w:rsid w:val="00C55EC8"/>
    <w:rsid w:val="00C564A3"/>
    <w:rsid w:val="00C56951"/>
    <w:rsid w:val="00C57493"/>
    <w:rsid w:val="00C577B3"/>
    <w:rsid w:val="00C57D5A"/>
    <w:rsid w:val="00C6128B"/>
    <w:rsid w:val="00C6267C"/>
    <w:rsid w:val="00C63E3C"/>
    <w:rsid w:val="00C640FF"/>
    <w:rsid w:val="00C6478D"/>
    <w:rsid w:val="00C649EF"/>
    <w:rsid w:val="00C66B07"/>
    <w:rsid w:val="00C67399"/>
    <w:rsid w:val="00C679D3"/>
    <w:rsid w:val="00C67B19"/>
    <w:rsid w:val="00C67CA4"/>
    <w:rsid w:val="00C67FA7"/>
    <w:rsid w:val="00C718A2"/>
    <w:rsid w:val="00C71BEF"/>
    <w:rsid w:val="00C71E02"/>
    <w:rsid w:val="00C72419"/>
    <w:rsid w:val="00C73F45"/>
    <w:rsid w:val="00C747E0"/>
    <w:rsid w:val="00C74BC3"/>
    <w:rsid w:val="00C74C51"/>
    <w:rsid w:val="00C74FFA"/>
    <w:rsid w:val="00C750EA"/>
    <w:rsid w:val="00C756FF"/>
    <w:rsid w:val="00C766D6"/>
    <w:rsid w:val="00C76AAB"/>
    <w:rsid w:val="00C804CA"/>
    <w:rsid w:val="00C8089C"/>
    <w:rsid w:val="00C809B5"/>
    <w:rsid w:val="00C81A0E"/>
    <w:rsid w:val="00C82446"/>
    <w:rsid w:val="00C82568"/>
    <w:rsid w:val="00C841E4"/>
    <w:rsid w:val="00C84922"/>
    <w:rsid w:val="00C84B35"/>
    <w:rsid w:val="00C84DF9"/>
    <w:rsid w:val="00C86377"/>
    <w:rsid w:val="00C8663B"/>
    <w:rsid w:val="00C866AC"/>
    <w:rsid w:val="00C870EB"/>
    <w:rsid w:val="00C872B6"/>
    <w:rsid w:val="00C876F9"/>
    <w:rsid w:val="00C87CAC"/>
    <w:rsid w:val="00C87DAD"/>
    <w:rsid w:val="00C902C0"/>
    <w:rsid w:val="00C91CE8"/>
    <w:rsid w:val="00C924BE"/>
    <w:rsid w:val="00C9295A"/>
    <w:rsid w:val="00C92C8D"/>
    <w:rsid w:val="00C93047"/>
    <w:rsid w:val="00C9314A"/>
    <w:rsid w:val="00C939DD"/>
    <w:rsid w:val="00C946E7"/>
    <w:rsid w:val="00C967DB"/>
    <w:rsid w:val="00CA080A"/>
    <w:rsid w:val="00CA08BF"/>
    <w:rsid w:val="00CA167A"/>
    <w:rsid w:val="00CA33E3"/>
    <w:rsid w:val="00CA495D"/>
    <w:rsid w:val="00CA5A18"/>
    <w:rsid w:val="00CA5A81"/>
    <w:rsid w:val="00CA745D"/>
    <w:rsid w:val="00CA75AC"/>
    <w:rsid w:val="00CB023A"/>
    <w:rsid w:val="00CB062B"/>
    <w:rsid w:val="00CB17FD"/>
    <w:rsid w:val="00CB1987"/>
    <w:rsid w:val="00CB218A"/>
    <w:rsid w:val="00CB3C49"/>
    <w:rsid w:val="00CB4115"/>
    <w:rsid w:val="00CB4187"/>
    <w:rsid w:val="00CB4BAA"/>
    <w:rsid w:val="00CB4D75"/>
    <w:rsid w:val="00CB4F9B"/>
    <w:rsid w:val="00CB5934"/>
    <w:rsid w:val="00CB5971"/>
    <w:rsid w:val="00CB6126"/>
    <w:rsid w:val="00CB62EF"/>
    <w:rsid w:val="00CB6EA5"/>
    <w:rsid w:val="00CB6F6F"/>
    <w:rsid w:val="00CB70AC"/>
    <w:rsid w:val="00CB712F"/>
    <w:rsid w:val="00CB782A"/>
    <w:rsid w:val="00CB7868"/>
    <w:rsid w:val="00CB7A25"/>
    <w:rsid w:val="00CC03F9"/>
    <w:rsid w:val="00CC0600"/>
    <w:rsid w:val="00CC1E75"/>
    <w:rsid w:val="00CC3580"/>
    <w:rsid w:val="00CC37A1"/>
    <w:rsid w:val="00CC37D2"/>
    <w:rsid w:val="00CC3A6C"/>
    <w:rsid w:val="00CC470A"/>
    <w:rsid w:val="00CC4F7A"/>
    <w:rsid w:val="00CC5AA6"/>
    <w:rsid w:val="00CC5B47"/>
    <w:rsid w:val="00CC63AE"/>
    <w:rsid w:val="00CC720C"/>
    <w:rsid w:val="00CD25BD"/>
    <w:rsid w:val="00CD2C8A"/>
    <w:rsid w:val="00CD3056"/>
    <w:rsid w:val="00CD32C0"/>
    <w:rsid w:val="00CD32DF"/>
    <w:rsid w:val="00CD3A8D"/>
    <w:rsid w:val="00CD3F8D"/>
    <w:rsid w:val="00CD4F22"/>
    <w:rsid w:val="00CD5F0E"/>
    <w:rsid w:val="00CD72E9"/>
    <w:rsid w:val="00CD7698"/>
    <w:rsid w:val="00CD7FB8"/>
    <w:rsid w:val="00CE00F1"/>
    <w:rsid w:val="00CE0330"/>
    <w:rsid w:val="00CE096A"/>
    <w:rsid w:val="00CE0C1D"/>
    <w:rsid w:val="00CE24DF"/>
    <w:rsid w:val="00CE284A"/>
    <w:rsid w:val="00CE29B0"/>
    <w:rsid w:val="00CE6267"/>
    <w:rsid w:val="00CE6507"/>
    <w:rsid w:val="00CE6EE4"/>
    <w:rsid w:val="00CE7236"/>
    <w:rsid w:val="00CE7A0E"/>
    <w:rsid w:val="00CE7CDD"/>
    <w:rsid w:val="00CF02B9"/>
    <w:rsid w:val="00CF049E"/>
    <w:rsid w:val="00CF1241"/>
    <w:rsid w:val="00CF15FF"/>
    <w:rsid w:val="00CF2536"/>
    <w:rsid w:val="00CF27DF"/>
    <w:rsid w:val="00CF3358"/>
    <w:rsid w:val="00CF4AD0"/>
    <w:rsid w:val="00CF4D54"/>
    <w:rsid w:val="00CF4FA4"/>
    <w:rsid w:val="00CF5D15"/>
    <w:rsid w:val="00CF6037"/>
    <w:rsid w:val="00CF6F3C"/>
    <w:rsid w:val="00CF76A3"/>
    <w:rsid w:val="00CF7825"/>
    <w:rsid w:val="00CF7B0B"/>
    <w:rsid w:val="00D01E81"/>
    <w:rsid w:val="00D03446"/>
    <w:rsid w:val="00D03D90"/>
    <w:rsid w:val="00D054DB"/>
    <w:rsid w:val="00D05BF0"/>
    <w:rsid w:val="00D06A98"/>
    <w:rsid w:val="00D073D5"/>
    <w:rsid w:val="00D07BA9"/>
    <w:rsid w:val="00D07D30"/>
    <w:rsid w:val="00D10627"/>
    <w:rsid w:val="00D10B0E"/>
    <w:rsid w:val="00D12143"/>
    <w:rsid w:val="00D1219C"/>
    <w:rsid w:val="00D13082"/>
    <w:rsid w:val="00D13C35"/>
    <w:rsid w:val="00D14596"/>
    <w:rsid w:val="00D15454"/>
    <w:rsid w:val="00D16072"/>
    <w:rsid w:val="00D1663B"/>
    <w:rsid w:val="00D16A29"/>
    <w:rsid w:val="00D17D9F"/>
    <w:rsid w:val="00D200EC"/>
    <w:rsid w:val="00D2092B"/>
    <w:rsid w:val="00D21151"/>
    <w:rsid w:val="00D21174"/>
    <w:rsid w:val="00D21410"/>
    <w:rsid w:val="00D2178B"/>
    <w:rsid w:val="00D21983"/>
    <w:rsid w:val="00D21DAB"/>
    <w:rsid w:val="00D2208C"/>
    <w:rsid w:val="00D22271"/>
    <w:rsid w:val="00D22A31"/>
    <w:rsid w:val="00D2313D"/>
    <w:rsid w:val="00D23444"/>
    <w:rsid w:val="00D2352F"/>
    <w:rsid w:val="00D236FF"/>
    <w:rsid w:val="00D237E0"/>
    <w:rsid w:val="00D244CA"/>
    <w:rsid w:val="00D251CE"/>
    <w:rsid w:val="00D25565"/>
    <w:rsid w:val="00D26473"/>
    <w:rsid w:val="00D26668"/>
    <w:rsid w:val="00D278FC"/>
    <w:rsid w:val="00D300F0"/>
    <w:rsid w:val="00D30976"/>
    <w:rsid w:val="00D30D51"/>
    <w:rsid w:val="00D318A7"/>
    <w:rsid w:val="00D31D36"/>
    <w:rsid w:val="00D31E63"/>
    <w:rsid w:val="00D32D9C"/>
    <w:rsid w:val="00D331F0"/>
    <w:rsid w:val="00D33815"/>
    <w:rsid w:val="00D347AE"/>
    <w:rsid w:val="00D34A3E"/>
    <w:rsid w:val="00D35A41"/>
    <w:rsid w:val="00D366E7"/>
    <w:rsid w:val="00D36944"/>
    <w:rsid w:val="00D3713C"/>
    <w:rsid w:val="00D37F09"/>
    <w:rsid w:val="00D4123A"/>
    <w:rsid w:val="00D43011"/>
    <w:rsid w:val="00D439A1"/>
    <w:rsid w:val="00D43F5D"/>
    <w:rsid w:val="00D44AE4"/>
    <w:rsid w:val="00D44C81"/>
    <w:rsid w:val="00D44CE5"/>
    <w:rsid w:val="00D45C6B"/>
    <w:rsid w:val="00D47A07"/>
    <w:rsid w:val="00D50EB5"/>
    <w:rsid w:val="00D54183"/>
    <w:rsid w:val="00D54291"/>
    <w:rsid w:val="00D54E6E"/>
    <w:rsid w:val="00D55F49"/>
    <w:rsid w:val="00D56452"/>
    <w:rsid w:val="00D5668D"/>
    <w:rsid w:val="00D571EA"/>
    <w:rsid w:val="00D572A5"/>
    <w:rsid w:val="00D57771"/>
    <w:rsid w:val="00D6091F"/>
    <w:rsid w:val="00D6158C"/>
    <w:rsid w:val="00D619A8"/>
    <w:rsid w:val="00D62564"/>
    <w:rsid w:val="00D64A27"/>
    <w:rsid w:val="00D666CA"/>
    <w:rsid w:val="00D67216"/>
    <w:rsid w:val="00D6798F"/>
    <w:rsid w:val="00D67C05"/>
    <w:rsid w:val="00D71309"/>
    <w:rsid w:val="00D721A1"/>
    <w:rsid w:val="00D73C1E"/>
    <w:rsid w:val="00D73D1F"/>
    <w:rsid w:val="00D74534"/>
    <w:rsid w:val="00D7478A"/>
    <w:rsid w:val="00D74AFA"/>
    <w:rsid w:val="00D74C39"/>
    <w:rsid w:val="00D74E66"/>
    <w:rsid w:val="00D75DFE"/>
    <w:rsid w:val="00D7689F"/>
    <w:rsid w:val="00D76AEC"/>
    <w:rsid w:val="00D76D5B"/>
    <w:rsid w:val="00D80F0E"/>
    <w:rsid w:val="00D812BD"/>
    <w:rsid w:val="00D81C6F"/>
    <w:rsid w:val="00D81EBE"/>
    <w:rsid w:val="00D850DD"/>
    <w:rsid w:val="00D85DA9"/>
    <w:rsid w:val="00D879E6"/>
    <w:rsid w:val="00D9002D"/>
    <w:rsid w:val="00D90DFB"/>
    <w:rsid w:val="00D911E9"/>
    <w:rsid w:val="00D917CF"/>
    <w:rsid w:val="00D9245E"/>
    <w:rsid w:val="00D93BDA"/>
    <w:rsid w:val="00D94066"/>
    <w:rsid w:val="00D94246"/>
    <w:rsid w:val="00D94CB8"/>
    <w:rsid w:val="00D960AB"/>
    <w:rsid w:val="00D97247"/>
    <w:rsid w:val="00D973C5"/>
    <w:rsid w:val="00D97580"/>
    <w:rsid w:val="00DA0081"/>
    <w:rsid w:val="00DA0263"/>
    <w:rsid w:val="00DA0A2C"/>
    <w:rsid w:val="00DA1CF7"/>
    <w:rsid w:val="00DA2D0F"/>
    <w:rsid w:val="00DA51EA"/>
    <w:rsid w:val="00DA55E5"/>
    <w:rsid w:val="00DA5635"/>
    <w:rsid w:val="00DA5A04"/>
    <w:rsid w:val="00DA649E"/>
    <w:rsid w:val="00DA6E5D"/>
    <w:rsid w:val="00DB08BE"/>
    <w:rsid w:val="00DB0EAA"/>
    <w:rsid w:val="00DB144B"/>
    <w:rsid w:val="00DB263A"/>
    <w:rsid w:val="00DB2DA9"/>
    <w:rsid w:val="00DB3A39"/>
    <w:rsid w:val="00DB3B12"/>
    <w:rsid w:val="00DB3CCB"/>
    <w:rsid w:val="00DB5B48"/>
    <w:rsid w:val="00DB5BBA"/>
    <w:rsid w:val="00DB5FA0"/>
    <w:rsid w:val="00DB6282"/>
    <w:rsid w:val="00DB655F"/>
    <w:rsid w:val="00DB65E3"/>
    <w:rsid w:val="00DB661B"/>
    <w:rsid w:val="00DB6BF8"/>
    <w:rsid w:val="00DB6EDD"/>
    <w:rsid w:val="00DB7704"/>
    <w:rsid w:val="00DB7DFD"/>
    <w:rsid w:val="00DC02C0"/>
    <w:rsid w:val="00DC04F0"/>
    <w:rsid w:val="00DC0E4A"/>
    <w:rsid w:val="00DC16F9"/>
    <w:rsid w:val="00DC1F1F"/>
    <w:rsid w:val="00DC1FAC"/>
    <w:rsid w:val="00DC2AA9"/>
    <w:rsid w:val="00DC34D6"/>
    <w:rsid w:val="00DC3B00"/>
    <w:rsid w:val="00DC4CA0"/>
    <w:rsid w:val="00DC5A92"/>
    <w:rsid w:val="00DC5BE8"/>
    <w:rsid w:val="00DC647A"/>
    <w:rsid w:val="00DD130C"/>
    <w:rsid w:val="00DD163A"/>
    <w:rsid w:val="00DD1842"/>
    <w:rsid w:val="00DD1F8F"/>
    <w:rsid w:val="00DD2006"/>
    <w:rsid w:val="00DD2819"/>
    <w:rsid w:val="00DD2A55"/>
    <w:rsid w:val="00DD2EBF"/>
    <w:rsid w:val="00DD3F1E"/>
    <w:rsid w:val="00DD4DBB"/>
    <w:rsid w:val="00DD5E2A"/>
    <w:rsid w:val="00DD5E60"/>
    <w:rsid w:val="00DD5FBF"/>
    <w:rsid w:val="00DD67F7"/>
    <w:rsid w:val="00DE10ED"/>
    <w:rsid w:val="00DE196A"/>
    <w:rsid w:val="00DE1D6D"/>
    <w:rsid w:val="00DE249F"/>
    <w:rsid w:val="00DE2CA1"/>
    <w:rsid w:val="00DE38C5"/>
    <w:rsid w:val="00DE4551"/>
    <w:rsid w:val="00DE5C1A"/>
    <w:rsid w:val="00DE6010"/>
    <w:rsid w:val="00DE6909"/>
    <w:rsid w:val="00DE6C2C"/>
    <w:rsid w:val="00DE7411"/>
    <w:rsid w:val="00DE7607"/>
    <w:rsid w:val="00DE7BC3"/>
    <w:rsid w:val="00DF29A0"/>
    <w:rsid w:val="00DF3334"/>
    <w:rsid w:val="00DF3EA9"/>
    <w:rsid w:val="00DF432F"/>
    <w:rsid w:val="00DF4F47"/>
    <w:rsid w:val="00DF506A"/>
    <w:rsid w:val="00DF55C6"/>
    <w:rsid w:val="00DF5F4B"/>
    <w:rsid w:val="00DF626D"/>
    <w:rsid w:val="00DF64A4"/>
    <w:rsid w:val="00DF693A"/>
    <w:rsid w:val="00DF7151"/>
    <w:rsid w:val="00DF76F9"/>
    <w:rsid w:val="00E0041A"/>
    <w:rsid w:val="00E016F4"/>
    <w:rsid w:val="00E01838"/>
    <w:rsid w:val="00E01B6F"/>
    <w:rsid w:val="00E027BE"/>
    <w:rsid w:val="00E0352C"/>
    <w:rsid w:val="00E0499D"/>
    <w:rsid w:val="00E04C61"/>
    <w:rsid w:val="00E04D29"/>
    <w:rsid w:val="00E05D05"/>
    <w:rsid w:val="00E05F71"/>
    <w:rsid w:val="00E0667D"/>
    <w:rsid w:val="00E06B84"/>
    <w:rsid w:val="00E06F5F"/>
    <w:rsid w:val="00E0705A"/>
    <w:rsid w:val="00E109B9"/>
    <w:rsid w:val="00E10CA7"/>
    <w:rsid w:val="00E11918"/>
    <w:rsid w:val="00E11A3F"/>
    <w:rsid w:val="00E12F6D"/>
    <w:rsid w:val="00E13976"/>
    <w:rsid w:val="00E13980"/>
    <w:rsid w:val="00E141B4"/>
    <w:rsid w:val="00E14426"/>
    <w:rsid w:val="00E14BB1"/>
    <w:rsid w:val="00E16E8D"/>
    <w:rsid w:val="00E209F5"/>
    <w:rsid w:val="00E22C38"/>
    <w:rsid w:val="00E22E1B"/>
    <w:rsid w:val="00E23021"/>
    <w:rsid w:val="00E23FEA"/>
    <w:rsid w:val="00E24405"/>
    <w:rsid w:val="00E27210"/>
    <w:rsid w:val="00E27226"/>
    <w:rsid w:val="00E302AA"/>
    <w:rsid w:val="00E3085D"/>
    <w:rsid w:val="00E30D39"/>
    <w:rsid w:val="00E3197C"/>
    <w:rsid w:val="00E31A5C"/>
    <w:rsid w:val="00E323F7"/>
    <w:rsid w:val="00E3269D"/>
    <w:rsid w:val="00E34255"/>
    <w:rsid w:val="00E345B8"/>
    <w:rsid w:val="00E35200"/>
    <w:rsid w:val="00E35209"/>
    <w:rsid w:val="00E35564"/>
    <w:rsid w:val="00E35C66"/>
    <w:rsid w:val="00E36613"/>
    <w:rsid w:val="00E367EC"/>
    <w:rsid w:val="00E36F6E"/>
    <w:rsid w:val="00E37EE1"/>
    <w:rsid w:val="00E409D0"/>
    <w:rsid w:val="00E41681"/>
    <w:rsid w:val="00E422A7"/>
    <w:rsid w:val="00E431F4"/>
    <w:rsid w:val="00E4420D"/>
    <w:rsid w:val="00E44F1E"/>
    <w:rsid w:val="00E45455"/>
    <w:rsid w:val="00E46222"/>
    <w:rsid w:val="00E466E7"/>
    <w:rsid w:val="00E47117"/>
    <w:rsid w:val="00E47C4D"/>
    <w:rsid w:val="00E47FCD"/>
    <w:rsid w:val="00E50188"/>
    <w:rsid w:val="00E5068A"/>
    <w:rsid w:val="00E52087"/>
    <w:rsid w:val="00E52CC3"/>
    <w:rsid w:val="00E53615"/>
    <w:rsid w:val="00E5420B"/>
    <w:rsid w:val="00E55207"/>
    <w:rsid w:val="00E55E79"/>
    <w:rsid w:val="00E573C3"/>
    <w:rsid w:val="00E60082"/>
    <w:rsid w:val="00E6150E"/>
    <w:rsid w:val="00E6378F"/>
    <w:rsid w:val="00E63CF7"/>
    <w:rsid w:val="00E6664F"/>
    <w:rsid w:val="00E67791"/>
    <w:rsid w:val="00E6789B"/>
    <w:rsid w:val="00E701EC"/>
    <w:rsid w:val="00E70B0F"/>
    <w:rsid w:val="00E71C9D"/>
    <w:rsid w:val="00E71E91"/>
    <w:rsid w:val="00E72031"/>
    <w:rsid w:val="00E720C7"/>
    <w:rsid w:val="00E726E4"/>
    <w:rsid w:val="00E730DC"/>
    <w:rsid w:val="00E741A9"/>
    <w:rsid w:val="00E7420E"/>
    <w:rsid w:val="00E74563"/>
    <w:rsid w:val="00E74803"/>
    <w:rsid w:val="00E76EED"/>
    <w:rsid w:val="00E774E4"/>
    <w:rsid w:val="00E7755A"/>
    <w:rsid w:val="00E7787D"/>
    <w:rsid w:val="00E81221"/>
    <w:rsid w:val="00E8234D"/>
    <w:rsid w:val="00E83867"/>
    <w:rsid w:val="00E84A11"/>
    <w:rsid w:val="00E85519"/>
    <w:rsid w:val="00E85BCB"/>
    <w:rsid w:val="00E85C37"/>
    <w:rsid w:val="00E861FF"/>
    <w:rsid w:val="00E862B3"/>
    <w:rsid w:val="00E870C0"/>
    <w:rsid w:val="00E8717F"/>
    <w:rsid w:val="00E87C2B"/>
    <w:rsid w:val="00E90504"/>
    <w:rsid w:val="00E90958"/>
    <w:rsid w:val="00E90964"/>
    <w:rsid w:val="00E9109E"/>
    <w:rsid w:val="00E92140"/>
    <w:rsid w:val="00E93C38"/>
    <w:rsid w:val="00E950D0"/>
    <w:rsid w:val="00E95734"/>
    <w:rsid w:val="00E96035"/>
    <w:rsid w:val="00E96193"/>
    <w:rsid w:val="00E966C1"/>
    <w:rsid w:val="00E96DE6"/>
    <w:rsid w:val="00E97153"/>
    <w:rsid w:val="00E973D1"/>
    <w:rsid w:val="00E97813"/>
    <w:rsid w:val="00E9782C"/>
    <w:rsid w:val="00E97E73"/>
    <w:rsid w:val="00EA04C8"/>
    <w:rsid w:val="00EA0864"/>
    <w:rsid w:val="00EA0E54"/>
    <w:rsid w:val="00EA15ED"/>
    <w:rsid w:val="00EA1AD6"/>
    <w:rsid w:val="00EA1F86"/>
    <w:rsid w:val="00EA22E4"/>
    <w:rsid w:val="00EA2B32"/>
    <w:rsid w:val="00EA2F5F"/>
    <w:rsid w:val="00EA31DC"/>
    <w:rsid w:val="00EA32A3"/>
    <w:rsid w:val="00EA32C8"/>
    <w:rsid w:val="00EA3D07"/>
    <w:rsid w:val="00EA41BD"/>
    <w:rsid w:val="00EA5D48"/>
    <w:rsid w:val="00EA5D57"/>
    <w:rsid w:val="00EA61F6"/>
    <w:rsid w:val="00EA6818"/>
    <w:rsid w:val="00EA6CCC"/>
    <w:rsid w:val="00EA706F"/>
    <w:rsid w:val="00EA7B67"/>
    <w:rsid w:val="00EB052C"/>
    <w:rsid w:val="00EB0544"/>
    <w:rsid w:val="00EB0BDD"/>
    <w:rsid w:val="00EB2087"/>
    <w:rsid w:val="00EB2120"/>
    <w:rsid w:val="00EB30E8"/>
    <w:rsid w:val="00EB3806"/>
    <w:rsid w:val="00EB3955"/>
    <w:rsid w:val="00EB50BB"/>
    <w:rsid w:val="00EB6013"/>
    <w:rsid w:val="00EB61CC"/>
    <w:rsid w:val="00EB655F"/>
    <w:rsid w:val="00EB6FA5"/>
    <w:rsid w:val="00EC0E8C"/>
    <w:rsid w:val="00EC1188"/>
    <w:rsid w:val="00EC1198"/>
    <w:rsid w:val="00EC20AF"/>
    <w:rsid w:val="00EC2FEF"/>
    <w:rsid w:val="00EC32EB"/>
    <w:rsid w:val="00EC34CD"/>
    <w:rsid w:val="00EC4527"/>
    <w:rsid w:val="00EC5155"/>
    <w:rsid w:val="00EC5636"/>
    <w:rsid w:val="00EC6B03"/>
    <w:rsid w:val="00EC706B"/>
    <w:rsid w:val="00EC7811"/>
    <w:rsid w:val="00ED1464"/>
    <w:rsid w:val="00ED1E25"/>
    <w:rsid w:val="00ED1F2B"/>
    <w:rsid w:val="00ED221B"/>
    <w:rsid w:val="00ED2391"/>
    <w:rsid w:val="00ED3408"/>
    <w:rsid w:val="00ED3D62"/>
    <w:rsid w:val="00ED4630"/>
    <w:rsid w:val="00ED4CF1"/>
    <w:rsid w:val="00ED6548"/>
    <w:rsid w:val="00ED75FC"/>
    <w:rsid w:val="00ED7EA6"/>
    <w:rsid w:val="00EE2443"/>
    <w:rsid w:val="00EE3251"/>
    <w:rsid w:val="00EE36F7"/>
    <w:rsid w:val="00EE37DD"/>
    <w:rsid w:val="00EE3A1B"/>
    <w:rsid w:val="00EE3BDA"/>
    <w:rsid w:val="00EE412E"/>
    <w:rsid w:val="00EE46F7"/>
    <w:rsid w:val="00EE49BA"/>
    <w:rsid w:val="00EE4F52"/>
    <w:rsid w:val="00EE6BC6"/>
    <w:rsid w:val="00EF004B"/>
    <w:rsid w:val="00EF0FFD"/>
    <w:rsid w:val="00EF1351"/>
    <w:rsid w:val="00EF1AF1"/>
    <w:rsid w:val="00EF2151"/>
    <w:rsid w:val="00EF291B"/>
    <w:rsid w:val="00EF2C8B"/>
    <w:rsid w:val="00EF352A"/>
    <w:rsid w:val="00EF4E92"/>
    <w:rsid w:val="00EF541D"/>
    <w:rsid w:val="00EF59B6"/>
    <w:rsid w:val="00F00419"/>
    <w:rsid w:val="00F005FA"/>
    <w:rsid w:val="00F0080F"/>
    <w:rsid w:val="00F00E44"/>
    <w:rsid w:val="00F01446"/>
    <w:rsid w:val="00F01BE4"/>
    <w:rsid w:val="00F021C8"/>
    <w:rsid w:val="00F02228"/>
    <w:rsid w:val="00F023F7"/>
    <w:rsid w:val="00F026A6"/>
    <w:rsid w:val="00F04011"/>
    <w:rsid w:val="00F04171"/>
    <w:rsid w:val="00F04231"/>
    <w:rsid w:val="00F05164"/>
    <w:rsid w:val="00F05580"/>
    <w:rsid w:val="00F05BD2"/>
    <w:rsid w:val="00F06DEC"/>
    <w:rsid w:val="00F06F18"/>
    <w:rsid w:val="00F07206"/>
    <w:rsid w:val="00F0745D"/>
    <w:rsid w:val="00F1039E"/>
    <w:rsid w:val="00F10723"/>
    <w:rsid w:val="00F108ED"/>
    <w:rsid w:val="00F10BEC"/>
    <w:rsid w:val="00F111A8"/>
    <w:rsid w:val="00F117CB"/>
    <w:rsid w:val="00F11F66"/>
    <w:rsid w:val="00F1232A"/>
    <w:rsid w:val="00F129C7"/>
    <w:rsid w:val="00F12FF5"/>
    <w:rsid w:val="00F13D99"/>
    <w:rsid w:val="00F14037"/>
    <w:rsid w:val="00F14694"/>
    <w:rsid w:val="00F14755"/>
    <w:rsid w:val="00F15E93"/>
    <w:rsid w:val="00F174EB"/>
    <w:rsid w:val="00F17C4E"/>
    <w:rsid w:val="00F2063D"/>
    <w:rsid w:val="00F207A5"/>
    <w:rsid w:val="00F20948"/>
    <w:rsid w:val="00F20D31"/>
    <w:rsid w:val="00F20DD0"/>
    <w:rsid w:val="00F2112F"/>
    <w:rsid w:val="00F21548"/>
    <w:rsid w:val="00F219DC"/>
    <w:rsid w:val="00F2234E"/>
    <w:rsid w:val="00F237FD"/>
    <w:rsid w:val="00F24E9B"/>
    <w:rsid w:val="00F2520D"/>
    <w:rsid w:val="00F262C3"/>
    <w:rsid w:val="00F2700D"/>
    <w:rsid w:val="00F27A04"/>
    <w:rsid w:val="00F27D88"/>
    <w:rsid w:val="00F31419"/>
    <w:rsid w:val="00F32FE7"/>
    <w:rsid w:val="00F32FEA"/>
    <w:rsid w:val="00F334BD"/>
    <w:rsid w:val="00F3404D"/>
    <w:rsid w:val="00F340AC"/>
    <w:rsid w:val="00F34D15"/>
    <w:rsid w:val="00F35387"/>
    <w:rsid w:val="00F354A7"/>
    <w:rsid w:val="00F35FF4"/>
    <w:rsid w:val="00F402FD"/>
    <w:rsid w:val="00F405DD"/>
    <w:rsid w:val="00F41073"/>
    <w:rsid w:val="00F410B9"/>
    <w:rsid w:val="00F426EB"/>
    <w:rsid w:val="00F42D07"/>
    <w:rsid w:val="00F42E7D"/>
    <w:rsid w:val="00F430A7"/>
    <w:rsid w:val="00F43999"/>
    <w:rsid w:val="00F4518C"/>
    <w:rsid w:val="00F45846"/>
    <w:rsid w:val="00F46791"/>
    <w:rsid w:val="00F5109C"/>
    <w:rsid w:val="00F51415"/>
    <w:rsid w:val="00F51881"/>
    <w:rsid w:val="00F51AA9"/>
    <w:rsid w:val="00F523DB"/>
    <w:rsid w:val="00F5248C"/>
    <w:rsid w:val="00F524D4"/>
    <w:rsid w:val="00F52763"/>
    <w:rsid w:val="00F53744"/>
    <w:rsid w:val="00F540FB"/>
    <w:rsid w:val="00F54131"/>
    <w:rsid w:val="00F54322"/>
    <w:rsid w:val="00F55A6F"/>
    <w:rsid w:val="00F56530"/>
    <w:rsid w:val="00F5782B"/>
    <w:rsid w:val="00F60C9D"/>
    <w:rsid w:val="00F61259"/>
    <w:rsid w:val="00F614F8"/>
    <w:rsid w:val="00F616F0"/>
    <w:rsid w:val="00F6292F"/>
    <w:rsid w:val="00F62F51"/>
    <w:rsid w:val="00F63C15"/>
    <w:rsid w:val="00F63D28"/>
    <w:rsid w:val="00F64989"/>
    <w:rsid w:val="00F6596E"/>
    <w:rsid w:val="00F722D5"/>
    <w:rsid w:val="00F729B7"/>
    <w:rsid w:val="00F72AE8"/>
    <w:rsid w:val="00F73575"/>
    <w:rsid w:val="00F735CD"/>
    <w:rsid w:val="00F736E3"/>
    <w:rsid w:val="00F73C64"/>
    <w:rsid w:val="00F73FB3"/>
    <w:rsid w:val="00F74A15"/>
    <w:rsid w:val="00F74D3E"/>
    <w:rsid w:val="00F767BF"/>
    <w:rsid w:val="00F76DBA"/>
    <w:rsid w:val="00F77757"/>
    <w:rsid w:val="00F77C1E"/>
    <w:rsid w:val="00F820A7"/>
    <w:rsid w:val="00F82B27"/>
    <w:rsid w:val="00F83C36"/>
    <w:rsid w:val="00F83D71"/>
    <w:rsid w:val="00F84013"/>
    <w:rsid w:val="00F84541"/>
    <w:rsid w:val="00F862B2"/>
    <w:rsid w:val="00F87E32"/>
    <w:rsid w:val="00F9056F"/>
    <w:rsid w:val="00F90B8F"/>
    <w:rsid w:val="00F92485"/>
    <w:rsid w:val="00F925B4"/>
    <w:rsid w:val="00F926C4"/>
    <w:rsid w:val="00F94B3F"/>
    <w:rsid w:val="00F957B7"/>
    <w:rsid w:val="00F96443"/>
    <w:rsid w:val="00F96C0A"/>
    <w:rsid w:val="00FA20B3"/>
    <w:rsid w:val="00FA272B"/>
    <w:rsid w:val="00FA28AA"/>
    <w:rsid w:val="00FA2BBA"/>
    <w:rsid w:val="00FA4533"/>
    <w:rsid w:val="00FA4800"/>
    <w:rsid w:val="00FA4969"/>
    <w:rsid w:val="00FA4B44"/>
    <w:rsid w:val="00FA4CBF"/>
    <w:rsid w:val="00FA4E12"/>
    <w:rsid w:val="00FA5B40"/>
    <w:rsid w:val="00FA64DE"/>
    <w:rsid w:val="00FB0897"/>
    <w:rsid w:val="00FB08E4"/>
    <w:rsid w:val="00FB1B8B"/>
    <w:rsid w:val="00FB31A7"/>
    <w:rsid w:val="00FB3CE4"/>
    <w:rsid w:val="00FB4164"/>
    <w:rsid w:val="00FB4A2A"/>
    <w:rsid w:val="00FB7627"/>
    <w:rsid w:val="00FC0065"/>
    <w:rsid w:val="00FC23F0"/>
    <w:rsid w:val="00FC2A09"/>
    <w:rsid w:val="00FC2C36"/>
    <w:rsid w:val="00FC2F44"/>
    <w:rsid w:val="00FC358F"/>
    <w:rsid w:val="00FC3D5A"/>
    <w:rsid w:val="00FC4CCD"/>
    <w:rsid w:val="00FC5986"/>
    <w:rsid w:val="00FC640C"/>
    <w:rsid w:val="00FC6871"/>
    <w:rsid w:val="00FC68D4"/>
    <w:rsid w:val="00FC74F6"/>
    <w:rsid w:val="00FC7B3E"/>
    <w:rsid w:val="00FD0DF8"/>
    <w:rsid w:val="00FD0E27"/>
    <w:rsid w:val="00FD17C9"/>
    <w:rsid w:val="00FD1A29"/>
    <w:rsid w:val="00FD1F81"/>
    <w:rsid w:val="00FD3A2D"/>
    <w:rsid w:val="00FD47E6"/>
    <w:rsid w:val="00FD55ED"/>
    <w:rsid w:val="00FD5BA3"/>
    <w:rsid w:val="00FD75A1"/>
    <w:rsid w:val="00FD7628"/>
    <w:rsid w:val="00FD7731"/>
    <w:rsid w:val="00FD7A8A"/>
    <w:rsid w:val="00FD7D88"/>
    <w:rsid w:val="00FE0C26"/>
    <w:rsid w:val="00FE16E4"/>
    <w:rsid w:val="00FE2354"/>
    <w:rsid w:val="00FE26D3"/>
    <w:rsid w:val="00FE2A9D"/>
    <w:rsid w:val="00FE3FF0"/>
    <w:rsid w:val="00FE44A2"/>
    <w:rsid w:val="00FE4BA9"/>
    <w:rsid w:val="00FE57F5"/>
    <w:rsid w:val="00FE5A5F"/>
    <w:rsid w:val="00FE5E47"/>
    <w:rsid w:val="00FE75AC"/>
    <w:rsid w:val="00FE76F2"/>
    <w:rsid w:val="00FE7C44"/>
    <w:rsid w:val="00FE7C6F"/>
    <w:rsid w:val="00FF06E0"/>
    <w:rsid w:val="00FF15D2"/>
    <w:rsid w:val="00FF3791"/>
    <w:rsid w:val="00FF3AC2"/>
    <w:rsid w:val="00FF46C2"/>
    <w:rsid w:val="00FF57B6"/>
    <w:rsid w:val="00FF6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style="mso-position-horizontal-relative:page;mso-position-vertical-relative:page" fillcolor="#396" stroke="f" strokecolor="#c9f">
      <v:fill color="#396" opacity="29491f"/>
      <v:stroke color="#c9f" weight="1.5pt" on="f"/>
      <o:colormru v:ext="edit" colors="#d0f0e0,#fc0,yellow,#cc0,#f60,#a0e0c0,#6cbaaf,#bbe9d2"/>
    </o:shapedefaults>
    <o:shapelayout v:ext="edit">
      <o:idmap v:ext="edit" data="1"/>
    </o:shapelayout>
  </w:shapeDefaults>
  <w:decimalSymbol w:val="."/>
  <w:listSeparator w:val=","/>
  <w15:docId w15:val="{E09FB242-8F2D-4983-8732-29888DC71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6D5CC6"/>
    <w:rPr>
      <w:sz w:val="24"/>
      <w:szCs w:val="24"/>
    </w:rPr>
  </w:style>
  <w:style w:type="paragraph" w:styleId="Heading1">
    <w:name w:val="heading 1"/>
    <w:next w:val="Normal"/>
    <w:qFormat/>
    <w:rsid w:val="00176C9E"/>
    <w:pPr>
      <w:keepNext/>
      <w:spacing w:after="360"/>
      <w:outlineLvl w:val="0"/>
    </w:pPr>
    <w:rPr>
      <w:rFonts w:ascii="Lucida Sans Unicode" w:hAnsi="Lucida Sans Unicode"/>
      <w:spacing w:val="10"/>
      <w:kern w:val="28"/>
      <w:sz w:val="44"/>
      <w:szCs w:val="44"/>
    </w:rPr>
  </w:style>
  <w:style w:type="paragraph" w:styleId="Heading2">
    <w:name w:val="heading 2"/>
    <w:next w:val="Normal"/>
    <w:link w:val="Heading2Char"/>
    <w:qFormat/>
    <w:rsid w:val="00176C9E"/>
    <w:pPr>
      <w:spacing w:after="120"/>
      <w:outlineLvl w:val="1"/>
    </w:pPr>
    <w:rPr>
      <w:rFonts w:ascii="Lucida Sans Unicode" w:hAnsi="Lucida Sans Unicode" w:cs="Arial"/>
      <w:kern w:val="28"/>
      <w:sz w:val="40"/>
      <w:szCs w:val="40"/>
    </w:rPr>
  </w:style>
  <w:style w:type="paragraph" w:styleId="Heading3">
    <w:name w:val="heading 3"/>
    <w:next w:val="Normal"/>
    <w:link w:val="Heading3Char"/>
    <w:qFormat/>
    <w:rsid w:val="00CA495D"/>
    <w:pPr>
      <w:spacing w:after="120"/>
      <w:outlineLvl w:val="2"/>
    </w:pPr>
    <w:rPr>
      <w:rFonts w:ascii="Lucida Sans Unicode" w:hAnsi="Lucida Sans Unicode" w:cs="Arial"/>
      <w:spacing w:val="-5"/>
      <w:sz w:val="28"/>
      <w:szCs w:val="28"/>
    </w:rPr>
  </w:style>
  <w:style w:type="paragraph" w:styleId="Heading4">
    <w:name w:val="heading 4"/>
    <w:basedOn w:val="Normal"/>
    <w:next w:val="Normal"/>
    <w:link w:val="Heading4Char"/>
    <w:qFormat/>
    <w:rsid w:val="00B82FB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1E7399"/>
    <w:rPr>
      <w:rFonts w:ascii="Lucida Sans Unicode" w:hAnsi="Lucida Sans Unicode" w:cs="Arial"/>
      <w:spacing w:val="-5"/>
      <w:sz w:val="28"/>
      <w:szCs w:val="22"/>
      <w:lang w:val="en-US" w:eastAsia="en-US" w:bidi="ar-SA"/>
    </w:rPr>
  </w:style>
  <w:style w:type="paragraph" w:customStyle="1" w:styleId="Address2">
    <w:name w:val="Address 2"/>
    <w:rsid w:val="00432975"/>
    <w:rPr>
      <w:rFonts w:ascii="Lucida Sans Unicode" w:hAnsi="Lucida Sans Unicode" w:cs="Arial"/>
      <w:bCs/>
      <w:spacing w:val="10"/>
      <w:szCs w:val="28"/>
    </w:rPr>
  </w:style>
  <w:style w:type="character" w:customStyle="1" w:styleId="Heading2Char">
    <w:name w:val="Heading 2 Char"/>
    <w:basedOn w:val="DefaultParagraphFont"/>
    <w:link w:val="Heading2"/>
    <w:rsid w:val="001E7399"/>
    <w:rPr>
      <w:rFonts w:ascii="Lucida Sans Unicode" w:hAnsi="Lucida Sans Unicode" w:cs="Arial"/>
      <w:kern w:val="28"/>
      <w:sz w:val="40"/>
      <w:szCs w:val="40"/>
      <w:lang w:val="en-US" w:eastAsia="en-US" w:bidi="ar-SA"/>
    </w:rPr>
  </w:style>
  <w:style w:type="paragraph" w:customStyle="1" w:styleId="Address1">
    <w:name w:val="Address 1"/>
    <w:rsid w:val="00432975"/>
    <w:rPr>
      <w:rFonts w:ascii="Lucida Sans Unicode" w:hAnsi="Lucida Sans Unicode" w:cs="Arial"/>
      <w:bCs/>
      <w:spacing w:val="10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77D2"/>
    <w:rPr>
      <w:rFonts w:ascii="Tahoma" w:hAnsi="Tahoma" w:cs="Tahoma"/>
      <w:sz w:val="16"/>
      <w:szCs w:val="16"/>
    </w:rPr>
  </w:style>
  <w:style w:type="paragraph" w:customStyle="1" w:styleId="Tagline">
    <w:name w:val="Tagline"/>
    <w:rsid w:val="003321E5"/>
    <w:pPr>
      <w:jc w:val="center"/>
    </w:pPr>
    <w:rPr>
      <w:rFonts w:ascii="Lucida Sans Unicode" w:hAnsi="Lucida Sans Unicode" w:cs="Arial"/>
      <w:i/>
      <w:spacing w:val="20"/>
      <w:sz w:val="24"/>
      <w:szCs w:val="56"/>
    </w:rPr>
  </w:style>
  <w:style w:type="paragraph" w:customStyle="1" w:styleId="BodyText1">
    <w:name w:val="Body Text 1"/>
    <w:rsid w:val="001866D2"/>
    <w:pPr>
      <w:spacing w:after="240" w:line="320" w:lineRule="atLeast"/>
    </w:pPr>
    <w:rPr>
      <w:rFonts w:ascii="Lucida Sans Unicode" w:hAnsi="Lucida Sans Unicode" w:cs="Arial"/>
      <w:spacing w:val="-5"/>
      <w:sz w:val="22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77D2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rsid w:val="001E7399"/>
    <w:rPr>
      <w:rFonts w:ascii="Lucida Sans Unicode" w:hAnsi="Lucida Sans Unicode" w:cs="Arial"/>
      <w:spacing w:val="-5"/>
      <w:sz w:val="28"/>
      <w:szCs w:val="28"/>
      <w:lang w:val="en-US" w:eastAsia="en-US" w:bidi="ar-SA"/>
    </w:rPr>
  </w:style>
  <w:style w:type="paragraph" w:styleId="ListBullet">
    <w:name w:val="List Bullet"/>
    <w:basedOn w:val="Normal"/>
    <w:rsid w:val="00426EF3"/>
    <w:pPr>
      <w:numPr>
        <w:numId w:val="2"/>
      </w:numPr>
    </w:pPr>
    <w:rPr>
      <w:rFonts w:ascii="Lucida Sans Unicode" w:hAnsi="Lucida Sans Unicode"/>
      <w:sz w:val="22"/>
    </w:rPr>
  </w:style>
  <w:style w:type="paragraph" w:customStyle="1" w:styleId="CompanyName">
    <w:name w:val="Company Name"/>
    <w:rsid w:val="00176C9E"/>
    <w:pPr>
      <w:keepNext/>
      <w:spacing w:after="480" w:line="960" w:lineRule="exact"/>
      <w:jc w:val="center"/>
    </w:pPr>
    <w:rPr>
      <w:rFonts w:ascii="Lucida Sans Unicode" w:hAnsi="Lucida Sans Unicode"/>
      <w:kern w:val="28"/>
      <w:sz w:val="72"/>
      <w:szCs w:val="72"/>
    </w:rPr>
  </w:style>
  <w:style w:type="paragraph" w:styleId="BodyText2">
    <w:name w:val="Body Text 2"/>
    <w:link w:val="BodyText2Char"/>
    <w:rsid w:val="001866D2"/>
    <w:pPr>
      <w:spacing w:after="240" w:line="320" w:lineRule="atLeast"/>
      <w:jc w:val="center"/>
    </w:pPr>
    <w:rPr>
      <w:rFonts w:ascii="Lucida Sans Unicode" w:hAnsi="Lucida Sans Unicode" w:cs="Arial"/>
      <w:spacing w:val="-5"/>
      <w:sz w:val="22"/>
      <w:szCs w:val="22"/>
    </w:rPr>
  </w:style>
  <w:style w:type="paragraph" w:styleId="ListParagraph">
    <w:name w:val="List Paragraph"/>
    <w:basedOn w:val="Normal"/>
    <w:uiPriority w:val="34"/>
    <w:qFormat/>
    <w:rsid w:val="00B44AC6"/>
    <w:pPr>
      <w:ind w:left="720"/>
      <w:contextualSpacing/>
    </w:pPr>
  </w:style>
  <w:style w:type="character" w:customStyle="1" w:styleId="BodyText2Char">
    <w:name w:val="Body Text 2 Char"/>
    <w:basedOn w:val="DefaultParagraphFont"/>
    <w:link w:val="BodyText2"/>
    <w:rsid w:val="00B77C5C"/>
    <w:rPr>
      <w:rFonts w:ascii="Lucida Sans Unicode" w:hAnsi="Lucida Sans Unicode" w:cs="Arial"/>
      <w:spacing w:val="-5"/>
      <w:sz w:val="22"/>
      <w:szCs w:val="22"/>
    </w:rPr>
  </w:style>
  <w:style w:type="paragraph" w:styleId="NoSpacing">
    <w:name w:val="No Spacing"/>
    <w:uiPriority w:val="1"/>
    <w:qFormat/>
    <w:rsid w:val="00C57D5A"/>
    <w:rPr>
      <w:sz w:val="24"/>
      <w:szCs w:val="24"/>
    </w:rPr>
  </w:style>
  <w:style w:type="character" w:styleId="Strong">
    <w:name w:val="Strong"/>
    <w:basedOn w:val="DefaultParagraphFont"/>
    <w:uiPriority w:val="22"/>
    <w:qFormat/>
    <w:rsid w:val="00C57D5A"/>
    <w:rPr>
      <w:b/>
      <w:bCs/>
    </w:rPr>
  </w:style>
  <w:style w:type="paragraph" w:customStyle="1" w:styleId="Default">
    <w:name w:val="Default"/>
    <w:rsid w:val="00024790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rsid w:val="00024790"/>
    <w:rPr>
      <w:color w:val="0000FF"/>
      <w:u w:val="single"/>
    </w:rPr>
  </w:style>
  <w:style w:type="paragraph" w:styleId="Header">
    <w:name w:val="header"/>
    <w:basedOn w:val="Normal"/>
    <w:link w:val="HeaderChar"/>
    <w:rsid w:val="0002479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024790"/>
    <w:rPr>
      <w:sz w:val="24"/>
      <w:szCs w:val="24"/>
    </w:rPr>
  </w:style>
  <w:style w:type="character" w:customStyle="1" w:styleId="yshortcuts">
    <w:name w:val="yshortcuts"/>
    <w:basedOn w:val="DefaultParagraphFont"/>
    <w:rsid w:val="00024790"/>
  </w:style>
  <w:style w:type="character" w:customStyle="1" w:styleId="Hypertext">
    <w:name w:val="Hypertext"/>
    <w:rsid w:val="00024790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C5986"/>
    <w:pPr>
      <w:spacing w:before="100" w:beforeAutospacing="1" w:after="100" w:afterAutospacing="1"/>
    </w:pPr>
  </w:style>
  <w:style w:type="character" w:customStyle="1" w:styleId="thread-date">
    <w:name w:val="thread-date"/>
    <w:basedOn w:val="DefaultParagraphFont"/>
    <w:rsid w:val="00772DAE"/>
  </w:style>
  <w:style w:type="character" w:customStyle="1" w:styleId="short">
    <w:name w:val="short"/>
    <w:basedOn w:val="DefaultParagraphFont"/>
    <w:rsid w:val="00772DAE"/>
  </w:style>
  <w:style w:type="character" w:customStyle="1" w:styleId="ampm">
    <w:name w:val="ampm"/>
    <w:basedOn w:val="DefaultParagraphFont"/>
    <w:rsid w:val="00772DAE"/>
  </w:style>
  <w:style w:type="paragraph" w:customStyle="1" w:styleId="yiv1529035899msonormal">
    <w:name w:val="yiv1529035899msonormal"/>
    <w:basedOn w:val="Normal"/>
    <w:rsid w:val="001E6F41"/>
    <w:pPr>
      <w:spacing w:before="100" w:beforeAutospacing="1" w:after="100" w:afterAutospacing="1"/>
    </w:pPr>
  </w:style>
  <w:style w:type="paragraph" w:customStyle="1" w:styleId="yiv1465505459msonormal">
    <w:name w:val="yiv1465505459msonormal"/>
    <w:basedOn w:val="Normal"/>
    <w:rsid w:val="00921C09"/>
    <w:pPr>
      <w:spacing w:before="100" w:beforeAutospacing="1" w:after="100" w:afterAutospacing="1"/>
    </w:pPr>
  </w:style>
  <w:style w:type="paragraph" w:customStyle="1" w:styleId="yiv6238502810msonormal">
    <w:name w:val="yiv6238502810msonormal"/>
    <w:basedOn w:val="Normal"/>
    <w:rsid w:val="0062798F"/>
    <w:pPr>
      <w:spacing w:before="100" w:beforeAutospacing="1" w:after="100" w:afterAutospacing="1"/>
    </w:pPr>
  </w:style>
  <w:style w:type="paragraph" w:customStyle="1" w:styleId="yiv5337521753msonormal">
    <w:name w:val="yiv5337521753msonormal"/>
    <w:basedOn w:val="Normal"/>
    <w:rsid w:val="00742442"/>
    <w:pPr>
      <w:spacing w:before="100" w:beforeAutospacing="1" w:after="100" w:afterAutospacing="1"/>
    </w:pPr>
  </w:style>
  <w:style w:type="paragraph" w:customStyle="1" w:styleId="Standard">
    <w:name w:val="Standard"/>
    <w:rsid w:val="005C2DC9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customStyle="1" w:styleId="yiv0596506268msonormal">
    <w:name w:val="yiv0596506268msonormal"/>
    <w:basedOn w:val="Normal"/>
    <w:rsid w:val="00D619A8"/>
    <w:pPr>
      <w:spacing w:before="100" w:beforeAutospacing="1" w:after="100" w:afterAutospacing="1"/>
    </w:pPr>
  </w:style>
  <w:style w:type="character" w:customStyle="1" w:styleId="from">
    <w:name w:val="from"/>
    <w:basedOn w:val="DefaultParagraphFont"/>
    <w:rsid w:val="00054E4D"/>
  </w:style>
  <w:style w:type="character" w:customStyle="1" w:styleId="thread-snippet">
    <w:name w:val="thread-snippet"/>
    <w:basedOn w:val="DefaultParagraphFont"/>
    <w:rsid w:val="00054E4D"/>
  </w:style>
  <w:style w:type="character" w:customStyle="1" w:styleId="to">
    <w:name w:val="to"/>
    <w:basedOn w:val="DefaultParagraphFont"/>
    <w:rsid w:val="00054E4D"/>
  </w:style>
  <w:style w:type="character" w:customStyle="1" w:styleId="lozengfy">
    <w:name w:val="lozengfy"/>
    <w:basedOn w:val="DefaultParagraphFont"/>
    <w:rsid w:val="00054E4D"/>
  </w:style>
  <w:style w:type="paragraph" w:customStyle="1" w:styleId="yiv2977326838msonormal">
    <w:name w:val="yiv2977326838msonormal"/>
    <w:basedOn w:val="Normal"/>
    <w:rsid w:val="00054E4D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034203"/>
  </w:style>
  <w:style w:type="paragraph" w:customStyle="1" w:styleId="yiv0590163632msonormal">
    <w:name w:val="yiv0590163632msonormal"/>
    <w:basedOn w:val="Normal"/>
    <w:rsid w:val="00DD130C"/>
    <w:pPr>
      <w:spacing w:before="100" w:beforeAutospacing="1" w:after="100" w:afterAutospacing="1"/>
    </w:pPr>
  </w:style>
  <w:style w:type="paragraph" w:styleId="BodyText3">
    <w:name w:val="Body Text 3"/>
    <w:basedOn w:val="Normal"/>
    <w:link w:val="BodyText3Char"/>
    <w:uiPriority w:val="99"/>
    <w:semiHidden/>
    <w:unhideWhenUsed/>
    <w:rsid w:val="00C24180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24180"/>
    <w:rPr>
      <w:sz w:val="16"/>
      <w:szCs w:val="16"/>
    </w:rPr>
  </w:style>
  <w:style w:type="paragraph" w:customStyle="1" w:styleId="yiv5162037189msonormal">
    <w:name w:val="yiv5162037189msonormal"/>
    <w:basedOn w:val="Normal"/>
    <w:rsid w:val="00760320"/>
    <w:pPr>
      <w:spacing w:before="100" w:beforeAutospacing="1" w:after="100" w:afterAutospacing="1"/>
    </w:pPr>
  </w:style>
  <w:style w:type="paragraph" w:customStyle="1" w:styleId="yiv4024937061msonormal">
    <w:name w:val="yiv4024937061msonormal"/>
    <w:basedOn w:val="Normal"/>
    <w:rsid w:val="001D1359"/>
    <w:pPr>
      <w:spacing w:before="100" w:beforeAutospacing="1" w:after="100" w:afterAutospacing="1"/>
    </w:pPr>
  </w:style>
  <w:style w:type="character" w:customStyle="1" w:styleId="pg-1ff3">
    <w:name w:val="pg-1ff3"/>
    <w:basedOn w:val="DefaultParagraphFont"/>
    <w:rsid w:val="00DD5E2A"/>
  </w:style>
  <w:style w:type="character" w:customStyle="1" w:styleId="pg-1ff2">
    <w:name w:val="pg-1ff2"/>
    <w:basedOn w:val="DefaultParagraphFont"/>
    <w:rsid w:val="00DD5E2A"/>
  </w:style>
  <w:style w:type="character" w:customStyle="1" w:styleId="pg-1ff1">
    <w:name w:val="pg-1ff1"/>
    <w:basedOn w:val="DefaultParagraphFont"/>
    <w:rsid w:val="00DD5E2A"/>
  </w:style>
  <w:style w:type="character" w:customStyle="1" w:styleId="pg-1ff4">
    <w:name w:val="pg-1ff4"/>
    <w:basedOn w:val="DefaultParagraphFont"/>
    <w:rsid w:val="00DD5E2A"/>
  </w:style>
  <w:style w:type="character" w:customStyle="1" w:styleId="pg-1ff5">
    <w:name w:val="pg-1ff5"/>
    <w:basedOn w:val="DefaultParagraphFont"/>
    <w:rsid w:val="00DD5E2A"/>
  </w:style>
  <w:style w:type="character" w:customStyle="1" w:styleId="pg-1ff6">
    <w:name w:val="pg-1ff6"/>
    <w:basedOn w:val="DefaultParagraphFont"/>
    <w:rsid w:val="00DD5E2A"/>
  </w:style>
  <w:style w:type="character" w:customStyle="1" w:styleId="pg-1ls1">
    <w:name w:val="pg-1ls1"/>
    <w:basedOn w:val="DefaultParagraphFont"/>
    <w:rsid w:val="00DD5E2A"/>
  </w:style>
  <w:style w:type="character" w:customStyle="1" w:styleId="pg-1ls0">
    <w:name w:val="pg-1ls0"/>
    <w:basedOn w:val="DefaultParagraphFont"/>
    <w:rsid w:val="00DD5E2A"/>
  </w:style>
  <w:style w:type="paragraph" w:customStyle="1" w:styleId="Body">
    <w:name w:val="Body"/>
    <w:rsid w:val="00B87596"/>
    <w:rPr>
      <w:rFonts w:ascii="Helvetica" w:eastAsia="Arial Unicode MS" w:hAnsi="Helvetica" w:cs="Arial Unicode MS"/>
      <w:color w:val="000000"/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C91CE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91CE8"/>
    <w:rPr>
      <w:sz w:val="24"/>
      <w:szCs w:val="24"/>
    </w:rPr>
  </w:style>
  <w:style w:type="paragraph" w:customStyle="1" w:styleId="yiv2737517008msonormal">
    <w:name w:val="yiv2737517008msonormal"/>
    <w:basedOn w:val="Normal"/>
    <w:rsid w:val="00E109B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14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16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0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8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14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26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0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57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6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38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45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55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5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7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24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05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46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72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59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925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26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743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886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2892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3583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6407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4381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02428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94644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9874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99518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552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33818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47077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002317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921536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7660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154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10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91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8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17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673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813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988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2402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2732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0522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6930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51012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84444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85912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2142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5987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407580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28608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8" w:space="3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201242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212122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610616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891980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425707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155750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505000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744739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855899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547958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410106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37105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23675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956932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48689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396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31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69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1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299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012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9818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3128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8436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3177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68754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95889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1435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50681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88484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47884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624814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09806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276998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10816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099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2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6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8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55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26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15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31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4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06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05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733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2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7705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453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2408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9056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2652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20523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34194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3200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84179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01353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427717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215520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28744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505416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52266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57126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285052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112918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987380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166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4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5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0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91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98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01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296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326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8352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2473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1078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2287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90701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9071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714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476442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69859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76717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368622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41976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14943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40637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981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1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41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9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1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0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8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35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68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04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45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18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973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8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077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891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6458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254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34319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0191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85297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7961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404694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78076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76148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63752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868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4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2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1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60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59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996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7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760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798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4090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01029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4436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57279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9983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4886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63458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09334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667557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899715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105442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415409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80002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97603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357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23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21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2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6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12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05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339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00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953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68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072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537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011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126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52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043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861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586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7202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646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391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919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3232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137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330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170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5253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32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7562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2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87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017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4926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5943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57355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4943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5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2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387209">
                  <w:marLeft w:val="240"/>
                  <w:marRight w:val="24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105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937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9905482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428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72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09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677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002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95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437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86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538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4864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546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8445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1628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70327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5959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14423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9872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0645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167370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114832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892054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99918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2104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27566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52404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74037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646549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93867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1083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27273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06650396">
                                          <w:marLeft w:val="0"/>
                                          <w:marRight w:val="0"/>
                                          <w:marTop w:val="75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5705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287343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18527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595147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96573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97309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6528757">
                                                  <w:marLeft w:val="0"/>
                                                  <w:marRight w:val="0"/>
                                                  <w:marTop w:val="15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81246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88337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99464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102008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76340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12665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034100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895294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597281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16972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33172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784426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9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75646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773829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096198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519130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119900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002607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098275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987539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412620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54300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988095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019440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234653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258453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584699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631826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1649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38325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1757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4064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80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85334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35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4227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0717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37867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3180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38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7259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57898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19142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383778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311665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86442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840182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38196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94256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06401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25188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49720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546109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49383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997257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10384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830924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71097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66317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78823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02844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79710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846854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2771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231238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64704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222263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62085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4979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66638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411656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7304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753376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177160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99068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880235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0126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61938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78814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332725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26257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791699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929743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29613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876097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09335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43105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43486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31924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924516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839227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43149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80135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290856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81278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36552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13813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173349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393773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33070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963960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19251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95100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2840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8383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2549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38927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76478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82357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69563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21913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21601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298874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943282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48842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634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631254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1233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907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719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1391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9319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7014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40373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3535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47369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058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5969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4287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4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607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41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11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83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578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2960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7952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9219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1650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510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3774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84884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88396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6565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77228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80697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773593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895044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509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10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915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851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25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749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3476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409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30218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3482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4649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48197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97991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50090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85330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8984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43932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77292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07550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94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9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91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76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30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99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874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321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4919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7624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5550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18896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3036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37306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62448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904914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820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99023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25446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16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3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86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49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4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12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089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478044">
                      <w:marLeft w:val="240"/>
                      <w:marRight w:val="24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42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67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90120094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236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7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797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388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27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676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562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93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46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190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256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064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827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75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68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122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8074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0504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3637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4078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4855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13885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65689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90087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05571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03634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25854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64426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80969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66653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8185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65696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07334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74783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00074272">
                                                  <w:marLeft w:val="0"/>
                                                  <w:marRight w:val="0"/>
                                                  <w:marTop w:val="15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25663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183124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38255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17337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92299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858766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883520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914448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87742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42662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321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69818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90234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37720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747786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11489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242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870974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5486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51215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4921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697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5334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3263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01098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59514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8338128">
                                                  <w:marLeft w:val="0"/>
                                                  <w:marRight w:val="0"/>
                                                  <w:marTop w:val="15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98787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71323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49838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804740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326982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28907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442200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696012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927373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9936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81535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43458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58433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96597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509001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57525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92982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62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258304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988520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44530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99107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8143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95223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956890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5222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943905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7952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9766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03443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23840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0726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000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7887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12267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16675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84558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5638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18535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0013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61097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897328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508392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64881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050254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38177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64088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81855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97489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715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626269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368871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71807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942658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82004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62451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3268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49487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48024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407767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353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670591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96564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978473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44492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44162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0970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91574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028989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037792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03633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810990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38697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8522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0781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15722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00541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068944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706234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60176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296723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9429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02649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51796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52033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39840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547828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15158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957826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93960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198131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886321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60033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03331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62837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29048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1999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88358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388460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6712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96566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30486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65443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01937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909078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8572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511066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234913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74931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03856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1669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8240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38408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449069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39248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751160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09346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91767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276807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3215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11158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7633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787572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8268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068881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927334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0013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777008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32897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0124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30953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410146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37588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321601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591553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68261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392259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48533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20717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7925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232916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05939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29747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772785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40002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837396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36140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3895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94747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111565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97788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302490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29004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922408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908696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35309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61284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63320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16398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70921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164268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90158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526237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19855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68632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29830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66476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746575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91084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012014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65329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526801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276456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7876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61377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16650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2673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505709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76024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017233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58182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279861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64079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0641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07484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75717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818968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62847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63819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55994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74703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97078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83647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53864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196008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62035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238240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29583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04295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75669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38804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3137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20277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440778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0006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548512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1989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721506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941709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00416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1115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03283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22600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1133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51063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074544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04166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009922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36317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41757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956446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95951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51616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938492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06910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17312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35794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82001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7146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57126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292710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90355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38158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385515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113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509120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7646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6299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90324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549462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80547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351879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977640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61008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823931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60311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39635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68187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349597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67902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125112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352995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58713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025627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06148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7033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70089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648666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871479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08225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976721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39024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380903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31325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3269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76337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77009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606203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32055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881810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06830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19172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39328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501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44427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014146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678606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08614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614865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84110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401826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7078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36412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07253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653004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73798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250772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417010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36074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512045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56506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24961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16758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052341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528475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16610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805275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31298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52515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23686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97773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85547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379606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783101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7771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879525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25272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88822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06157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9328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73059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307591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31929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060120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756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502248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293219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9280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55926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77114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819418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43530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332665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041490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17366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613835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25732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25775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03487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859531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21430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05584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7128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72784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667526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16101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44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7477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933462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65861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02810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919257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90731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921745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35150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38841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51354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624759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032398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46272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281613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8833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2272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9258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5401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47829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630563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30843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56135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04775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39307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230029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77809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24504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87452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908917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18817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985601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81466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844402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167078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67851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53046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54776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093598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279906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891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422469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14398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353949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41037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5821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84108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169683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97862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809514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011119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2536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18045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74284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8007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18204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70641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35393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361795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67319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590278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609492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26104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94379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22470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345567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26088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076063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81369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03116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56819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41105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99682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89212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949098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625513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03948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936979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42365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577588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82710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35340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99190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587983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83284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659456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44197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400287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804259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30832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80143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97189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142619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36598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185637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397900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7717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758560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13365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41797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16568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722361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01920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70999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002876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05223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91624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93923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56042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82417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675703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1997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878915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948187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24092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618208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84143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2442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55009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96477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237509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18317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85391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47735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45578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55359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0603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30304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984748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432972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02006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697861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03960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90859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44003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72357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38939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231393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03894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069772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920185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51961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149904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8112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71970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61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363719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586486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47134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561043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68824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52572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0152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2197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307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42389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991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964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5841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397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0085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88852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7400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7265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10058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1352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12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061420">
                  <w:marLeft w:val="0"/>
                  <w:marRight w:val="35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422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6216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8240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5058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112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435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3702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9174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6858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76448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524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9291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5350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0163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530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9661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6597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2010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20918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35371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7578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12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367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794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0317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2211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0961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5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44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8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0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14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15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69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70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4580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0338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9453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6732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6791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76946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5257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70476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03840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634595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3716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634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42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9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4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0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8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037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36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7404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9428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0175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7927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6632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02652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08439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572457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9459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02372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7803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40811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46217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657510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384932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252606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03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5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0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39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8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92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52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191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392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010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1177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219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7550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4399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44059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9864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103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19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4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0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23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84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36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513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6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482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101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8024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454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9181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17713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02515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38066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74512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974993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52801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803379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16071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2793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120267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7210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772612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357130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501221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27810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828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69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8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40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93791">
              <w:marLeft w:val="405"/>
              <w:marRight w:val="4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5" w:color="ECECEC"/>
                <w:right w:val="none" w:sz="0" w:space="0" w:color="auto"/>
              </w:divBdr>
              <w:divsChild>
                <w:div w:id="581917519">
                  <w:marLeft w:val="0"/>
                  <w:marRight w:val="10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172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7123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5698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671409">
          <w:marLeft w:val="405"/>
          <w:marRight w:val="40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23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710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826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5595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132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6078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624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3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48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894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733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5016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110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5595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0431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02924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43435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6644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87541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05022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69157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60794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952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06970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222053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67057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324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75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625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53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075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4201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8099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720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5497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29591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1578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40682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51921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01276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5386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53926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542653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81726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56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2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secretary-fbc-sc@sbcglobal.ne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cretary-fbc-sc@sbcglobal.ne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urtis\Desktop\06086165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51AAFC-DEC7-470B-AF2B-7AA8F0468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06086165</Template>
  <TotalTime>2</TotalTime>
  <Pages>2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Jeremy Sells</dc:creator>
  <cp:lastModifiedBy>Jeremy Sells</cp:lastModifiedBy>
  <cp:revision>2</cp:revision>
  <cp:lastPrinted>2016-06-23T18:11:00Z</cp:lastPrinted>
  <dcterms:created xsi:type="dcterms:W3CDTF">2016-06-24T19:58:00Z</dcterms:created>
  <dcterms:modified xsi:type="dcterms:W3CDTF">2016-06-24T19:58:00Z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TC060861651033</vt:lpwstr>
  </property>
</Properties>
</file>