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2B5" w:rsidRDefault="00E22996" w:rsidP="00A619F6">
      <w:pPr>
        <w:tabs>
          <w:tab w:val="left" w:pos="360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9" type="#_x0000_t202" style="position:absolute;margin-left:20.25pt;margin-top:10.5pt;width:310.65pt;height:592.5pt;z-index:251656192;mso-position-horizontal-relative:page;mso-position-vertical-relative:page" filled="f" stroked="f" strokecolor="#c9f" strokeweight="1.5pt">
            <v:textbox style="mso-next-textbox:#_x0000_s1099">
              <w:txbxContent>
                <w:p w:rsidR="00AC0A7C" w:rsidRPr="00BA1D92" w:rsidRDefault="00AC0A7C" w:rsidP="00AC0A7C">
                  <w:pPr>
                    <w:jc w:val="center"/>
                    <w:rPr>
                      <w:rFonts w:ascii="Perpetua" w:hAnsi="Perpetua" w:cs="Arial"/>
                      <w:b/>
                      <w:spacing w:val="-5"/>
                      <w:sz w:val="26"/>
                      <w:szCs w:val="26"/>
                    </w:rPr>
                  </w:pPr>
                  <w:r w:rsidRPr="00BA1D92">
                    <w:rPr>
                      <w:rFonts w:ascii="Perpetua" w:hAnsi="Perpetua" w:cs="Arial"/>
                      <w:b/>
                      <w:spacing w:val="-5"/>
                      <w:sz w:val="26"/>
                      <w:szCs w:val="26"/>
                    </w:rPr>
                    <w:t>MORNING ORDER OF SERVICE</w:t>
                  </w:r>
                </w:p>
                <w:p w:rsidR="00AC0A7C" w:rsidRPr="008817B2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Opening Praise</w:t>
                  </w:r>
                  <w:r>
                    <w:rPr>
                      <w:rFonts w:ascii="Perpetua" w:hAnsi="Perpetua" w:cs="Arial"/>
                      <w:spacing w:val="-5"/>
                    </w:rPr>
                    <w:t xml:space="preserve">: </w:t>
                  </w:r>
                  <w:r w:rsidRPr="008817B2">
                    <w:rPr>
                      <w:rFonts w:ascii="Perpetua" w:hAnsi="Perpetua" w:cs="Arial"/>
                      <w:spacing w:val="-5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White Flag”</w:t>
                  </w:r>
                </w:p>
                <w:p w:rsidR="00AC0A7C" w:rsidRPr="008817B2" w:rsidRDefault="00AC0A7C" w:rsidP="00AC0A7C">
                  <w:pPr>
                    <w:tabs>
                      <w:tab w:val="left" w:pos="5400"/>
                    </w:tabs>
                    <w:jc w:val="center"/>
                    <w:rPr>
                      <w:rFonts w:ascii="Perpetua" w:hAnsi="Perpetua" w:cs="Arial"/>
                      <w:i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Welcome/Announcements</w:t>
                  </w:r>
                  <w:r>
                    <w:rPr>
                      <w:rFonts w:ascii="Perpetua" w:hAnsi="Perpetua" w:cs="Arial"/>
                      <w:i/>
                      <w:spacing w:val="-5"/>
                    </w:rPr>
                    <w:t xml:space="preserve"> </w:t>
                  </w:r>
                </w:p>
                <w:p w:rsidR="0007274A" w:rsidRDefault="00AC0A7C" w:rsidP="0007274A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Greeting:</w:t>
                  </w:r>
                  <w:r>
                    <w:rPr>
                      <w:rFonts w:ascii="Perpetua" w:hAnsi="Perpetua" w:cs="Arial"/>
                      <w:spacing w:val="-5"/>
                    </w:rPr>
                    <w:t xml:space="preserve"> </w:t>
                  </w:r>
                  <w:r w:rsidRPr="008817B2">
                    <w:rPr>
                      <w:rFonts w:ascii="Perpetua" w:hAnsi="Perpetua" w:cs="Arial"/>
                      <w:spacing w:val="-5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Sunshine in My Soul” 430</w:t>
                  </w:r>
                </w:p>
                <w:p w:rsidR="00AC0A7C" w:rsidRDefault="00AC0A7C" w:rsidP="0007274A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 xml:space="preserve">Offertory Hymn: </w:t>
                  </w:r>
                  <w:r>
                    <w:rPr>
                      <w:rFonts w:ascii="Perpetua" w:hAnsi="Perpetua" w:cs="Arial"/>
                      <w:spacing w:val="-5"/>
                    </w:rPr>
                    <w:t xml:space="preserve"> 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My Faith Has Found a Resting Place” 412</w:t>
                  </w:r>
                </w:p>
                <w:p w:rsidR="00AC0A7C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Offertory Prayer</w:t>
                  </w:r>
                  <w:r>
                    <w:rPr>
                      <w:rFonts w:ascii="Perpetua" w:hAnsi="Perpetua" w:cs="Arial"/>
                      <w:i/>
                      <w:spacing w:val="-5"/>
                    </w:rPr>
                    <w:t xml:space="preserve">: 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Lynn Corn</w:t>
                  </w:r>
                </w:p>
                <w:p w:rsidR="00AC0A7C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Praise and Worship:</w:t>
                  </w:r>
                  <w:r>
                    <w:rPr>
                      <w:rFonts w:ascii="Perpetua" w:hAnsi="Perpetua" w:cs="Arial"/>
                      <w:spacing w:val="-5"/>
                    </w:rPr>
                    <w:t xml:space="preserve"> </w:t>
                  </w:r>
                  <w:r w:rsidRPr="008817B2">
                    <w:rPr>
                      <w:rFonts w:ascii="Perpetua" w:hAnsi="Perpetua" w:cs="Arial"/>
                      <w:spacing w:val="-5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Thank You”</w:t>
                  </w:r>
                </w:p>
                <w:p w:rsidR="00AC0A7C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>
                    <w:rPr>
                      <w:rFonts w:ascii="Perpetua" w:hAnsi="Perpetua" w:cs="Arial"/>
                      <w:spacing w:val="-5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Jesus Is All”</w:t>
                  </w:r>
                </w:p>
                <w:p w:rsidR="0007274A" w:rsidRDefault="00AC0A7C" w:rsidP="00AC0A7C">
                  <w:pPr>
                    <w:jc w:val="center"/>
                    <w:rPr>
                      <w:rFonts w:ascii="Perpetua" w:hAnsi="Perpetua" w:cs="Arial"/>
                      <w:i/>
                      <w:spacing w:val="-5"/>
                    </w:rPr>
                  </w:pPr>
                  <w:r>
                    <w:rPr>
                      <w:rFonts w:ascii="Perpetua" w:hAnsi="Perpetua" w:cs="Arial"/>
                      <w:i/>
                      <w:spacing w:val="-5"/>
                    </w:rPr>
                    <w:t xml:space="preserve">Special Music: </w:t>
                  </w:r>
                  <w:r w:rsidR="001B4E46" w:rsidRPr="001B4E46">
                    <w:rPr>
                      <w:rFonts w:ascii="Perpetua" w:hAnsi="Perpetua" w:cs="Arial"/>
                      <w:spacing w:val="-5"/>
                    </w:rPr>
                    <w:t>Sybil Whitworth</w:t>
                  </w:r>
                  <w:r>
                    <w:rPr>
                      <w:rFonts w:ascii="Perpetua" w:hAnsi="Perpetua" w:cs="Arial"/>
                      <w:i/>
                      <w:spacing w:val="-5"/>
                    </w:rPr>
                    <w:t xml:space="preserve"> </w:t>
                  </w:r>
                </w:p>
                <w:p w:rsidR="00AC0A7C" w:rsidRPr="00FA4CBF" w:rsidRDefault="00AC0A7C" w:rsidP="00AC0A7C">
                  <w:pPr>
                    <w:jc w:val="center"/>
                    <w:rPr>
                      <w:rFonts w:ascii="Perpetua" w:hAnsi="Perpetua" w:cs="Arial"/>
                      <w:i/>
                      <w:spacing w:val="-5"/>
                    </w:rPr>
                  </w:pPr>
                  <w:r w:rsidRPr="00FA4CBF">
                    <w:rPr>
                      <w:rFonts w:ascii="Perpetua" w:hAnsi="Perpetua" w:cs="Arial"/>
                      <w:i/>
                      <w:spacing w:val="-5"/>
                    </w:rPr>
                    <w:t>Children’s Message</w:t>
                  </w:r>
                </w:p>
                <w:p w:rsidR="00AC0A7C" w:rsidRPr="003B611C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  <w:sz w:val="22"/>
                      <w:szCs w:val="22"/>
                    </w:rPr>
                  </w:pPr>
                  <w:r w:rsidRPr="008817B2">
                    <w:rPr>
                      <w:rFonts w:ascii="Perpetua" w:hAnsi="Perpetua" w:cs="Arial"/>
                      <w:spacing w:val="-5"/>
                    </w:rPr>
                    <w:t xml:space="preserve">  </w:t>
                  </w: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Message</w:t>
                  </w:r>
                  <w:r>
                    <w:rPr>
                      <w:rFonts w:ascii="Perpetua" w:hAnsi="Perpetua" w:cs="Arial"/>
                      <w:i/>
                      <w:spacing w:val="-5"/>
                    </w:rPr>
                    <w:t>:</w:t>
                  </w:r>
                  <w:r>
                    <w:rPr>
                      <w:rFonts w:ascii="Perpetua" w:hAnsi="Perpetua" w:cs="Arial"/>
                      <w:spacing w:val="-5"/>
                    </w:rPr>
                    <w:t xml:space="preserve"> </w:t>
                  </w:r>
                  <w:r w:rsidR="002169EA">
                    <w:rPr>
                      <w:rFonts w:ascii="Perpetua" w:hAnsi="Perpetua" w:cs="Arial"/>
                      <w:spacing w:val="-5"/>
                    </w:rPr>
                    <w:t xml:space="preserve"> I Surrender All (Genesis 22)</w:t>
                  </w:r>
                </w:p>
                <w:p w:rsidR="00AC0A7C" w:rsidRDefault="00AC0A7C" w:rsidP="00AC0A7C">
                  <w:pPr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>
                    <w:rPr>
                      <w:rFonts w:ascii="Perpetua" w:hAnsi="Perpetua" w:cs="Arial"/>
                      <w:i/>
                      <w:spacing w:val="-5"/>
                    </w:rPr>
                    <w:t xml:space="preserve">Invitation: </w:t>
                  </w:r>
                  <w:r>
                    <w:rPr>
                      <w:rFonts w:ascii="Perpetua" w:hAnsi="Perpetua" w:cs="Arial"/>
                      <w:spacing w:val="-5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</w:rPr>
                    <w:t>Turn Your Eyes upon Jesus” 320</w:t>
                  </w:r>
                </w:p>
                <w:p w:rsidR="00AC0A7C" w:rsidRDefault="00AC0A7C" w:rsidP="00AC0A7C">
                  <w:pPr>
                    <w:jc w:val="center"/>
                    <w:rPr>
                      <w:rFonts w:ascii="Perpetua" w:hAnsi="Perpetua" w:cs="Arial"/>
                      <w:i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 xml:space="preserve">Closing </w:t>
                  </w:r>
                  <w:r>
                    <w:rPr>
                      <w:rFonts w:ascii="Perpetua" w:hAnsi="Perpetua" w:cs="Arial"/>
                      <w:i/>
                      <w:spacing w:val="-5"/>
                    </w:rPr>
                    <w:t>Prayer</w:t>
                  </w:r>
                </w:p>
                <w:p w:rsidR="00AC0A7C" w:rsidRPr="001366D8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b/>
                      <w:spacing w:val="-5"/>
                      <w:sz w:val="16"/>
                      <w:szCs w:val="16"/>
                    </w:rPr>
                  </w:pPr>
                </w:p>
                <w:p w:rsidR="00AC0A7C" w:rsidRPr="008817B2" w:rsidRDefault="00AC0A7C" w:rsidP="00AC0A7C">
                  <w:pPr>
                    <w:jc w:val="center"/>
                    <w:rPr>
                      <w:rFonts w:ascii="Perpetua" w:hAnsi="Perpetua"/>
                      <w:b/>
                      <w:sz w:val="26"/>
                      <w:szCs w:val="26"/>
                    </w:rPr>
                  </w:pPr>
                  <w:r w:rsidRPr="008817B2">
                    <w:rPr>
                      <w:rFonts w:ascii="Perpetua" w:hAnsi="Perpetua"/>
                      <w:b/>
                      <w:sz w:val="26"/>
                      <w:szCs w:val="26"/>
                    </w:rPr>
                    <w:t>EVENING ORDER OF SERVICE</w:t>
                  </w:r>
                </w:p>
                <w:p w:rsidR="00AC0A7C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>Opening Praise</w:t>
                  </w:r>
                  <w:r w:rsidRPr="008817B2">
                    <w:rPr>
                      <w:rFonts w:ascii="Perpetua" w:hAnsi="Perpetua" w:cs="Arial"/>
                      <w:spacing w:val="-5"/>
                      <w:sz w:val="24"/>
                    </w:rPr>
                    <w:t>: “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>We’ll Work Till Jesus Comes” 608</w:t>
                  </w:r>
                </w:p>
                <w:p w:rsidR="00AC0A7C" w:rsidRPr="008817B2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i/>
                      <w:spacing w:val="-5"/>
                      <w:sz w:val="24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>Welcome/Announcements/Birthdays/Anniversaries</w:t>
                  </w:r>
                </w:p>
                <w:p w:rsidR="00AC0A7C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i/>
                      <w:spacing w:val="-5"/>
                      <w:sz w:val="24"/>
                    </w:rPr>
                  </w:pP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Greeting: </w:t>
                  </w:r>
                  <w:r w:rsidRPr="008817B2">
                    <w:rPr>
                      <w:rFonts w:ascii="Perpetua" w:hAnsi="Perpetua" w:cs="Arial"/>
                      <w:spacing w:val="-5"/>
                      <w:sz w:val="24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>Trust, Try, and Prove Me” 616</w:t>
                  </w:r>
                </w:p>
                <w:p w:rsidR="00AC0A7C" w:rsidRPr="008817B2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Praise and Worship: </w:t>
                  </w:r>
                  <w:r>
                    <w:rPr>
                      <w:rFonts w:ascii="Perpetua" w:hAnsi="Perpetua" w:cs="Arial"/>
                      <w:spacing w:val="-5"/>
                      <w:sz w:val="24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>Count Your Blessings” 644</w:t>
                  </w:r>
                </w:p>
                <w:p w:rsidR="00AC0A7C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>Offertory Hymn:</w:t>
                  </w: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 </w:t>
                  </w:r>
                  <w:r w:rsidRPr="008817B2">
                    <w:rPr>
                      <w:rFonts w:ascii="Perpetua" w:hAnsi="Perpetua" w:cs="Arial"/>
                      <w:spacing w:val="-5"/>
                      <w:sz w:val="24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 xml:space="preserve">There’s Something About </w:t>
                  </w:r>
                  <w:r w:rsidR="00D92089">
                    <w:rPr>
                      <w:rFonts w:ascii="Perpetua" w:hAnsi="Perpetua" w:cs="Arial"/>
                      <w:spacing w:val="-5"/>
                      <w:sz w:val="24"/>
                    </w:rPr>
                    <w:t>T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>hat Name” 177</w:t>
                  </w:r>
                </w:p>
                <w:p w:rsidR="00AC0A7C" w:rsidRPr="00D237E0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Offertory Prayer: </w:t>
                  </w:r>
                  <w:r w:rsidR="0007274A" w:rsidRPr="0007274A">
                    <w:rPr>
                      <w:rFonts w:ascii="Perpetua" w:hAnsi="Perpetua" w:cs="Arial"/>
                      <w:spacing w:val="-5"/>
                      <w:sz w:val="24"/>
                    </w:rPr>
                    <w:t>Lynn Corn</w:t>
                  </w:r>
                </w:p>
                <w:p w:rsidR="00AC0A7C" w:rsidRPr="003B611C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>Special Music</w:t>
                  </w: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 </w:t>
                  </w:r>
                </w:p>
                <w:p w:rsidR="00AC0A7C" w:rsidRPr="008817B2" w:rsidRDefault="00AC0A7C" w:rsidP="00ED4912">
                  <w:pPr>
                    <w:tabs>
                      <w:tab w:val="left" w:pos="5220"/>
                    </w:tabs>
                    <w:jc w:val="center"/>
                    <w:rPr>
                      <w:rFonts w:ascii="Perpetua" w:hAnsi="Perpetua" w:cs="Arial"/>
                      <w:spacing w:val="-5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</w:rPr>
                    <w:t>Message</w:t>
                  </w:r>
                  <w:r w:rsidR="00ED4912">
                    <w:rPr>
                      <w:rFonts w:ascii="Perpetua" w:hAnsi="Perpetua" w:cs="Arial"/>
                      <w:i/>
                      <w:spacing w:val="-5"/>
                    </w:rPr>
                    <w:t xml:space="preserve"> </w:t>
                  </w:r>
                </w:p>
                <w:p w:rsidR="00AC0A7C" w:rsidRDefault="00AC0A7C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spacing w:val="-5"/>
                      <w:sz w:val="24"/>
                    </w:rPr>
                  </w:pPr>
                  <w:r w:rsidRPr="008817B2"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>Invitation:</w:t>
                  </w:r>
                  <w:r>
                    <w:rPr>
                      <w:rFonts w:ascii="Perpetua" w:hAnsi="Perpetua" w:cs="Arial"/>
                      <w:i/>
                      <w:spacing w:val="-5"/>
                      <w:sz w:val="24"/>
                    </w:rPr>
                    <w:t xml:space="preserve"> </w:t>
                  </w:r>
                  <w:r w:rsidRPr="008817B2">
                    <w:rPr>
                      <w:rFonts w:ascii="Perpetua" w:hAnsi="Perpetua" w:cs="Arial"/>
                      <w:spacing w:val="-5"/>
                      <w:sz w:val="24"/>
                    </w:rPr>
                    <w:t>“</w:t>
                  </w:r>
                  <w:r w:rsidR="0007274A">
                    <w:rPr>
                      <w:rFonts w:ascii="Perpetua" w:hAnsi="Perpetua" w:cs="Arial"/>
                      <w:spacing w:val="-5"/>
                      <w:sz w:val="24"/>
                    </w:rPr>
                    <w:t>My Lord, I Did Not Choose You” 289</w:t>
                  </w:r>
                </w:p>
                <w:p w:rsidR="00EC706B" w:rsidRDefault="00E22996" w:rsidP="00AC0A7C">
                  <w:pPr>
                    <w:pStyle w:val="ListBullet"/>
                    <w:numPr>
                      <w:ilvl w:val="0"/>
                      <w:numId w:val="0"/>
                    </w:numPr>
                    <w:tabs>
                      <w:tab w:val="left" w:pos="720"/>
                    </w:tabs>
                    <w:jc w:val="center"/>
                    <w:rPr>
                      <w:rFonts w:ascii="Perpetua" w:hAnsi="Perpetua" w:cs="Arial"/>
                      <w:color w:val="000000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Cs w:val="22"/>
                    </w:rPr>
                    <w:pict>
                      <v:rect id="_x0000_i1025" style="width:0;height:1.5pt" o:hralign="center" o:hrstd="t" o:hr="t" fillcolor="#a0a0a0" stroked="f"/>
                    </w:pict>
                  </w:r>
                </w:p>
                <w:p w:rsidR="005B011C" w:rsidRPr="00DB3A39" w:rsidRDefault="005B011C" w:rsidP="005B011C">
                  <w:pPr>
                    <w:jc w:val="center"/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</w:pPr>
                  <w:r w:rsidRPr="00DB3A39">
                    <w:rPr>
                      <w:rFonts w:ascii="Perpetua" w:hAnsi="Perpetua"/>
                      <w:b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FOR THE RECORD: </w:t>
                  </w:r>
                  <w:r w:rsidR="0071797B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July </w:t>
                  </w:r>
                  <w:r w:rsidR="00EE60B6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2</w:t>
                  </w:r>
                  <w:r w:rsidR="00E74551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4-Aug. 6</w:t>
                  </w:r>
                  <w:r w:rsidR="006B3FEB" w:rsidRPr="00DB3A39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,</w:t>
                  </w:r>
                  <w:r w:rsidR="001F6EBD" w:rsidRPr="00DB3A39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</w:t>
                  </w:r>
                  <w:r w:rsidR="00FA4CBF" w:rsidRPr="00DB3A39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2016</w:t>
                  </w:r>
                </w:p>
                <w:p w:rsidR="00CB4115" w:rsidRDefault="00CB4115" w:rsidP="00722CBE">
                  <w:pPr>
                    <w:tabs>
                      <w:tab w:val="left" w:pos="5130"/>
                      <w:tab w:val="left" w:pos="5670"/>
                    </w:tabs>
                    <w:jc w:val="center"/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</w:pPr>
                  <w:r w:rsidRPr="00DB3A39">
                    <w:rPr>
                      <w:rFonts w:ascii="Perpetua" w:hAnsi="Perpetua"/>
                      <w:b/>
                      <w:bCs/>
                      <w:spacing w:val="10"/>
                      <w:kern w:val="28"/>
                      <w:sz w:val="22"/>
                      <w:szCs w:val="22"/>
                    </w:rPr>
                    <w:t>SS&amp;SG:</w:t>
                  </w:r>
                  <w:r w:rsidR="00336FAF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</w:t>
                  </w:r>
                  <w:r w:rsidR="008C62C0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51</w:t>
                  </w:r>
                  <w:r w:rsidR="001366D8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 </w:t>
                  </w:r>
                  <w:r w:rsidR="00336FAF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</w:t>
                  </w:r>
                  <w:proofErr w:type="gramStart"/>
                  <w:r w:rsidRPr="00DB3A39">
                    <w:rPr>
                      <w:rFonts w:ascii="Perpetua" w:hAnsi="Perpetua"/>
                      <w:b/>
                      <w:bCs/>
                      <w:spacing w:val="10"/>
                      <w:kern w:val="28"/>
                      <w:sz w:val="22"/>
                      <w:szCs w:val="22"/>
                    </w:rPr>
                    <w:t>AM</w:t>
                  </w:r>
                  <w:proofErr w:type="gramEnd"/>
                  <w:r w:rsidRPr="00DB3A39">
                    <w:rPr>
                      <w:rFonts w:ascii="Perpetua" w:hAnsi="Perpetua"/>
                      <w:b/>
                      <w:bCs/>
                      <w:spacing w:val="10"/>
                      <w:kern w:val="28"/>
                      <w:sz w:val="22"/>
                      <w:szCs w:val="22"/>
                    </w:rPr>
                    <w:t>:</w:t>
                  </w:r>
                  <w:r w:rsidR="005E31D5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</w:t>
                  </w:r>
                  <w:r w:rsidR="00E74551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>80</w:t>
                  </w:r>
                  <w:r w:rsidR="000C11F1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 </w:t>
                  </w:r>
                  <w:r w:rsidR="00BA2E69"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  <w:t xml:space="preserve">  </w:t>
                  </w:r>
                </w:p>
                <w:p w:rsidR="003F2556" w:rsidRDefault="005B011C" w:rsidP="005B011C">
                  <w:pPr>
                    <w:tabs>
                      <w:tab w:val="left" w:pos="5130"/>
                      <w:tab w:val="left" w:pos="567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Offering Needed for</w:t>
                  </w:r>
                  <w:r w:rsidR="00C164E9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1D4D4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Ju</w:t>
                  </w:r>
                  <w:r w:rsidR="001366D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ly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:    </w:t>
                  </w:r>
                  <w:r w:rsidR="00C164E9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</w:t>
                  </w:r>
                  <w:r w:rsidR="003F255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                    </w:t>
                  </w:r>
                  <w:r w:rsidR="00361D41" w:rsidRPr="00ED4912">
                    <w:rPr>
                      <w:rFonts w:ascii="Perpetua" w:hAnsi="Perpetua" w:cs="Arial"/>
                      <w:color w:val="000000"/>
                      <w:sz w:val="28"/>
                      <w:szCs w:val="28"/>
                    </w:rPr>
                    <w:t xml:space="preserve">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$</w:t>
                  </w:r>
                  <w:r w:rsidR="00F35F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16,705.75</w:t>
                  </w:r>
                </w:p>
                <w:p w:rsidR="00361D41" w:rsidRPr="00950B29" w:rsidRDefault="005B011C" w:rsidP="00EE36F7">
                  <w:pPr>
                    <w:tabs>
                      <w:tab w:val="left" w:pos="5040"/>
                      <w:tab w:val="left" w:pos="522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Given in</w:t>
                  </w:r>
                  <w:r w:rsidR="00C164E9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4E15D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Ju</w:t>
                  </w:r>
                  <w:r w:rsidR="001366D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ly</w:t>
                  </w:r>
                  <w:r w:rsidR="00DB0EAA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(undesignated):</w:t>
                  </w:r>
                  <w:r w:rsidR="00032088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DB0EAA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</w:t>
                  </w:r>
                  <w:r w:rsidR="003F255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                       $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13,954.94</w:t>
                  </w:r>
                  <w:r w:rsidR="00F35F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5B011C" w:rsidRPr="00931A6E" w:rsidRDefault="005B011C" w:rsidP="00032088">
                  <w:pPr>
                    <w:tabs>
                      <w:tab w:val="left" w:pos="522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Spent in </w:t>
                  </w:r>
                  <w:r w:rsidR="004E15D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Ju</w:t>
                  </w:r>
                  <w:r w:rsidR="001366D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ly</w:t>
                  </w:r>
                  <w:r w:rsidR="00DB0EAA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(total exp</w:t>
                  </w:r>
                  <w:r w:rsidR="008E4E7A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enses</w:t>
                  </w:r>
                  <w:r w:rsidR="00E409D0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)</w:t>
                  </w:r>
                  <w:r w:rsidR="00B127B5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:     </w:t>
                  </w:r>
                  <w:r w:rsidR="00950B29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  <w:r w:rsidR="003F255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3F2556" w:rsidRPr="003F255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                      $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13,572.05</w:t>
                  </w:r>
                  <w:r w:rsidR="00F35F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5B011C" w:rsidRPr="00931A6E" w:rsidRDefault="005B011C" w:rsidP="005B011C">
                  <w:pPr>
                    <w:tabs>
                      <w:tab w:val="left" w:pos="4860"/>
                      <w:tab w:val="left" w:pos="5220"/>
                      <w:tab w:val="left" w:pos="558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Current Designated Balance:                                              </w:t>
                  </w:r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</w:t>
                  </w:r>
                  <w:r w:rsidR="008E4E7A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B0090E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gramStart"/>
                  <w:r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$</w:t>
                  </w:r>
                  <w:r w:rsidR="00F35F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2,448.25</w:t>
                  </w:r>
                  <w:proofErr w:type="gramEnd"/>
                  <w:r w:rsidR="00F35F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5B011C" w:rsidRPr="00931A6E" w:rsidRDefault="005B011C" w:rsidP="005B011C">
                  <w:pP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Current Undesignated Balance:                                 </w:t>
                  </w:r>
                  <w:r w:rsidR="0049401D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</w:t>
                  </w:r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49401D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</w:t>
                  </w:r>
                  <w:r w:rsidR="00B0090E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8E4E7A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DB0EAA" w:rsidRPr="00931A6E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$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57,249.03</w:t>
                  </w:r>
                </w:p>
                <w:p w:rsidR="005B011C" w:rsidRPr="00950B29" w:rsidRDefault="005B011C" w:rsidP="005B011C">
                  <w:pPr>
                    <w:tabs>
                      <w:tab w:val="left" w:pos="4770"/>
                      <w:tab w:val="left" w:pos="5040"/>
                      <w:tab w:val="left" w:pos="567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New Building Fund:                                                              </w:t>
                  </w:r>
                  <w:r w:rsidR="008E4E7A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$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35,508.55</w:t>
                  </w:r>
                </w:p>
                <w:p w:rsidR="005B011C" w:rsidRPr="00950B29" w:rsidRDefault="005B011C" w:rsidP="00522BDD">
                  <w:pPr>
                    <w:tabs>
                      <w:tab w:val="left" w:pos="522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Last Week Offering:               </w:t>
                  </w:r>
                  <w:r w:rsidR="00F237FD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</w:t>
                  </w:r>
                  <w:r w:rsidR="00DB5B48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</w:t>
                  </w:r>
                  <w:r w:rsidR="00F237FD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</w:t>
                  </w:r>
                  <w:r w:rsidR="008E4E7A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F237FD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F237FD" w:rsidRPr="0077093F">
                    <w:rPr>
                      <w:rFonts w:ascii="Perpetua" w:hAnsi="Perpetua" w:cs="Arial"/>
                      <w:color w:val="000000"/>
                      <w:sz w:val="10"/>
                      <w:szCs w:val="10"/>
                    </w:rPr>
                    <w:t xml:space="preserve"> </w:t>
                  </w:r>
                  <w:proofErr w:type="gramStart"/>
                  <w:r w:rsidR="00F237FD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$</w:t>
                  </w:r>
                  <w:r w:rsidR="006A44F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2,889.57</w:t>
                  </w:r>
                  <w:proofErr w:type="gramEnd"/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</w:p>
                <w:p w:rsidR="00FD0E27" w:rsidRDefault="005B011C" w:rsidP="008E4E7A">
                  <w:pPr>
                    <w:tabs>
                      <w:tab w:val="left" w:pos="5040"/>
                      <w:tab w:val="left" w:pos="576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Weekly Budget Requirement:     </w:t>
                  </w:r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                    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  <w:r w:rsidR="0077093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</w:t>
                  </w:r>
                  <w:r w:rsidR="00361D4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$</w:t>
                  </w:r>
                  <w:r w:rsidR="0034490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3,855.17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                    </w:t>
                  </w:r>
                  <w:r w:rsidR="008E4E7A"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</w:t>
                  </w:r>
                  <w:r w:rsidRPr="00950B29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  </w:t>
                  </w:r>
                </w:p>
                <w:p w:rsidR="005B011C" w:rsidRPr="00664262" w:rsidRDefault="00E22996" w:rsidP="008E4E7A">
                  <w:pPr>
                    <w:tabs>
                      <w:tab w:val="left" w:pos="5040"/>
                      <w:tab w:val="left" w:pos="5760"/>
                    </w:tabs>
                    <w:rPr>
                      <w:rFonts w:ascii="Perpetua" w:hAnsi="Perpetua"/>
                      <w:bCs/>
                      <w:spacing w:val="10"/>
                      <w:kern w:val="28"/>
                      <w:sz w:val="22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26" style="width:0;height:1.5pt" o:hralign="center" o:hrstd="t" o:hr="t" fillcolor="#a0a0a0" stroked="f"/>
                    </w:pict>
                  </w:r>
                </w:p>
                <w:p w:rsidR="005B011C" w:rsidRDefault="005B011C" w:rsidP="005B011C">
                  <w:pPr>
                    <w:pStyle w:val="Heading2"/>
                    <w:spacing w:after="0"/>
                    <w:ind w:right="165"/>
                    <w:jc w:val="center"/>
                    <w:rPr>
                      <w:rFonts w:ascii="Perpetua" w:hAnsi="Perpetua"/>
                      <w:b/>
                      <w:sz w:val="24"/>
                      <w:szCs w:val="24"/>
                    </w:rPr>
                  </w:pPr>
                  <w:r w:rsidRPr="004226EE">
                    <w:rPr>
                      <w:rFonts w:ascii="Perpetua" w:hAnsi="Perpetua"/>
                      <w:b/>
                      <w:sz w:val="24"/>
                      <w:szCs w:val="24"/>
                    </w:rPr>
                    <w:t>SCHEDULES</w:t>
                  </w:r>
                </w:p>
                <w:p w:rsidR="00E74551" w:rsidRDefault="001B3186" w:rsidP="001B3186">
                  <w:pPr>
                    <w:shd w:val="clear" w:color="auto" w:fill="FFFFFF"/>
                    <w:rPr>
                      <w:rFonts w:ascii="Perpetua" w:hAnsi="Perpetua"/>
                      <w:sz w:val="10"/>
                      <w:szCs w:val="10"/>
                    </w:rPr>
                  </w:pPr>
                  <w:r w:rsidRPr="00146434">
                    <w:rPr>
                      <w:rFonts w:ascii="Perpetua" w:hAnsi="Perpetua"/>
                      <w:b/>
                      <w:sz w:val="22"/>
                      <w:szCs w:val="22"/>
                    </w:rPr>
                    <w:t>Preschool Volunteers</w:t>
                  </w:r>
                  <w:r w:rsidRPr="00E44F1E">
                    <w:rPr>
                      <w:rFonts w:ascii="Perpetua" w:hAnsi="Perpetua"/>
                      <w:b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Perpetua" w:hAnsi="Perpetua"/>
                      <w:b/>
                      <w:sz w:val="10"/>
                      <w:szCs w:val="10"/>
                    </w:rPr>
                    <w:t xml:space="preserve"> </w:t>
                  </w:r>
                  <w:r w:rsidRPr="00146434">
                    <w:rPr>
                      <w:rFonts w:ascii="Perpetua" w:hAnsi="Perpetua"/>
                      <w:b/>
                      <w:sz w:val="22"/>
                      <w:szCs w:val="22"/>
                    </w:rPr>
                    <w:t>AM</w:t>
                  </w:r>
                  <w:r w:rsidRPr="0038707B">
                    <w:rPr>
                      <w:rFonts w:ascii="Perpetua" w:hAnsi="Perpetua"/>
                      <w:b/>
                      <w:sz w:val="22"/>
                      <w:szCs w:val="22"/>
                    </w:rPr>
                    <w:t>:</w:t>
                  </w:r>
                  <w:r w:rsidRPr="0038707B">
                    <w:rPr>
                      <w:rFonts w:ascii="Perpetua" w:hAnsi="Perpetua"/>
                      <w:b/>
                      <w:sz w:val="10"/>
                      <w:szCs w:val="10"/>
                    </w:rPr>
                    <w:t xml:space="preserve"> </w:t>
                  </w:r>
                  <w:r w:rsidRPr="001366D8">
                    <w:rPr>
                      <w:rFonts w:ascii="Perpetua" w:hAnsi="Perpetua"/>
                      <w:sz w:val="10"/>
                      <w:szCs w:val="10"/>
                    </w:rPr>
                    <w:t xml:space="preserve"> </w:t>
                  </w:r>
                  <w:r w:rsidR="00E74551"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  <w:t>Jill R./Marsha C.   PM: Chyrl R./Lena S.</w:t>
                  </w:r>
                </w:p>
                <w:p w:rsidR="00361D41" w:rsidRDefault="001B3186" w:rsidP="001B3186">
                  <w:pPr>
                    <w:shd w:val="clear" w:color="auto" w:fill="FFFFFF"/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</w:pPr>
                  <w:r w:rsidRPr="00336FAF"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</w:rPr>
                    <w:t xml:space="preserve">Preschool Volunteers for Wednesday </w:t>
                  </w:r>
                  <w:r w:rsidR="00E74551">
                    <w:rPr>
                      <w:rFonts w:ascii="Perpetua" w:hAnsi="Perpetua" w:cs="Segoe UI"/>
                      <w:b/>
                      <w:color w:val="000000"/>
                      <w:sz w:val="21"/>
                      <w:szCs w:val="21"/>
                    </w:rPr>
                    <w:t>8/3</w:t>
                  </w:r>
                  <w:r w:rsidRPr="00336FAF"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</w:rPr>
                    <w:t>:</w:t>
                  </w:r>
                  <w:r w:rsidRPr="00336FAF"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  <w:t xml:space="preserve">  </w:t>
                  </w:r>
                  <w:r w:rsidR="000C0004"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  <w:t>Lynn F./Lena S.</w:t>
                  </w:r>
                </w:p>
                <w:p w:rsidR="001B3186" w:rsidRPr="00336FAF" w:rsidRDefault="001B3186" w:rsidP="001B3186">
                  <w:pPr>
                    <w:shd w:val="clear" w:color="auto" w:fill="FFFFFF"/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</w:pPr>
                  <w:r w:rsidRPr="00FD0E27"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</w:rPr>
                    <w:t xml:space="preserve">Volunteers for </w:t>
                  </w:r>
                  <w:r w:rsidR="00E74551"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</w:rPr>
                    <w:t>8/</w:t>
                  </w:r>
                  <w:r w:rsidRPr="0038707B">
                    <w:rPr>
                      <w:rFonts w:ascii="Perpetua" w:hAnsi="Perpetua" w:cs="Segoe UI"/>
                      <w:b/>
                      <w:color w:val="000000"/>
                      <w:sz w:val="21"/>
                      <w:szCs w:val="21"/>
                    </w:rPr>
                    <w:t>7</w:t>
                  </w:r>
                  <w:r w:rsidR="00E74551">
                    <w:rPr>
                      <w:rFonts w:ascii="Perpetua" w:hAnsi="Perpetua" w:cs="Segoe UI"/>
                      <w:b/>
                      <w:color w:val="000000"/>
                      <w:sz w:val="21"/>
                      <w:szCs w:val="21"/>
                    </w:rPr>
                    <w:t xml:space="preserve"> </w:t>
                  </w:r>
                  <w:r w:rsidR="000C0004">
                    <w:rPr>
                      <w:rFonts w:ascii="Perpetua" w:hAnsi="Perpetua" w:cs="Segoe UI"/>
                      <w:color w:val="000000"/>
                      <w:sz w:val="22"/>
                      <w:szCs w:val="22"/>
                    </w:rPr>
                    <w:t>AM: Billy S./Tracey G.</w:t>
                  </w:r>
                </w:p>
                <w:p w:rsidR="00E053FB" w:rsidRPr="001366D8" w:rsidRDefault="00E053FB" w:rsidP="001B3186">
                  <w:pPr>
                    <w:ind w:right="-144"/>
                    <w:rPr>
                      <w:rFonts w:ascii="Perpetua" w:hAnsi="Perpetua"/>
                      <w:b/>
                      <w:sz w:val="6"/>
                      <w:szCs w:val="6"/>
                    </w:rPr>
                  </w:pPr>
                </w:p>
                <w:p w:rsidR="001B3186" w:rsidRDefault="001B3186" w:rsidP="001B3186">
                  <w:pPr>
                    <w:ind w:right="-144"/>
                    <w:rPr>
                      <w:rFonts w:ascii="Perpetua" w:hAnsi="Perpetua"/>
                      <w:b/>
                      <w:sz w:val="22"/>
                      <w:szCs w:val="22"/>
                    </w:rPr>
                  </w:pPr>
                  <w:r w:rsidRPr="0096067A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Children’s Church </w:t>
                  </w:r>
                  <w:r w:rsidR="00E74551">
                    <w:rPr>
                      <w:rFonts w:ascii="Perpetua" w:hAnsi="Perpetua"/>
                      <w:b/>
                      <w:sz w:val="22"/>
                      <w:szCs w:val="22"/>
                    </w:rPr>
                    <w:t>August</w:t>
                  </w:r>
                  <w:r w:rsidRPr="0096067A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Leaders:  </w:t>
                  </w:r>
                  <w:r w:rsidR="000C0004" w:rsidRPr="000C0004">
                    <w:rPr>
                      <w:rFonts w:ascii="Perpetua" w:hAnsi="Perpetua"/>
                      <w:sz w:val="22"/>
                      <w:szCs w:val="22"/>
                    </w:rPr>
                    <w:t>Paige C</w:t>
                  </w:r>
                  <w:proofErr w:type="gramStart"/>
                  <w:r w:rsidR="000C0004" w:rsidRPr="000C0004">
                    <w:rPr>
                      <w:rFonts w:ascii="Perpetua" w:hAnsi="Perpetua"/>
                      <w:sz w:val="22"/>
                      <w:szCs w:val="22"/>
                    </w:rPr>
                    <w:t>./</w:t>
                  </w:r>
                  <w:proofErr w:type="gramEnd"/>
                  <w:r w:rsidR="008C62C0">
                    <w:rPr>
                      <w:rFonts w:ascii="Perpetua" w:hAnsi="Perpetua"/>
                      <w:sz w:val="22"/>
                      <w:szCs w:val="22"/>
                    </w:rPr>
                    <w:t>Lynn F</w:t>
                  </w:r>
                  <w:r w:rsidR="000C0004" w:rsidRPr="000C0004">
                    <w:rPr>
                      <w:rFonts w:ascii="Perpetua" w:hAnsi="Perpetua"/>
                      <w:sz w:val="22"/>
                      <w:szCs w:val="22"/>
                    </w:rPr>
                    <w:t>./Valerie E.</w:t>
                  </w:r>
                </w:p>
                <w:p w:rsidR="001B3186" w:rsidRDefault="001B3186" w:rsidP="001B3186">
                  <w:pPr>
                    <w:ind w:right="-144"/>
                    <w:rPr>
                      <w:rFonts w:ascii="Perpetua" w:hAnsi="Perpetua"/>
                      <w:sz w:val="22"/>
                      <w:szCs w:val="22"/>
                    </w:rPr>
                  </w:pPr>
                  <w:r w:rsidRPr="0096067A">
                    <w:rPr>
                      <w:rFonts w:ascii="Perpetua" w:hAnsi="Perpetua"/>
                      <w:b/>
                      <w:sz w:val="22"/>
                      <w:szCs w:val="22"/>
                    </w:rPr>
                    <w:t>Children’s Church Helpers:</w:t>
                  </w:r>
                  <w:r w:rsidRPr="0096067A">
                    <w:rPr>
                      <w:rFonts w:ascii="Perpetua" w:hAnsi="Perpetua"/>
                      <w:sz w:val="22"/>
                      <w:szCs w:val="22"/>
                    </w:rPr>
                    <w:t xml:space="preserve">  Check Bulletin Board in Foyer</w:t>
                  </w:r>
                </w:p>
                <w:p w:rsidR="00F43086" w:rsidRPr="00F43086" w:rsidRDefault="00F43086" w:rsidP="001B3186">
                  <w:pPr>
                    <w:ind w:right="-144"/>
                    <w:rPr>
                      <w:rFonts w:ascii="Perpetua" w:hAnsi="Perpetua"/>
                      <w:sz w:val="6"/>
                      <w:szCs w:val="6"/>
                    </w:rPr>
                  </w:pPr>
                </w:p>
                <w:p w:rsidR="008171C9" w:rsidRPr="00F64989" w:rsidRDefault="008171C9" w:rsidP="008171C9">
                  <w:pPr>
                    <w:ind w:right="-144"/>
                    <w:rPr>
                      <w:rFonts w:ascii="Perpetua" w:hAnsi="Perpetua"/>
                      <w:sz w:val="22"/>
                      <w:szCs w:val="22"/>
                    </w:rPr>
                  </w:pPr>
                  <w:r w:rsidRPr="00F64989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Van Driver:  </w:t>
                  </w:r>
                  <w:r w:rsidR="000C0004" w:rsidRPr="000C0004">
                    <w:rPr>
                      <w:rFonts w:ascii="Perpetua" w:hAnsi="Perpetua"/>
                      <w:sz w:val="22"/>
                      <w:szCs w:val="22"/>
                    </w:rPr>
                    <w:t>Rodney Eldridge</w:t>
                  </w:r>
                  <w:r w:rsidR="00D14DB1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      </w:t>
                  </w:r>
                  <w:r w:rsidRPr="00F64989">
                    <w:rPr>
                      <w:rFonts w:ascii="Perpetua" w:hAnsi="Perpetua"/>
                      <w:b/>
                      <w:sz w:val="22"/>
                      <w:szCs w:val="22"/>
                    </w:rPr>
                    <w:t>Van Rider:</w:t>
                  </w: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 </w:t>
                  </w:r>
                  <w:r w:rsidR="000C0004">
                    <w:rPr>
                      <w:rFonts w:ascii="Perpetua" w:hAnsi="Perpetua"/>
                      <w:sz w:val="22"/>
                      <w:szCs w:val="22"/>
                    </w:rPr>
                    <w:t>Mike Bles</w:t>
                  </w:r>
                </w:p>
                <w:p w:rsidR="008171C9" w:rsidRDefault="008171C9" w:rsidP="001B3186">
                  <w:pPr>
                    <w:ind w:right="-144"/>
                    <w:rPr>
                      <w:rFonts w:ascii="Perpetua" w:hAnsi="Perpetua"/>
                      <w:sz w:val="22"/>
                      <w:szCs w:val="22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118" type="#_x0000_t202" style="position:absolute;margin-left:348pt;margin-top:10.5pt;width:315.9pt;height:584.25pt;z-index:251669504;mso-position-horizontal-relative:page;mso-position-vertical-relative:page" filled="f" stroked="f">
            <v:textbox style="mso-next-textbox:#_x0000_s1118">
              <w:txbxContent>
                <w:p w:rsidR="00207F9D" w:rsidRDefault="00207F9D" w:rsidP="0057036F">
                  <w:pPr>
                    <w:pStyle w:val="NoSpacing"/>
                    <w:tabs>
                      <w:tab w:val="left" w:pos="270"/>
                    </w:tabs>
                    <w:jc w:val="center"/>
                    <w:rPr>
                      <w:rFonts w:ascii="Perpetua" w:eastAsia="Microsoft Yi Baiti" w:hAnsi="Perpetua"/>
                      <w:b/>
                      <w:sz w:val="26"/>
                      <w:szCs w:val="26"/>
                    </w:rPr>
                  </w:pPr>
                  <w:r w:rsidRPr="00207F9D">
                    <w:rPr>
                      <w:rFonts w:ascii="Perpetua" w:eastAsia="Microsoft Yi Baiti" w:hAnsi="Perpetua"/>
                      <w:b/>
                      <w:sz w:val="26"/>
                      <w:szCs w:val="26"/>
                    </w:rPr>
                    <w:t>MISSION</w:t>
                  </w:r>
                  <w:r w:rsidR="005C04D5">
                    <w:rPr>
                      <w:rFonts w:ascii="Perpetua" w:eastAsia="Microsoft Yi Baiti" w:hAnsi="Perpetua"/>
                      <w:b/>
                      <w:sz w:val="26"/>
                      <w:szCs w:val="26"/>
                    </w:rPr>
                    <w:t>S</w:t>
                  </w:r>
                  <w:r w:rsidRPr="00207F9D">
                    <w:rPr>
                      <w:rFonts w:ascii="Perpetua" w:eastAsia="Microsoft Yi Baiti" w:hAnsi="Perpetua"/>
                      <w:b/>
                      <w:sz w:val="26"/>
                      <w:szCs w:val="26"/>
                    </w:rPr>
                    <w:t xml:space="preserve"> MOMENT</w:t>
                  </w:r>
                </w:p>
                <w:p w:rsidR="009E558D" w:rsidRPr="002169EA" w:rsidRDefault="009E558D" w:rsidP="0057036F">
                  <w:pPr>
                    <w:pStyle w:val="NoSpacing"/>
                    <w:tabs>
                      <w:tab w:val="left" w:pos="270"/>
                    </w:tabs>
                    <w:jc w:val="center"/>
                    <w:rPr>
                      <w:rFonts w:ascii="Perpetua" w:eastAsia="Microsoft Yi Baiti" w:hAnsi="Perpetua"/>
                      <w:b/>
                      <w:sz w:val="22"/>
                      <w:szCs w:val="22"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D92089">
                    <w:rPr>
                      <w:rFonts w:ascii="Perpetua" w:hAnsi="Perpetua"/>
                      <w:b/>
                    </w:rPr>
                    <w:t>PRAY</w:t>
                  </w:r>
                  <w:r w:rsidRPr="00D92089">
                    <w:rPr>
                      <w:rFonts w:ascii="Perpetua" w:hAnsi="Perpetua"/>
                    </w:rPr>
                    <w:t xml:space="preserve">: For the Phillips family in Niger. Parker’s mother fell and fractured her hip so they flew back to the states to help care for her. Mark and </w:t>
                  </w:r>
                  <w:r>
                    <w:rPr>
                      <w:rFonts w:ascii="Perpetua" w:hAnsi="Perpetua"/>
                    </w:rPr>
                    <w:t xml:space="preserve">the </w:t>
                  </w:r>
                  <w:r w:rsidRPr="00D92089">
                    <w:rPr>
                      <w:rFonts w:ascii="Perpetua" w:hAnsi="Perpetua"/>
                    </w:rPr>
                    <w:t>children went back to Niger to host a mission team f</w:t>
                  </w:r>
                  <w:r w:rsidR="00871CE5">
                    <w:rPr>
                      <w:rFonts w:ascii="Perpetua" w:hAnsi="Perpetua"/>
                    </w:rPr>
                    <w:t>ro</w:t>
                  </w:r>
                  <w:r w:rsidRPr="00D92089">
                    <w:rPr>
                      <w:rFonts w:ascii="Perpetua" w:hAnsi="Perpetua"/>
                    </w:rPr>
                    <w:t xml:space="preserve">m the USA.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4B2A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PRAY</w:t>
                  </w:r>
                  <w:r w:rsidRPr="00D92089">
                    <w:rPr>
                      <w:rFonts w:ascii="Perpetua" w:hAnsi="Perpetua"/>
                    </w:rPr>
                    <w:t>: For the mission team</w:t>
                  </w:r>
                  <w:r w:rsidR="00871CE5">
                    <w:rPr>
                      <w:rFonts w:ascii="Perpetua" w:hAnsi="Perpetua"/>
                    </w:rPr>
                    <w:t>s</w:t>
                  </w:r>
                  <w:r w:rsidRPr="00D92089">
                    <w:rPr>
                      <w:rFonts w:ascii="Perpetua" w:hAnsi="Perpetua"/>
                    </w:rPr>
                    <w:t xml:space="preserve"> in El Salvador who are doing optical and medical clinics and VBS this week. They will return on August 6. </w:t>
                  </w:r>
                </w:p>
                <w:p w:rsidR="00874B2A" w:rsidRDefault="00874B2A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PRAY</w:t>
                  </w:r>
                  <w:r w:rsidRPr="00D92089">
                    <w:rPr>
                      <w:rFonts w:ascii="Perpetua" w:hAnsi="Perpetua"/>
                    </w:rPr>
                    <w:t xml:space="preserve">: For the work at the Jerusalem Prayer Center. Many of the religious leaders in Jerusalem are facing serious medical problems. Pray that God will be glorified as non-believers witness the strength of Christians in difficult times.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PRAY</w:t>
                  </w:r>
                  <w:r w:rsidRPr="00D92089">
                    <w:rPr>
                      <w:rFonts w:ascii="Perpetua" w:hAnsi="Perpetua"/>
                    </w:rPr>
                    <w:t xml:space="preserve">: For the members of FBSC as we are called to be “salt and light” in Scott City and neighboring communities. The harvest is white and ready for a harvest. Pray that God will send us to gather the harvest to him.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PRAY</w:t>
                  </w:r>
                  <w:r w:rsidRPr="00D92089">
                    <w:rPr>
                      <w:rFonts w:ascii="Perpetua" w:hAnsi="Perpetua"/>
                    </w:rPr>
                    <w:t xml:space="preserve">: For wisdom to make the right choices for the leadership of our county, state and country beginning with the primary elections this week.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GIVE</w:t>
                  </w:r>
                  <w:r w:rsidRPr="00D92089">
                    <w:rPr>
                      <w:rFonts w:ascii="Perpetua" w:hAnsi="Perpetua"/>
                    </w:rPr>
                    <w:t xml:space="preserve">: Bring your shoes, food for the food pantry, bottle caps, etc. to provide for the basic needs of those in our community and around the world.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GIVE</w:t>
                  </w:r>
                  <w:r w:rsidRPr="00D92089">
                    <w:rPr>
                      <w:rFonts w:ascii="Perpetua" w:hAnsi="Perpetua"/>
                    </w:rPr>
                    <w:t xml:space="preserve">: As God leads you to give and offering. Did you know that an offering is what you give after you give your tithe?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  <w:b/>
                    </w:rPr>
                  </w:pPr>
                </w:p>
                <w:p w:rsidR="00871CE5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871CE5">
                    <w:rPr>
                      <w:rFonts w:ascii="Perpetua" w:hAnsi="Perpetua"/>
                      <w:b/>
                    </w:rPr>
                    <w:t>GO</w:t>
                  </w:r>
                  <w:r w:rsidRPr="00D92089">
                    <w:rPr>
                      <w:rFonts w:ascii="Perpetua" w:hAnsi="Perpetua"/>
                    </w:rPr>
                    <w:t xml:space="preserve">: Across the street, next door, or across the ocean when God calls you to meet a need and share the faith you have as a Christian. </w:t>
                  </w:r>
                </w:p>
                <w:p w:rsidR="00871CE5" w:rsidRDefault="00871CE5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</w:p>
                <w:p w:rsidR="009E558D" w:rsidRPr="00D92089" w:rsidRDefault="00D92089" w:rsidP="00D92089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  <w:r w:rsidRPr="00D92089">
                    <w:rPr>
                      <w:rFonts w:ascii="Perpetua" w:hAnsi="Perpetua"/>
                    </w:rPr>
                    <w:t xml:space="preserve">Can you really call yourself an Acts </w:t>
                  </w:r>
                  <w:r w:rsidR="00871CE5" w:rsidRPr="00D92089">
                    <w:rPr>
                      <w:rFonts w:ascii="Perpetua" w:hAnsi="Perpetua"/>
                    </w:rPr>
                    <w:t>1:</w:t>
                  </w:r>
                  <w:r w:rsidR="004A4418" w:rsidRPr="00D92089">
                    <w:rPr>
                      <w:rFonts w:ascii="Perpetua" w:hAnsi="Perpetua"/>
                    </w:rPr>
                    <w:t>8</w:t>
                  </w:r>
                  <w:r w:rsidRPr="00D92089">
                    <w:rPr>
                      <w:rFonts w:ascii="Perpetua" w:hAnsi="Perpetua"/>
                    </w:rPr>
                    <w:t xml:space="preserve"> or Great Commission Christian without a passport? </w:t>
                  </w:r>
                  <w:r w:rsidR="00871CE5">
                    <w:rPr>
                      <w:rFonts w:ascii="Perpetua" w:hAnsi="Perpetua"/>
                    </w:rPr>
                    <w:t xml:space="preserve"> </w:t>
                  </w:r>
                  <w:r w:rsidRPr="00D92089">
                    <w:rPr>
                      <w:rFonts w:ascii="Perpetua" w:hAnsi="Perpetua"/>
                    </w:rPr>
                    <w:t xml:space="preserve">Why don’t you step out on faith and apply for a passport soon? </w:t>
                  </w:r>
                  <w:r w:rsidR="00871CE5">
                    <w:rPr>
                      <w:rFonts w:ascii="Perpetua" w:hAnsi="Perpetua"/>
                    </w:rPr>
                    <w:t xml:space="preserve"> </w:t>
                  </w:r>
                  <w:r w:rsidRPr="00D92089">
                    <w:rPr>
                      <w:rFonts w:ascii="Perpetua" w:hAnsi="Perpetua"/>
                    </w:rPr>
                    <w:t>You will need one to go with others to No</w:t>
                  </w:r>
                  <w:r w:rsidR="00871CE5">
                    <w:rPr>
                      <w:rFonts w:ascii="Perpetua" w:hAnsi="Perpetua"/>
                    </w:rPr>
                    <w:t xml:space="preserve">rth Italy next spring, or </w:t>
                  </w:r>
                  <w:r w:rsidR="004A4418">
                    <w:rPr>
                      <w:rFonts w:ascii="Perpetua" w:hAnsi="Perpetua"/>
                    </w:rPr>
                    <w:t>where</w:t>
                  </w:r>
                  <w:r w:rsidR="004A4418" w:rsidRPr="00D92089">
                    <w:rPr>
                      <w:rFonts w:ascii="Perpetua" w:hAnsi="Perpetua"/>
                    </w:rPr>
                    <w:t>ver</w:t>
                  </w:r>
                  <w:r w:rsidRPr="00D92089">
                    <w:rPr>
                      <w:rFonts w:ascii="Perpetua" w:hAnsi="Perpetua"/>
                    </w:rPr>
                    <w:t xml:space="preserve"> God calls you. </w:t>
                  </w:r>
                  <w:r w:rsidR="00FB4164" w:rsidRPr="00D92089">
                    <w:rPr>
                      <w:rFonts w:ascii="Perpetua" w:hAnsi="Perpetua"/>
                    </w:rPr>
                    <w:t xml:space="preserve">                                           </w:t>
                  </w:r>
                  <w:r w:rsidR="002A3BDD" w:rsidRPr="00D92089">
                    <w:rPr>
                      <w:rFonts w:ascii="Perpetua" w:hAnsi="Perpetua"/>
                    </w:rPr>
                    <w:t xml:space="preserve">      </w:t>
                  </w:r>
                  <w:r w:rsidR="00FB4164" w:rsidRPr="00D92089">
                    <w:rPr>
                      <w:rFonts w:ascii="Perpetua" w:hAnsi="Perpetua"/>
                    </w:rPr>
                    <w:t xml:space="preserve">   </w:t>
                  </w:r>
                  <w:r w:rsidR="003D62E1" w:rsidRPr="00D92089">
                    <w:rPr>
                      <w:rFonts w:ascii="Perpetua" w:hAnsi="Perpetua"/>
                    </w:rPr>
                    <w:t xml:space="preserve"> </w:t>
                  </w:r>
                </w:p>
                <w:p w:rsidR="009E558D" w:rsidRDefault="009E558D" w:rsidP="009E558D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/>
                    </w:rPr>
                  </w:pPr>
                </w:p>
                <w:p w:rsidR="003D62E1" w:rsidRPr="00443DB9" w:rsidRDefault="009E558D" w:rsidP="001109A2">
                  <w:pPr>
                    <w:tabs>
                      <w:tab w:val="left" w:pos="270"/>
                    </w:tabs>
                    <w:rPr>
                      <w:rFonts w:ascii="Perpetua" w:hAnsi="Perpetua"/>
                    </w:rPr>
                  </w:pPr>
                  <w:r>
                    <w:rPr>
                      <w:rFonts w:ascii="Perpetua" w:hAnsi="Perpetua"/>
                    </w:rPr>
                    <w:t xml:space="preserve">                                             </w:t>
                  </w:r>
                  <w:r w:rsidR="001109A2">
                    <w:rPr>
                      <w:rFonts w:ascii="Perpetua" w:hAnsi="Perpetua"/>
                    </w:rPr>
                    <w:t xml:space="preserve">  </w:t>
                  </w:r>
                  <w:r>
                    <w:rPr>
                      <w:rFonts w:ascii="Perpetua" w:hAnsi="Perpetua"/>
                    </w:rPr>
                    <w:t xml:space="preserve">  </w:t>
                  </w:r>
                  <w:r w:rsidR="001109A2">
                    <w:rPr>
                      <w:rFonts w:ascii="Perpetua" w:hAnsi="Perpetua"/>
                    </w:rPr>
                    <w:t xml:space="preserve">     </w:t>
                  </w:r>
                  <w:r>
                    <w:rPr>
                      <w:rFonts w:ascii="Perpetua" w:hAnsi="Perpetua"/>
                    </w:rPr>
                    <w:t xml:space="preserve">   </w:t>
                  </w:r>
                  <w:r w:rsidR="003D62E1" w:rsidRPr="00443DB9">
                    <w:rPr>
                      <w:rFonts w:ascii="Perpetua" w:hAnsi="Perpetua"/>
                    </w:rPr>
                    <w:t xml:space="preserve">‘Till He Comes, </w:t>
                  </w:r>
                </w:p>
                <w:p w:rsidR="0087315B" w:rsidRPr="00443DB9" w:rsidRDefault="003D62E1" w:rsidP="002A3BDD">
                  <w:pPr>
                    <w:shd w:val="clear" w:color="auto" w:fill="FFFFFF"/>
                    <w:rPr>
                      <w:rFonts w:ascii="Perpetua" w:hAnsi="Perpetua"/>
                    </w:rPr>
                  </w:pPr>
                  <w:r w:rsidRPr="00443DB9">
                    <w:rPr>
                      <w:rFonts w:ascii="Perpetua" w:hAnsi="Perpetua"/>
                    </w:rPr>
                    <w:t xml:space="preserve">                                                </w:t>
                  </w:r>
                  <w:r w:rsidR="00FE16E4" w:rsidRPr="00443DB9">
                    <w:rPr>
                      <w:rFonts w:ascii="Perpetua" w:hAnsi="Perpetua"/>
                    </w:rPr>
                    <w:t xml:space="preserve">       </w:t>
                  </w:r>
                  <w:r w:rsidRPr="00443DB9">
                    <w:rPr>
                      <w:rFonts w:ascii="Perpetua" w:hAnsi="Perpetua"/>
                    </w:rPr>
                    <w:t xml:space="preserve">   Kathy Blevins</w:t>
                  </w:r>
                  <w:r w:rsidR="00670597" w:rsidRPr="00443DB9">
                    <w:rPr>
                      <w:rFonts w:ascii="Perpetua" w:hAnsi="Perpetua"/>
                    </w:rPr>
                    <w:t>/</w:t>
                  </w:r>
                  <w:r w:rsidRPr="00443DB9">
                    <w:rPr>
                      <w:rFonts w:ascii="Perpetua" w:hAnsi="Perpetua"/>
                    </w:rPr>
                    <w:t>Missions Director</w:t>
                  </w:r>
                </w:p>
                <w:p w:rsidR="0087315B" w:rsidRPr="00443DB9" w:rsidRDefault="0087315B" w:rsidP="0087315B">
                  <w:pPr>
                    <w:shd w:val="clear" w:color="auto" w:fill="FFFFFF"/>
                    <w:jc w:val="both"/>
                    <w:rPr>
                      <w:rFonts w:ascii="Perpetua" w:hAnsi="Perpetua"/>
                    </w:rPr>
                  </w:pPr>
                </w:p>
                <w:p w:rsidR="00881859" w:rsidRPr="00244A7A" w:rsidRDefault="00881859" w:rsidP="00FE76F2">
                  <w:pPr>
                    <w:pStyle w:val="NoSpacing"/>
                    <w:jc w:val="both"/>
                    <w:rPr>
                      <w:rFonts w:ascii="Perpetua" w:hAnsi="Perpetua"/>
                      <w:sz w:val="22"/>
                      <w:szCs w:val="22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131" type="#_x0000_t202" style="position:absolute;margin-left:722.1pt;margin-top:396pt;width:243.15pt;height:158.25pt;z-index:251677696;mso-position-horizontal-relative:page;mso-position-vertical-relative:page" filled="f" stroked="f" strokecolor="#c9f" strokeweight="1.5pt">
            <v:textbox style="mso-next-textbox:#_x0000_s1131">
              <w:txbxContent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b/>
                      <w:sz w:val="28"/>
                      <w:szCs w:val="36"/>
                    </w:rPr>
                  </w:pPr>
                  <w:r w:rsidRPr="00F76DBA">
                    <w:rPr>
                      <w:rFonts w:ascii="Perpetua" w:hAnsi="Perpetua"/>
                      <w:b/>
                      <w:sz w:val="28"/>
                      <w:szCs w:val="36"/>
                    </w:rPr>
                    <w:t>Contact Us: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</w:rPr>
                    <w:t>1102 2</w:t>
                  </w:r>
                  <w:r w:rsidRPr="00F76DBA">
                    <w:rPr>
                      <w:rFonts w:ascii="Perpetua" w:hAnsi="Perpetua"/>
                      <w:szCs w:val="36"/>
                      <w:vertAlign w:val="superscript"/>
                    </w:rPr>
                    <w:t>nd</w:t>
                  </w:r>
                  <w:r w:rsidRPr="00F76DBA">
                    <w:rPr>
                      <w:rFonts w:ascii="Perpetua" w:hAnsi="Perpetua"/>
                      <w:szCs w:val="36"/>
                    </w:rPr>
                    <w:t xml:space="preserve"> St W / PO Box 4217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</w:rPr>
                    <w:t xml:space="preserve">Scott City, MO 63780 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</w:rPr>
                    <w:t xml:space="preserve">(573) 264-2214 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</w:rPr>
                    <w:t xml:space="preserve">Secretary-fbc-sc@sbcglobal.net 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</w:rPr>
                    <w:t xml:space="preserve">www.firstbaptistscottcity.org </w:t>
                  </w:r>
                </w:p>
                <w:p w:rsidR="00CA5A81" w:rsidRPr="00F76DBA" w:rsidRDefault="00CA5A81" w:rsidP="00431C4D">
                  <w:pPr>
                    <w:jc w:val="center"/>
                    <w:rPr>
                      <w:rFonts w:ascii="Perpetua" w:hAnsi="Perpetua"/>
                      <w:szCs w:val="36"/>
                    </w:rPr>
                  </w:pPr>
                  <w:r w:rsidRPr="00F76DBA">
                    <w:rPr>
                      <w:rFonts w:ascii="Perpetua" w:hAnsi="Perpetua"/>
                      <w:szCs w:val="36"/>
                      <w:u w:val="single"/>
                    </w:rPr>
                    <w:t>Facebook:</w:t>
                  </w:r>
                  <w:r w:rsidRPr="00F76DBA">
                    <w:rPr>
                      <w:rFonts w:ascii="Perpetua" w:hAnsi="Perpetua"/>
                      <w:szCs w:val="36"/>
                    </w:rPr>
                    <w:t xml:space="preserve"> First Baptist Scott City</w:t>
                  </w:r>
                </w:p>
                <w:p w:rsidR="00EF1351" w:rsidRPr="00227B8A" w:rsidRDefault="00EF1351" w:rsidP="00B7517C">
                  <w:pPr>
                    <w:pStyle w:val="Tagline"/>
                    <w:rPr>
                      <w:rFonts w:ascii="Perpetua" w:hAnsi="Perpetua"/>
                      <w:b/>
                      <w:i w:val="0"/>
                      <w:sz w:val="36"/>
                      <w:szCs w:val="36"/>
                    </w:rPr>
                  </w:pPr>
                </w:p>
                <w:p w:rsidR="00CA5A81" w:rsidRDefault="00EE7CD7" w:rsidP="00B7517C">
                  <w:pPr>
                    <w:pStyle w:val="Tagline"/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</w:pPr>
                  <w:r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  <w:t xml:space="preserve">July </w:t>
                  </w:r>
                  <w:r w:rsidR="0007274A"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  <w:t>31</w:t>
                  </w:r>
                  <w:r w:rsidR="00CA5A81" w:rsidRPr="00F76DBA"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  <w:t>,</w:t>
                  </w:r>
                  <w:r w:rsidR="00CA5A81" w:rsidRPr="00752FBA">
                    <w:rPr>
                      <w:rFonts w:ascii="Perpetua" w:hAnsi="Perpetua"/>
                      <w:b/>
                      <w:i w:val="0"/>
                      <w:sz w:val="16"/>
                      <w:szCs w:val="16"/>
                    </w:rPr>
                    <w:t xml:space="preserve"> </w:t>
                  </w:r>
                  <w:r w:rsidR="00CA5A81" w:rsidRPr="00F76DBA"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  <w:t>201</w:t>
                  </w:r>
                  <w:r w:rsidR="0016093F">
                    <w:rPr>
                      <w:rFonts w:ascii="Perpetua" w:hAnsi="Perpetua"/>
                      <w:b/>
                      <w:i w:val="0"/>
                      <w:sz w:val="32"/>
                      <w:szCs w:val="40"/>
                    </w:rPr>
                    <w:t>6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103" type="#_x0000_t202" style="position:absolute;margin-left:703.5pt;margin-top:45.75pt;width:285pt;height:294.75pt;z-index:251660288;mso-position-horizontal-relative:page;mso-position-vertical-relative:page" filled="f" fillcolor="#396" stroked="f" strokecolor="#c9f" strokeweight="1.5pt">
            <v:fill opacity="29491f"/>
            <v:textbox style="mso-next-textbox:#_x0000_s1103">
              <w:txbxContent>
                <w:p w:rsidR="00CA5A81" w:rsidRPr="005A77D2" w:rsidRDefault="00CA5A81" w:rsidP="005A77D2">
                  <w:r>
                    <w:rPr>
                      <w:noProof/>
                    </w:rPr>
                    <w:drawing>
                      <wp:inline distT="0" distB="0" distL="0" distR="0">
                        <wp:extent cx="3388287" cy="3076575"/>
                        <wp:effectExtent l="19050" t="0" r="2613" b="0"/>
                        <wp:docPr id="4" name="Picture 3" descr="logo attemp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 attempt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09238" cy="3095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98" type="#_x0000_t202" style="position:absolute;margin-left:729.85pt;margin-top:45.75pt;width:225.65pt;height:50.25pt;z-index:251655168;mso-position-horizontal-relative:page;mso-position-vertical-relative:page" filled="f" stroked="f" strokecolor="#c9f" strokeweight="1.5pt">
            <v:textbox style="mso-next-textbox:#_x0000_s1098">
              <w:txbxContent>
                <w:p w:rsidR="00CA5A81" w:rsidRPr="00AD2074" w:rsidRDefault="00CA5A81" w:rsidP="00AD2074">
                  <w:pPr>
                    <w:rPr>
                      <w:szCs w:val="96"/>
                    </w:rPr>
                  </w:pPr>
                </w:p>
              </w:txbxContent>
            </v:textbox>
            <w10:wrap anchorx="page" anchory="page"/>
          </v:shape>
        </w:pict>
      </w:r>
      <w:r w:rsidR="00851B12">
        <w:br w:type="page"/>
      </w:r>
    </w:p>
    <w:p w:rsidR="00051AEB" w:rsidRPr="005F72E4" w:rsidRDefault="00E22996" w:rsidP="00225A83">
      <w:pPr>
        <w:tabs>
          <w:tab w:val="left" w:pos="270"/>
        </w:tabs>
      </w:pPr>
      <w:r>
        <w:rPr>
          <w:noProof/>
        </w:rPr>
        <w:lastRenderedPageBreak/>
        <w:pict>
          <v:shape id="_x0000_s1129" type="#_x0000_t202" style="position:absolute;margin-left:681.15pt;margin-top:25.2pt;width:311.85pt;height:563.55pt;z-index:251676672;mso-position-horizontal-relative:page;mso-position-vertical-relative:page" filled="f" fillcolor="#396" stroked="f" strokecolor="#c9f" strokeweight="1.5pt">
            <v:fill opacity="29491f"/>
            <v:textbox style="mso-next-textbox:#_x0000_s1129">
              <w:txbxContent/>
            </v:textbox>
            <w10:wrap anchorx="page" anchory="page"/>
          </v:shape>
        </w:pict>
      </w:r>
      <w:r>
        <w:rPr>
          <w:noProof/>
        </w:rPr>
        <w:pict>
          <v:shape id="_x0000_s1105" type="#_x0000_t202" style="position:absolute;margin-left:28.5pt;margin-top:27.75pt;width:273.9pt;height:555.75pt;z-index:251662336;mso-position-horizontal-relative:page;mso-position-vertical-relative:page" filled="f" stroked="f" strokecolor="#c9f" strokeweight="1.5pt">
            <v:textbox style="mso-next-textbox:#_x0000_s1106">
              <w:txbxContent>
                <w:p w:rsidR="00CA5A81" w:rsidRPr="002E4000" w:rsidRDefault="00CA5A81" w:rsidP="00DE38C5">
                  <w:pPr>
                    <w:tabs>
                      <w:tab w:val="left" w:pos="360"/>
                      <w:tab w:val="left" w:pos="630"/>
                    </w:tabs>
                    <w:jc w:val="center"/>
                    <w:rPr>
                      <w:rFonts w:ascii="Perpetua" w:hAnsi="Perpetua"/>
                      <w:b/>
                      <w:sz w:val="26"/>
                      <w:szCs w:val="26"/>
                    </w:rPr>
                  </w:pPr>
                  <w:r w:rsidRPr="002E4000">
                    <w:rPr>
                      <w:rFonts w:ascii="Perpetua" w:hAnsi="Perpetua"/>
                      <w:b/>
                      <w:sz w:val="26"/>
                      <w:szCs w:val="26"/>
                    </w:rPr>
                    <w:t>WE’RE GLAD YOU ARE HERE</w:t>
                  </w:r>
                </w:p>
                <w:p w:rsidR="00CA5A81" w:rsidRPr="00B8742F" w:rsidRDefault="00D64A27" w:rsidP="00DE38C5">
                  <w:pPr>
                    <w:tabs>
                      <w:tab w:val="left" w:pos="360"/>
                    </w:tabs>
                    <w:jc w:val="both"/>
                    <w:rPr>
                      <w:rFonts w:ascii="Perpetua" w:hAnsi="Perpetua"/>
                      <w:sz w:val="22"/>
                      <w:szCs w:val="22"/>
                    </w:rPr>
                  </w:pPr>
                  <w:r>
                    <w:rPr>
                      <w:rFonts w:ascii="Perpetua" w:hAnsi="Perpetua"/>
                      <w:sz w:val="22"/>
                      <w:szCs w:val="22"/>
                    </w:rPr>
                    <w:t xml:space="preserve">   </w:t>
                  </w:r>
                  <w:r w:rsidR="00E47C4D">
                    <w:rPr>
                      <w:rFonts w:ascii="Perpetua" w:hAnsi="Perpetua"/>
                      <w:sz w:val="22"/>
                      <w:szCs w:val="22"/>
                    </w:rPr>
                    <w:t xml:space="preserve"> </w:t>
                  </w:r>
                  <w:r w:rsidR="00CA5A81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Whether you are a regular member or a first-time guest, we are glad you have come to </w:t>
                  </w:r>
                  <w:r w:rsidR="00AC4244" w:rsidRPr="00B8742F">
                    <w:rPr>
                      <w:rFonts w:ascii="Perpetua" w:hAnsi="Perpetua"/>
                      <w:sz w:val="22"/>
                      <w:szCs w:val="22"/>
                    </w:rPr>
                    <w:t>First Baptist</w:t>
                  </w:r>
                  <w:r w:rsidR="00CA5A81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 to worship our Lord and Savior Jesus Christ.  </w:t>
                  </w:r>
                  <w:r w:rsidR="00AC4244" w:rsidRPr="00B8742F">
                    <w:rPr>
                      <w:rFonts w:ascii="Perpetua" w:hAnsi="Perpetua"/>
                      <w:sz w:val="22"/>
                      <w:szCs w:val="22"/>
                    </w:rPr>
                    <w:t>First Baptist</w:t>
                  </w:r>
                  <w:r w:rsidR="00CA5A81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 strives to be a friendly church that is passionate about helping one another grow in the grace and knowledge of Jesus.  </w:t>
                  </w:r>
                </w:p>
                <w:p w:rsidR="00CA5A81" w:rsidRPr="00B8742F" w:rsidRDefault="00D64A27" w:rsidP="00DE38C5">
                  <w:pPr>
                    <w:tabs>
                      <w:tab w:val="left" w:pos="360"/>
                    </w:tabs>
                    <w:jc w:val="both"/>
                    <w:rPr>
                      <w:rFonts w:ascii="Perpetua" w:hAnsi="Perpetua"/>
                      <w:sz w:val="22"/>
                      <w:szCs w:val="22"/>
                    </w:rPr>
                  </w:pPr>
                  <w:r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   </w:t>
                  </w:r>
                  <w:r w:rsidR="00E47C4D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 </w:t>
                  </w:r>
                  <w:r w:rsidR="00CA5A81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If this is your first time at </w:t>
                  </w:r>
                  <w:r w:rsidR="00AC4244" w:rsidRPr="00B8742F">
                    <w:rPr>
                      <w:rFonts w:ascii="Perpetua" w:hAnsi="Perpetua"/>
                      <w:sz w:val="22"/>
                      <w:szCs w:val="22"/>
                    </w:rPr>
                    <w:t>First Baptist</w:t>
                  </w:r>
                  <w:r w:rsidR="00CA5A81" w:rsidRPr="00B8742F">
                    <w:rPr>
                      <w:rFonts w:ascii="Perpetua" w:hAnsi="Perpetua"/>
                      <w:sz w:val="22"/>
                      <w:szCs w:val="22"/>
                    </w:rPr>
                    <w:t xml:space="preserve"> or if you have not been in a while, we hope you are blessed by the warm reception, Christ-honoring music, and biblically-based sermon.  Please fill out a guest card in the pew in front of you and put it in the offering plate.  God Bless.  --- Pastor Jeremy.</w:t>
                  </w:r>
                </w:p>
                <w:p w:rsidR="00CA5A81" w:rsidRPr="00B02C6A" w:rsidRDefault="00E22996" w:rsidP="00DE38C5">
                  <w:pPr>
                    <w:tabs>
                      <w:tab w:val="left" w:pos="360"/>
                    </w:tabs>
                    <w:jc w:val="center"/>
                    <w:rPr>
                      <w:rFonts w:ascii="Perpetua" w:hAnsi="Perpetua" w:cs="Arial"/>
                      <w:b/>
                      <w:spacing w:val="-5"/>
                      <w:sz w:val="22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27" style="width:0;height:1.5pt" o:hralign="center" o:hrstd="t" o:hr="t" fillcolor="#a0a0a0" stroked="f"/>
                    </w:pict>
                  </w:r>
                </w:p>
                <w:p w:rsidR="00010D5F" w:rsidRPr="00C939DD" w:rsidRDefault="00010D5F" w:rsidP="00DE38C5">
                  <w:pPr>
                    <w:tabs>
                      <w:tab w:val="left" w:pos="360"/>
                    </w:tabs>
                    <w:jc w:val="center"/>
                    <w:rPr>
                      <w:rFonts w:ascii="Perpetua" w:hAnsi="Perpetua"/>
                      <w:b/>
                    </w:rPr>
                  </w:pPr>
                </w:p>
                <w:p w:rsidR="00CA5A81" w:rsidRPr="00B3227D" w:rsidRDefault="00CA5A81" w:rsidP="00DE38C5">
                  <w:pPr>
                    <w:tabs>
                      <w:tab w:val="left" w:pos="360"/>
                    </w:tabs>
                    <w:jc w:val="center"/>
                    <w:rPr>
                      <w:rFonts w:ascii="Perpetua" w:hAnsi="Perpetua"/>
                      <w:b/>
                      <w:sz w:val="26"/>
                      <w:szCs w:val="26"/>
                    </w:rPr>
                  </w:pPr>
                  <w:r w:rsidRPr="00B3227D">
                    <w:rPr>
                      <w:rFonts w:ascii="Perpetua" w:hAnsi="Perpetua"/>
                      <w:b/>
                      <w:sz w:val="26"/>
                      <w:szCs w:val="26"/>
                    </w:rPr>
                    <w:t>OPPORTUNITIES THIS WEEK</w:t>
                  </w:r>
                </w:p>
                <w:p w:rsidR="001E6A1D" w:rsidRPr="00524B7C" w:rsidRDefault="001E6A1D" w:rsidP="00DE38C5">
                  <w:pPr>
                    <w:tabs>
                      <w:tab w:val="left" w:pos="360"/>
                    </w:tabs>
                    <w:jc w:val="center"/>
                    <w:rPr>
                      <w:rFonts w:ascii="Perpetua" w:hAnsi="Perpetua"/>
                      <w:b/>
                      <w:sz w:val="22"/>
                      <w:szCs w:val="22"/>
                    </w:rPr>
                  </w:pPr>
                </w:p>
                <w:p w:rsidR="00935AC6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b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SUNDAY, </w:t>
                  </w: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JULY </w:t>
                  </w:r>
                  <w:r w:rsidR="000C0004">
                    <w:rPr>
                      <w:rFonts w:ascii="Perpetua" w:hAnsi="Perpetua"/>
                      <w:b/>
                      <w:sz w:val="22"/>
                      <w:szCs w:val="22"/>
                    </w:rPr>
                    <w:t>31</w:t>
                  </w: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>, 2016</w:t>
                  </w:r>
                </w:p>
                <w:p w:rsidR="00467C05" w:rsidRPr="00524B7C" w:rsidRDefault="00467C05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 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9:45 A.M. Sunday School</w:t>
                  </w:r>
                </w:p>
                <w:p w:rsidR="00467C05" w:rsidRDefault="00467C05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>
                    <w:rPr>
                      <w:rFonts w:ascii="Perpetua" w:hAnsi="Perpetua"/>
                      <w:sz w:val="22"/>
                      <w:szCs w:val="22"/>
                    </w:rPr>
                    <w:t xml:space="preserve">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10:45 A.M.</w:t>
                  </w:r>
                  <w:r w:rsidRPr="00DB7007">
                    <w:rPr>
                      <w:rFonts w:ascii="Perpetua" w:hAnsi="Perpetua"/>
                      <w:sz w:val="18"/>
                      <w:szCs w:val="18"/>
                    </w:rPr>
                    <w:t xml:space="preserve">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>Worship Service</w:t>
                  </w:r>
                </w:p>
                <w:p w:rsidR="00467C05" w:rsidRPr="00524B7C" w:rsidRDefault="00543382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>
                    <w:rPr>
                      <w:rFonts w:ascii="Perpetua" w:hAnsi="Perpetua"/>
                      <w:sz w:val="22"/>
                      <w:szCs w:val="22"/>
                    </w:rPr>
                    <w:t xml:space="preserve">  </w:t>
                  </w:r>
                  <w:r w:rsidR="00D23E3C">
                    <w:rPr>
                      <w:rFonts w:ascii="Perpetua" w:hAnsi="Perpetua"/>
                      <w:sz w:val="22"/>
                      <w:szCs w:val="22"/>
                    </w:rPr>
                    <w:t xml:space="preserve">  </w:t>
                  </w:r>
                  <w:r w:rsidR="00467C05" w:rsidRPr="00524B7C">
                    <w:rPr>
                      <w:rFonts w:ascii="Perpetua" w:hAnsi="Perpetua"/>
                      <w:sz w:val="22"/>
                      <w:szCs w:val="22"/>
                    </w:rPr>
                    <w:t>5:30 P.M. Children’s Church Supper</w:t>
                  </w:r>
                </w:p>
                <w:p w:rsidR="00467C05" w:rsidRPr="00524B7C" w:rsidRDefault="00467C05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6:00 P.M. Children’s Church</w:t>
                  </w:r>
                </w:p>
                <w:p w:rsidR="00467C05" w:rsidRPr="00524B7C" w:rsidRDefault="00467C05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6:00 P.M. Youth Group </w:t>
                  </w:r>
                </w:p>
                <w:p w:rsidR="00935AC6" w:rsidRDefault="00467C05" w:rsidP="00467C05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6:00 P.M. Worship Service</w:t>
                  </w:r>
                  <w:r w:rsidR="00935AC6">
                    <w:rPr>
                      <w:rFonts w:ascii="Perpetua" w:hAnsi="Perpetua"/>
                      <w:sz w:val="22"/>
                      <w:szCs w:val="22"/>
                    </w:rPr>
                    <w:t xml:space="preserve">   </w:t>
                  </w:r>
                  <w:r w:rsidR="00935AC6"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</w:t>
                  </w:r>
                  <w:r w:rsidR="00AB14AD">
                    <w:rPr>
                      <w:rFonts w:ascii="Perpetua" w:hAnsi="Perpetua"/>
                      <w:sz w:val="22"/>
                      <w:szCs w:val="22"/>
                    </w:rPr>
                    <w:t xml:space="preserve">  </w:t>
                  </w:r>
                </w:p>
                <w:p w:rsidR="004C51CF" w:rsidRDefault="004C51CF" w:rsidP="00AB14AD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b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TUESDAY, </w:t>
                  </w:r>
                  <w:r w:rsidR="00157CDF">
                    <w:rPr>
                      <w:rFonts w:ascii="Perpetua" w:hAnsi="Perpetua"/>
                      <w:b/>
                      <w:sz w:val="22"/>
                      <w:szCs w:val="22"/>
                    </w:rPr>
                    <w:t>AUGUST 2</w:t>
                  </w: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, </w:t>
                  </w: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>2016</w:t>
                  </w:r>
                </w:p>
                <w:p w:rsidR="00935AC6" w:rsidRPr="00524B7C" w:rsidRDefault="00935AC6" w:rsidP="00935AC6">
                  <w:pPr>
                    <w:tabs>
                      <w:tab w:val="left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6:30 P.M. Women’s Bible Study/</w:t>
                  </w:r>
                  <w:r>
                    <w:rPr>
                      <w:rFonts w:ascii="Perpetua" w:hAnsi="Perpetua"/>
                      <w:i/>
                      <w:sz w:val="22"/>
                      <w:szCs w:val="22"/>
                    </w:rPr>
                    <w:t>Forgiveness</w:t>
                  </w: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i/>
                      <w:sz w:val="22"/>
                      <w:szCs w:val="22"/>
                    </w:rPr>
                    <w:t xml:space="preserve">   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           </w:t>
                  </w: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b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WEDNESDAY, </w:t>
                  </w:r>
                  <w:r w:rsidR="00711EC8">
                    <w:rPr>
                      <w:rFonts w:ascii="Perpetua" w:hAnsi="Perpetua"/>
                      <w:b/>
                      <w:sz w:val="22"/>
                      <w:szCs w:val="22"/>
                    </w:rPr>
                    <w:t>AUGUST 3</w:t>
                  </w:r>
                  <w:r>
                    <w:rPr>
                      <w:rFonts w:ascii="Perpetua" w:hAnsi="Perpetua"/>
                      <w:b/>
                      <w:sz w:val="22"/>
                      <w:szCs w:val="22"/>
                    </w:rPr>
                    <w:t xml:space="preserve">, </w:t>
                  </w:r>
                  <w:r w:rsidRPr="00524B7C">
                    <w:rPr>
                      <w:rFonts w:ascii="Perpetua" w:hAnsi="Perpetua"/>
                      <w:b/>
                      <w:sz w:val="22"/>
                      <w:szCs w:val="22"/>
                    </w:rPr>
                    <w:t>2016</w:t>
                  </w: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7:00 P.M.</w:t>
                  </w:r>
                  <w:r>
                    <w:rPr>
                      <w:rFonts w:ascii="Perpetua" w:hAnsi="Perpetua"/>
                      <w:sz w:val="22"/>
                      <w:szCs w:val="22"/>
                    </w:rPr>
                    <w:t xml:space="preserve"> </w:t>
                  </w: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>Prayer Meeting</w:t>
                  </w: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7:00 P.M. Children In Action </w:t>
                  </w:r>
                </w:p>
                <w:p w:rsidR="00935AC6" w:rsidRPr="00524B7C" w:rsidRDefault="00935AC6" w:rsidP="00935AC6">
                  <w:pPr>
                    <w:tabs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7:00 P.M. Mission Friends</w:t>
                  </w:r>
                </w:p>
                <w:p w:rsidR="00935AC6" w:rsidRPr="00524B7C" w:rsidRDefault="00935AC6" w:rsidP="00935AC6">
                  <w:pPr>
                    <w:tabs>
                      <w:tab w:val="left" w:pos="180"/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 w:rsidRPr="00524B7C">
                    <w:rPr>
                      <w:rFonts w:ascii="Perpetua" w:hAnsi="Perpetua"/>
                      <w:sz w:val="22"/>
                      <w:szCs w:val="22"/>
                    </w:rPr>
                    <w:t xml:space="preserve">    7:00 P.M. Hooked 419</w:t>
                  </w:r>
                </w:p>
                <w:p w:rsidR="00935AC6" w:rsidRPr="00524B7C" w:rsidRDefault="00935AC6" w:rsidP="00935AC6">
                  <w:pPr>
                    <w:tabs>
                      <w:tab w:val="left" w:pos="180"/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</w:p>
                <w:p w:rsidR="008C62C0" w:rsidRDefault="008C62C0" w:rsidP="00935AC6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8C62C0" w:rsidRDefault="008C62C0" w:rsidP="00935AC6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BB1C6A" w:rsidRPr="00BB1C6A" w:rsidRDefault="00BB1C6A" w:rsidP="00935AC6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sz w:val="22"/>
                      <w:szCs w:val="22"/>
                    </w:rPr>
                  </w:pPr>
                  <w:r>
                    <w:rPr>
                      <w:rFonts w:ascii="Perpetua" w:hAnsi="Perpetua"/>
                      <w:i/>
                      <w:sz w:val="22"/>
                      <w:szCs w:val="22"/>
                    </w:rPr>
                    <w:t xml:space="preserve">  </w:t>
                  </w:r>
                </w:p>
                <w:p w:rsidR="00D37F09" w:rsidRDefault="00D37F09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5B01BF" w:rsidRDefault="005B01BF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D23E3C" w:rsidRDefault="00D23E3C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D372B4" w:rsidRDefault="00D372B4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D23E3C" w:rsidRDefault="00D23E3C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57036F" w:rsidRDefault="0057036F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BE1B37" w:rsidRDefault="00BE1B37" w:rsidP="00DE38C5">
                  <w:pPr>
                    <w:tabs>
                      <w:tab w:val="left" w:pos="180"/>
                      <w:tab w:val="center" w:pos="270"/>
                      <w:tab w:val="left" w:pos="360"/>
                    </w:tabs>
                    <w:rPr>
                      <w:rFonts w:ascii="Perpetua" w:hAnsi="Perpetua"/>
                      <w:i/>
                      <w:sz w:val="22"/>
                      <w:szCs w:val="22"/>
                    </w:rPr>
                  </w:pPr>
                </w:p>
                <w:p w:rsidR="005F6B43" w:rsidRPr="00BF60C1" w:rsidRDefault="00CA5A81" w:rsidP="00CD72E9">
                  <w:pPr>
                    <w:tabs>
                      <w:tab w:val="left" w:pos="270"/>
                    </w:tabs>
                    <w:jc w:val="center"/>
                    <w:rPr>
                      <w:rFonts w:ascii="Perpetua" w:hAnsi="Perpetua"/>
                      <w:b/>
                      <w:sz w:val="26"/>
                      <w:szCs w:val="26"/>
                    </w:rPr>
                  </w:pPr>
                  <w:r w:rsidRPr="00BF60C1">
                    <w:rPr>
                      <w:rFonts w:ascii="Perpetua" w:hAnsi="Perpetua"/>
                      <w:b/>
                      <w:sz w:val="26"/>
                      <w:szCs w:val="26"/>
                    </w:rPr>
                    <w:t>ANNOUNCEMENTS</w:t>
                  </w:r>
                </w:p>
                <w:p w:rsidR="008C62C0" w:rsidRPr="008C62C0" w:rsidRDefault="008C62C0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4"/>
                      <w:szCs w:val="4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37" style="width:0;height:1.5pt" o:hralign="center" o:hrstd="t" o:hr="t" fillcolor="#a0a0a0" stroked="f"/>
                    </w:pict>
                  </w:r>
                </w:p>
                <w:p w:rsidR="007359A8" w:rsidRPr="007359A8" w:rsidRDefault="007359A8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6"/>
                      <w:szCs w:val="6"/>
                    </w:rPr>
                  </w:pPr>
                </w:p>
                <w:p w:rsidR="00E57345" w:rsidRPr="00424ACF" w:rsidRDefault="002B7C53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If your child </w:t>
                  </w:r>
                  <w:r w:rsid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has</w:t>
                  </w:r>
                  <w:r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a </w:t>
                  </w:r>
                  <w:r w:rsidRPr="00F257A4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VBS</w:t>
                  </w:r>
                  <w:r w:rsidRPr="00424ACF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 xml:space="preserve"> </w:t>
                  </w:r>
                  <w:r w:rsidR="008C62C0" w:rsidRPr="008C62C0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  <w:u w:val="single"/>
                    </w:rPr>
                    <w:t>SUBMERGED</w:t>
                  </w:r>
                  <w:r w:rsidR="008C62C0"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CD, please return it to Lynn Felton or Cheryl Corn and it will be replaced with a </w:t>
                  </w:r>
                  <w:r w:rsidRPr="00424ACF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>Music for Kids</w:t>
                  </w:r>
                  <w:r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CD. </w:t>
                  </w:r>
                </w:p>
                <w:p w:rsidR="00E57345" w:rsidRPr="00424ACF" w:rsidRDefault="00E22996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28" style="width:0;height:1.5pt" o:hrstd="t" o:hr="t" fillcolor="#a0a0a0" stroked="f"/>
                    </w:pict>
                  </w:r>
                </w:p>
                <w:p w:rsidR="008C62C0" w:rsidRPr="007359A8" w:rsidRDefault="008C62C0" w:rsidP="00C2234B">
                  <w:pPr>
                    <w:jc w:val="both"/>
                    <w:rPr>
                      <w:rFonts w:ascii="Perpetua" w:hAnsi="Perpetua" w:cs="Helvetica"/>
                      <w:color w:val="000000"/>
                      <w:sz w:val="6"/>
                      <w:szCs w:val="6"/>
                    </w:rPr>
                  </w:pPr>
                </w:p>
                <w:p w:rsidR="00C2234B" w:rsidRPr="00C2234B" w:rsidRDefault="00C2234B" w:rsidP="00C2234B">
                  <w:pPr>
                    <w:jc w:val="both"/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</w:pP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The </w:t>
                  </w:r>
                  <w:r w:rsidRPr="00C2234B">
                    <w:rPr>
                      <w:rFonts w:ascii="Perpetua" w:hAnsi="Perpetua" w:cs="Helvetica"/>
                      <w:b/>
                      <w:color w:val="000000"/>
                      <w:sz w:val="22"/>
                      <w:szCs w:val="22"/>
                      <w:u w:val="single"/>
                    </w:rPr>
                    <w:t>TECH TEAM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is looking for more volunteers to serve in the booth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on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Sunday morning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s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. We will train anyone who has a little experience with music players and/or computers.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The program we use for the screen is called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‘</w:t>
                  </w:r>
                  <w:r w:rsidRPr="00C2234B">
                    <w:rPr>
                      <w:rFonts w:ascii="Perpetua" w:hAnsi="Perpetua" w:cs="Helvetica"/>
                      <w:i/>
                      <w:color w:val="000000"/>
                      <w:sz w:val="22"/>
                      <w:szCs w:val="22"/>
                    </w:rPr>
                    <w:t>EasyWorship</w:t>
                  </w:r>
                  <w:r>
                    <w:rPr>
                      <w:rFonts w:ascii="Perpetua" w:hAnsi="Perpetua" w:cs="Helvetica"/>
                      <w:i/>
                      <w:color w:val="000000"/>
                      <w:sz w:val="22"/>
                      <w:szCs w:val="22"/>
                    </w:rPr>
                    <w:t>’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for a reason.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Must be at least in 7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  <w:vertAlign w:val="superscript"/>
                    </w:rPr>
                    <w:t>th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grade or older.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Also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,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we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would like some adult volunteers as well.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Anyone who is interested please speak with Uriah Kiehl.</w:t>
                  </w:r>
                </w:p>
                <w:p w:rsidR="00C2234B" w:rsidRPr="008C62C0" w:rsidRDefault="00C2234B" w:rsidP="00C2234B">
                  <w:pPr>
                    <w:jc w:val="both"/>
                    <w:rPr>
                      <w:rFonts w:ascii="Perpetua" w:hAnsi="Perpetua" w:cs="Helvetica"/>
                      <w:color w:val="000000"/>
                      <w:sz w:val="10"/>
                      <w:szCs w:val="10"/>
                    </w:rPr>
                  </w:pPr>
                </w:p>
                <w:p w:rsidR="00C2234B" w:rsidRDefault="00C2234B" w:rsidP="00C2234B">
                  <w:pPr>
                    <w:pBdr>
                      <w:bottom w:val="single" w:sz="4" w:space="1" w:color="auto"/>
                    </w:pBdr>
                    <w:jc w:val="both"/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</w:pPr>
                  <w:r w:rsidRPr="00C2234B"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 xml:space="preserve">If anyone wants a copy of today's service, please speak to someone in the booth and we will get you a copy </w:t>
                  </w:r>
                  <w:r>
                    <w:rPr>
                      <w:rFonts w:ascii="Perpetua" w:hAnsi="Perpetua" w:cs="Helvetica"/>
                      <w:color w:val="000000"/>
                      <w:sz w:val="22"/>
                      <w:szCs w:val="22"/>
                    </w:rPr>
                    <w:t>as quickly as possible.</w:t>
                  </w:r>
                </w:p>
                <w:p w:rsidR="008C62C0" w:rsidRPr="008C62C0" w:rsidRDefault="008C62C0" w:rsidP="00C2234B">
                  <w:pPr>
                    <w:pBdr>
                      <w:bottom w:val="single" w:sz="4" w:space="1" w:color="auto"/>
                    </w:pBdr>
                    <w:jc w:val="both"/>
                    <w:rPr>
                      <w:rFonts w:ascii="Perpetua" w:hAnsi="Perpetua" w:cs="Helvetica"/>
                      <w:color w:val="000000"/>
                      <w:sz w:val="10"/>
                      <w:szCs w:val="10"/>
                    </w:rPr>
                  </w:pPr>
                </w:p>
                <w:p w:rsidR="008C62C0" w:rsidRPr="00292558" w:rsidRDefault="008C62C0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8"/>
                      <w:szCs w:val="8"/>
                    </w:rPr>
                  </w:pPr>
                </w:p>
                <w:p w:rsidR="00ED4912" w:rsidRDefault="009D0D6F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9D0D6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Two more </w:t>
                  </w:r>
                  <w:r w:rsidRPr="00424ACF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  <w:u w:val="single"/>
                    </w:rPr>
                    <w:t>CHILDREN’S CHURCH TEACHERS</w:t>
                  </w:r>
                  <w:r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BE278D"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are need</w:t>
                  </w: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ed</w:t>
                  </w:r>
                  <w:r w:rsidR="00D811A5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.</w:t>
                  </w:r>
                  <w:r w:rsidR="00BE278D"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 If </w:t>
                  </w: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you are </w:t>
                  </w:r>
                  <w:r w:rsidR="00BE278D"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interested</w:t>
                  </w:r>
                  <w:r w:rsidR="001D43ED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in helping</w:t>
                  </w:r>
                  <w:r w:rsidR="00BE278D" w:rsidRPr="00424ACF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, please speak with Lynn Felton. </w:t>
                  </w:r>
                </w:p>
                <w:p w:rsidR="00BE278D" w:rsidRDefault="00E22996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29" style="width:0;height:1.5pt" o:hrstd="t" o:hr="t" fillcolor="#a0a0a0" stroked="f"/>
                    </w:pict>
                  </w:r>
                </w:p>
                <w:p w:rsidR="008C62C0" w:rsidRPr="007359A8" w:rsidRDefault="008C62C0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6"/>
                      <w:szCs w:val="6"/>
                    </w:rPr>
                  </w:pPr>
                </w:p>
                <w:p w:rsidR="00ED4912" w:rsidRPr="00424ACF" w:rsidRDefault="00ED4912" w:rsidP="00A709F4">
                  <w:pPr>
                    <w:tabs>
                      <w:tab w:val="left" w:pos="270"/>
                    </w:tabs>
                    <w:jc w:val="both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There are families in our church and from our children’s church program that need help purchasing </w:t>
                  </w:r>
                  <w:r w:rsidR="009D0D6F" w:rsidRPr="009D0D6F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  <w:u w:val="single"/>
                    </w:rPr>
                    <w:t>SCHOOL SUPPLIES</w:t>
                  </w: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.  We are collecting donations to help purchase needed items.  If you feel led to give, please notate on your check or envelope “</w:t>
                  </w:r>
                  <w:r w:rsidRPr="00FA50E1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>school supplies</w:t>
                  </w: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”.  If you have any questions, </w:t>
                  </w:r>
                  <w:r w:rsidR="00FA50E1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please </w:t>
                  </w:r>
                  <w:r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see Lynn Felton.</w:t>
                  </w:r>
                </w:p>
                <w:p w:rsidR="00245552" w:rsidRPr="00424ACF" w:rsidRDefault="00E22996" w:rsidP="003553E4">
                  <w:pPr>
                    <w:pStyle w:val="Body"/>
                    <w:rPr>
                      <w:rFonts w:ascii="Perpetua" w:hAnsi="Perpetua"/>
                      <w:b/>
                      <w:u w:val="single"/>
                    </w:rPr>
                  </w:pPr>
                  <w:r w:rsidRPr="00E22996">
                    <w:rPr>
                      <w:rFonts w:ascii="Perpetua" w:hAnsi="Perpetua" w:cs="Arial"/>
                    </w:rPr>
                    <w:pict>
                      <v:rect id="_x0000_i1030" style="width:0;height:1.5pt" o:hralign="center" o:hrstd="t" o:hr="t" fillcolor="#a0a0a0" stroked="f"/>
                    </w:pict>
                  </w:r>
                </w:p>
                <w:p w:rsidR="008C62C0" w:rsidRPr="007359A8" w:rsidRDefault="008C62C0" w:rsidP="002F530B">
                  <w:pPr>
                    <w:jc w:val="both"/>
                    <w:rPr>
                      <w:rFonts w:ascii="Perpetua" w:hAnsi="Perpetua" w:cs="Segoe UI"/>
                      <w:b/>
                      <w:color w:val="000000"/>
                      <w:sz w:val="6"/>
                      <w:szCs w:val="6"/>
                      <w:u w:val="single"/>
                      <w:shd w:val="clear" w:color="auto" w:fill="FFFFFF"/>
                    </w:rPr>
                  </w:pPr>
                </w:p>
                <w:p w:rsidR="00CF4FA4" w:rsidRPr="00424ACF" w:rsidRDefault="00CF4FA4" w:rsidP="002F530B">
                  <w:pPr>
                    <w:jc w:val="both"/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424ACF">
                    <w:rPr>
                      <w:rFonts w:ascii="Perpetua" w:hAnsi="Perpetua" w:cs="Segoe UI"/>
                      <w:b/>
                      <w:color w:val="000000"/>
                      <w:sz w:val="22"/>
                      <w:szCs w:val="22"/>
                      <w:u w:val="single"/>
                      <w:shd w:val="clear" w:color="auto" w:fill="FFFFFF"/>
                    </w:rPr>
                    <w:t>ITALY MISSION TRIP INFORMATION</w:t>
                  </w:r>
                </w:p>
                <w:p w:rsidR="00F257A4" w:rsidRPr="00424ACF" w:rsidRDefault="007359A8" w:rsidP="002F530B">
                  <w:pPr>
                    <w:jc w:val="both"/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</w:pPr>
                  <w:r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Two trips are being planned for 2017.  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The first will most likely be next </w:t>
                  </w:r>
                  <w:proofErr w:type="gramStart"/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Spring</w:t>
                  </w:r>
                  <w:proofErr w:type="gramEnd"/>
                  <w:r w:rsidR="00DE2E80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,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 with the second trip being in </w:t>
                  </w:r>
                  <w:r w:rsidR="00BD12B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the </w:t>
                  </w:r>
                  <w:r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Fall. 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For more info on </w:t>
                  </w:r>
                  <w:r w:rsidR="00BD12B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the 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Italy</w:t>
                  </w:r>
                  <w:r w:rsidR="00BD12B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 Missions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  <w:r w:rsidR="00BD12B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P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artnership, pick up a</w:t>
                  </w:r>
                  <w:r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booklet </w:t>
                  </w:r>
                  <w:r w:rsidR="00D401CF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>from</w:t>
                  </w:r>
                  <w:r w:rsidR="00CF4FA4" w:rsidRPr="00424ACF">
                    <w:rPr>
                      <w:rFonts w:ascii="Perpetua" w:hAnsi="Perpetua" w:cs="Segoe U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 the foyer table. </w:t>
                  </w:r>
                </w:p>
                <w:p w:rsidR="005B03DF" w:rsidRPr="00DB7007" w:rsidRDefault="00E22996" w:rsidP="005B03DF">
                  <w:pPr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  <w:pict>
                      <v:rect id="_x0000_i1031" style="width:283.5pt;height:2pt" o:hralign="center" o:hrstd="t" o:hrnoshade="t" o:hr="t" fillcolor="black [3213]" stroked="f"/>
                    </w:pict>
                  </w:r>
                </w:p>
                <w:p w:rsidR="00DB7007" w:rsidRPr="008C62C0" w:rsidRDefault="00DB7007" w:rsidP="005B03DF">
                  <w:pPr>
                    <w:shd w:val="clear" w:color="auto" w:fill="FFFFFF"/>
                    <w:jc w:val="center"/>
                    <w:rPr>
                      <w:rFonts w:ascii="Perpetua" w:hAnsi="Perpetua" w:cs="Arial"/>
                      <w:b/>
                      <w:color w:val="000000"/>
                      <w:sz w:val="10"/>
                      <w:szCs w:val="10"/>
                      <w:u w:val="single"/>
                    </w:rPr>
                  </w:pPr>
                </w:p>
                <w:p w:rsidR="008C62C0" w:rsidRPr="00BF60C1" w:rsidRDefault="005B03DF" w:rsidP="005B03DF">
                  <w:pPr>
                    <w:shd w:val="clear" w:color="auto" w:fill="FFFFFF"/>
                    <w:jc w:val="center"/>
                    <w:rPr>
                      <w:rFonts w:ascii="Perpetua" w:hAnsi="Perpetua" w:cs="Arial"/>
                      <w:b/>
                      <w:color w:val="000000"/>
                      <w:sz w:val="26"/>
                      <w:szCs w:val="26"/>
                      <w:u w:val="single"/>
                    </w:rPr>
                  </w:pPr>
                  <w:r w:rsidRPr="00BF60C1">
                    <w:rPr>
                      <w:rFonts w:ascii="Perpetua" w:hAnsi="Perpetua" w:cs="Arial"/>
                      <w:b/>
                      <w:color w:val="000000"/>
                      <w:sz w:val="26"/>
                      <w:szCs w:val="26"/>
                      <w:u w:val="single"/>
                    </w:rPr>
                    <w:t>ONGOING COLLECTIONS</w:t>
                  </w:r>
                </w:p>
                <w:p w:rsidR="000D692A" w:rsidRDefault="00C2234B" w:rsidP="005B03DF">
                  <w:pPr>
                    <w:shd w:val="clear" w:color="auto" w:fill="FFFFFF"/>
                    <w:jc w:val="center"/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</w:pPr>
                  <w:r w:rsidRPr="00C2234B">
                    <w:rPr>
                      <w:rFonts w:ascii="Perpetua" w:hAnsi="Perpetua" w:cs="Arial"/>
                      <w:color w:val="000000"/>
                    </w:rPr>
                    <w:t xml:space="preserve"> </w:t>
                  </w:r>
                  <w:r w:rsidR="005B03DF" w:rsidRPr="00DB7007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>(</w:t>
                  </w:r>
                  <w:proofErr w:type="gramStart"/>
                  <w:r w:rsidR="005B03DF" w:rsidRPr="00DB7007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>collection</w:t>
                  </w:r>
                  <w:proofErr w:type="gramEnd"/>
                  <w:r w:rsidR="005B03DF" w:rsidRPr="00DB7007">
                    <w:rPr>
                      <w:rFonts w:ascii="Perpetua" w:hAnsi="Perpetua" w:cs="Arial"/>
                      <w:i/>
                      <w:color w:val="000000"/>
                      <w:sz w:val="22"/>
                      <w:szCs w:val="22"/>
                    </w:rPr>
                    <w:t xml:space="preserve"> tubs are in the back foyer)</w:t>
                  </w:r>
                </w:p>
                <w:p w:rsidR="007359A8" w:rsidRPr="007359A8" w:rsidRDefault="007359A8" w:rsidP="005B03DF">
                  <w:pPr>
                    <w:shd w:val="clear" w:color="auto" w:fill="FFFFFF"/>
                    <w:jc w:val="center"/>
                    <w:rPr>
                      <w:rFonts w:ascii="Perpetua" w:hAnsi="Perpetua" w:cs="Arial"/>
                      <w:i/>
                      <w:color w:val="000000"/>
                      <w:sz w:val="6"/>
                      <w:szCs w:val="6"/>
                    </w:rPr>
                  </w:pPr>
                </w:p>
                <w:p w:rsidR="00071460" w:rsidRPr="00DB7007" w:rsidRDefault="00071460" w:rsidP="00071460">
                  <w:pPr>
                    <w:jc w:val="both"/>
                    <w:rPr>
                      <w:rFonts w:ascii="Perpetua" w:hAnsi="Perpetua"/>
                      <w:sz w:val="21"/>
                      <w:szCs w:val="21"/>
                    </w:rPr>
                  </w:pPr>
                  <w:r w:rsidRPr="00DB7007">
                    <w:rPr>
                      <w:rFonts w:ascii="Perpetua" w:hAnsi="Perpetua"/>
                      <w:b/>
                      <w:sz w:val="21"/>
                      <w:szCs w:val="21"/>
                    </w:rPr>
                    <w:t xml:space="preserve">FOOD PANTRY: </w:t>
                  </w:r>
                  <w:r w:rsidRPr="00DB7007">
                    <w:rPr>
                      <w:rFonts w:ascii="Perpetua" w:hAnsi="Perpetua"/>
                      <w:sz w:val="21"/>
                      <w:szCs w:val="21"/>
                    </w:rPr>
                    <w:t xml:space="preserve">Canned food and non perishables are always needed. </w:t>
                  </w:r>
                </w:p>
                <w:p w:rsidR="00071460" w:rsidRPr="00DB7007" w:rsidRDefault="00E22996" w:rsidP="00071460">
                  <w:pPr>
                    <w:pStyle w:val="NoSpacing"/>
                    <w:jc w:val="both"/>
                    <w:rPr>
                      <w:rFonts w:ascii="Perpetua" w:hAnsi="Perpetua"/>
                      <w:sz w:val="21"/>
                      <w:szCs w:val="21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  <w:pict>
                      <v:rect id="_x0000_i1032" style="width:0;height:1.5pt" o:hralign="center" o:hrstd="t" o:hr="t" fillcolor="#a0a0a0" stroked="f"/>
                    </w:pict>
                  </w:r>
                </w:p>
                <w:p w:rsidR="00071460" w:rsidRPr="00DB7007" w:rsidRDefault="00071460" w:rsidP="00071460">
                  <w:pPr>
                    <w:pStyle w:val="NoSpacing"/>
                    <w:jc w:val="both"/>
                    <w:rPr>
                      <w:rFonts w:ascii="Perpetua" w:hAnsi="Perpetua"/>
                      <w:sz w:val="21"/>
                      <w:szCs w:val="21"/>
                    </w:rPr>
                  </w:pPr>
                  <w:r w:rsidRPr="00DB7007">
                    <w:rPr>
                      <w:rFonts w:ascii="Perpetua" w:hAnsi="Perpetua"/>
                      <w:b/>
                      <w:sz w:val="21"/>
                      <w:szCs w:val="21"/>
                    </w:rPr>
                    <w:t xml:space="preserve">SHOES FOR WATER: </w:t>
                  </w:r>
                  <w:r w:rsidRPr="00DB7007">
                    <w:rPr>
                      <w:rFonts w:ascii="Perpetua" w:hAnsi="Perpetua"/>
                      <w:sz w:val="21"/>
                      <w:szCs w:val="21"/>
                    </w:rPr>
                    <w:t xml:space="preserve">Gently used shoes help pay for wells in Kenya.  </w:t>
                  </w:r>
                </w:p>
                <w:p w:rsidR="00071460" w:rsidRPr="00DB7007" w:rsidRDefault="00E22996" w:rsidP="00071460">
                  <w:pPr>
                    <w:jc w:val="both"/>
                    <w:rPr>
                      <w:rFonts w:ascii="Perpetua" w:hAnsi="Perpetua"/>
                      <w:sz w:val="21"/>
                      <w:szCs w:val="21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  <w:pict>
                      <v:rect id="_x0000_i1033" style="width:0;height:1.5pt" o:hralign="center" o:hrstd="t" o:hr="t" fillcolor="#a0a0a0" stroked="f"/>
                    </w:pict>
                  </w:r>
                </w:p>
                <w:p w:rsidR="00071460" w:rsidRPr="00DB7007" w:rsidRDefault="00071460" w:rsidP="00071460">
                  <w:pPr>
                    <w:tabs>
                      <w:tab w:val="left" w:pos="6120"/>
                    </w:tabs>
                    <w:jc w:val="both"/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</w:pPr>
                  <w:r w:rsidRPr="00DB7007">
                    <w:rPr>
                      <w:rFonts w:ascii="Perpetua" w:hAnsi="Perpetua" w:cs="Segoe UI"/>
                      <w:b/>
                      <w:color w:val="000000"/>
                      <w:sz w:val="21"/>
                      <w:szCs w:val="21"/>
                      <w:shd w:val="clear" w:color="auto" w:fill="FFFFFF"/>
                    </w:rPr>
                    <w:t>BOX TOPS FOR EDUCATION:</w:t>
                  </w:r>
                  <w:r w:rsidRPr="00DB7007">
                    <w:rPr>
                      <w:rFonts w:ascii="Perpetua" w:hAnsi="Perpetua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 This program provides .10</w:t>
                  </w:r>
                  <w:r w:rsidRPr="00DB7007">
                    <w:rPr>
                      <w:rFonts w:ascii="Perpetua" w:hAnsi="Perpetua" w:cs="Arial"/>
                      <w:color w:val="000000"/>
                      <w:sz w:val="21"/>
                      <w:szCs w:val="21"/>
                      <w:shd w:val="clear" w:color="auto" w:fill="FFFFFF"/>
                    </w:rPr>
                    <w:t>¢</w:t>
                  </w:r>
                  <w:r w:rsidRPr="00DB7007">
                    <w:rPr>
                      <w:rFonts w:ascii="Perpetua" w:hAnsi="Perpetua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 xml:space="preserve"> for every box top redeemed.  Please put box tops in the can in the front foyer.</w:t>
                  </w:r>
                  <w:r w:rsidR="00E22996" w:rsidRPr="00E22996">
                    <w:rPr>
                      <w:rFonts w:ascii="Perpetua" w:hAnsi="Perpetua" w:cs="Arial"/>
                      <w:color w:val="000000"/>
                      <w:sz w:val="21"/>
                      <w:szCs w:val="21"/>
                    </w:rPr>
                    <w:pict>
                      <v:rect id="_x0000_i1034" style="width:0;height:1.5pt" o:hralign="center" o:hrstd="t" o:hr="t" fillcolor="#a0a0a0" stroked="f"/>
                    </w:pict>
                  </w:r>
                </w:p>
                <w:p w:rsidR="00802831" w:rsidRDefault="00071460" w:rsidP="00314ABC">
                  <w:pPr>
                    <w:pStyle w:val="NoSpacing"/>
                    <w:jc w:val="both"/>
                    <w:rPr>
                      <w:rFonts w:ascii="Perpetua" w:hAnsi="Perpetua"/>
                      <w:sz w:val="20"/>
                      <w:szCs w:val="20"/>
                    </w:rPr>
                  </w:pPr>
                  <w:r w:rsidRPr="00DB7007">
                    <w:rPr>
                      <w:rFonts w:ascii="Perpetua" w:hAnsi="Perpetua"/>
                      <w:b/>
                      <w:bCs/>
                      <w:sz w:val="20"/>
                      <w:szCs w:val="20"/>
                    </w:rPr>
                    <w:t xml:space="preserve">OPTIONS FOR WOMEN/HELP FOR FAMILIES: </w:t>
                  </w:r>
                  <w:r w:rsidRPr="00DB7007">
                    <w:rPr>
                      <w:rFonts w:ascii="Perpetua" w:hAnsi="Perpetua"/>
                      <w:sz w:val="20"/>
                      <w:szCs w:val="20"/>
                    </w:rPr>
                    <w:t>Prairie Farms’ containers have stickers with a code underneath that is redeemable for .05</w:t>
                  </w:r>
                  <w:r w:rsidRPr="00DB7007">
                    <w:rPr>
                      <w:rFonts w:ascii="Perpetua" w:hAnsi="Perpetua" w:cs="Arial"/>
                      <w:sz w:val="20"/>
                      <w:szCs w:val="20"/>
                    </w:rPr>
                    <w:t>¢.  P</w:t>
                  </w:r>
                  <w:r w:rsidRPr="00DB7007">
                    <w:rPr>
                      <w:rFonts w:ascii="Perpetua" w:hAnsi="Perpetua"/>
                      <w:sz w:val="20"/>
                      <w:szCs w:val="20"/>
                    </w:rPr>
                    <w:t xml:space="preserve">ut caps in the </w:t>
                  </w:r>
                  <w:r w:rsidR="00307E93" w:rsidRPr="00DB7007">
                    <w:rPr>
                      <w:rFonts w:ascii="Perpetua" w:hAnsi="Perpetua"/>
                      <w:sz w:val="20"/>
                      <w:szCs w:val="20"/>
                    </w:rPr>
                    <w:t xml:space="preserve">foyer </w:t>
                  </w:r>
                  <w:r w:rsidRPr="00DB7007">
                    <w:rPr>
                      <w:rFonts w:ascii="Perpetua" w:hAnsi="Perpetua"/>
                      <w:sz w:val="20"/>
                      <w:szCs w:val="20"/>
                    </w:rPr>
                    <w:t>basket and we’ll redeem the codes for you.</w:t>
                  </w:r>
                </w:p>
                <w:p w:rsidR="007359A8" w:rsidRDefault="007359A8" w:rsidP="00314ABC">
                  <w:pPr>
                    <w:pStyle w:val="NoSpacing"/>
                    <w:jc w:val="both"/>
                    <w:rPr>
                      <w:rFonts w:ascii="Perpetua" w:hAnsi="Perpetua"/>
                      <w:sz w:val="20"/>
                      <w:szCs w:val="20"/>
                    </w:rPr>
                  </w:pPr>
                </w:p>
                <w:p w:rsidR="00CA5A81" w:rsidRDefault="00CA5A81" w:rsidP="00D474D2">
                  <w:pPr>
                    <w:pStyle w:val="NoSpacing"/>
                    <w:jc w:val="center"/>
                    <w:rPr>
                      <w:rFonts w:ascii="Perpetua" w:hAnsi="Perpetua"/>
                      <w:b/>
                      <w:sz w:val="26"/>
                      <w:szCs w:val="26"/>
                    </w:rPr>
                  </w:pPr>
                  <w:r w:rsidRPr="00DF506A">
                    <w:rPr>
                      <w:rFonts w:ascii="Perpetua" w:hAnsi="Perpetua"/>
                      <w:b/>
                      <w:sz w:val="26"/>
                      <w:szCs w:val="26"/>
                    </w:rPr>
                    <w:t>PRAYER REQUESTS</w:t>
                  </w:r>
                </w:p>
                <w:p w:rsidR="00B928F8" w:rsidRPr="0021109F" w:rsidRDefault="00B928F8" w:rsidP="008B39DB">
                  <w:pPr>
                    <w:pStyle w:val="NoSpacing"/>
                    <w:jc w:val="center"/>
                    <w:rPr>
                      <w:rFonts w:ascii="Perpetua" w:hAnsi="Perpetua"/>
                      <w:b/>
                      <w:sz w:val="10"/>
                      <w:szCs w:val="10"/>
                    </w:rPr>
                  </w:pPr>
                </w:p>
                <w:p w:rsidR="00530BA0" w:rsidRDefault="00A7586B" w:rsidP="000F77F1">
                  <w:pPr>
                    <w:pStyle w:val="ListParagraph"/>
                    <w:ind w:left="0"/>
                    <w:contextualSpacing w:val="0"/>
                    <w:rPr>
                      <w:rFonts w:ascii="Perpetua" w:hAnsi="Perpetua" w:cs="David"/>
                      <w:i/>
                      <w:sz w:val="22"/>
                      <w:szCs w:val="22"/>
                    </w:rPr>
                  </w:pPr>
                  <w:r w:rsidRPr="00F14037">
                    <w:rPr>
                      <w:rFonts w:ascii="Perpetua" w:hAnsi="Perpetua" w:cs="David"/>
                      <w:b/>
                      <w:sz w:val="22"/>
                      <w:szCs w:val="22"/>
                      <w:u w:val="single"/>
                    </w:rPr>
                    <w:t>MILITARY</w:t>
                  </w:r>
                  <w:r w:rsidRPr="00F14037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:</w:t>
                  </w:r>
                  <w:r w:rsidR="000F77F1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 </w:t>
                  </w:r>
                  <w:r w:rsidRPr="00F14037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ANDREA GRAY</w:t>
                  </w:r>
                  <w:r w:rsidR="00CB782A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</w:t>
                  </w:r>
                  <w:r w:rsidR="00CB782A" w:rsidRPr="00CB782A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(Tasha C</w:t>
                  </w:r>
                  <w:r w:rsidR="00DE6010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ummins</w:t>
                  </w:r>
                  <w:r w:rsidR="00CB782A" w:rsidRPr="00CB782A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)</w:t>
                  </w:r>
                </w:p>
                <w:p w:rsidR="0087315B" w:rsidRDefault="00530BA0" w:rsidP="000F77F1">
                  <w:pPr>
                    <w:pStyle w:val="ListParagraph"/>
                    <w:ind w:left="0"/>
                    <w:contextualSpacing w:val="0"/>
                    <w:rPr>
                      <w:rFonts w:ascii="Perpetua" w:hAnsi="Perpetua" w:cs="David"/>
                      <w:b/>
                      <w:sz w:val="22"/>
                      <w:szCs w:val="22"/>
                    </w:rPr>
                  </w:pPr>
                  <w:r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 xml:space="preserve">                        </w:t>
                  </w:r>
                  <w:r w:rsidR="00E11A3F">
                    <w:rPr>
                      <w:rFonts w:ascii="Perpetua" w:hAnsi="Perpetua" w:cs="David"/>
                      <w:sz w:val="22"/>
                      <w:szCs w:val="22"/>
                    </w:rPr>
                    <w:t xml:space="preserve"> </w:t>
                  </w:r>
                  <w:r w:rsidR="00A7586B" w:rsidRPr="00F14037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JEREMIE JAMITO</w:t>
                  </w:r>
                  <w:r w:rsidR="0059457A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</w:t>
                  </w:r>
                  <w:r w:rsidR="0059457A" w:rsidRPr="0059457A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(Jeff and Sharon)</w:t>
                  </w:r>
                </w:p>
                <w:p w:rsidR="00A7586B" w:rsidRPr="00CC3580" w:rsidRDefault="0087315B" w:rsidP="000F77F1">
                  <w:pPr>
                    <w:pStyle w:val="ListParagraph"/>
                    <w:ind w:left="0"/>
                    <w:contextualSpacing w:val="0"/>
                    <w:rPr>
                      <w:rFonts w:ascii="Perpetua" w:hAnsi="Perpetua" w:cs="David"/>
                      <w:i/>
                      <w:sz w:val="22"/>
                      <w:szCs w:val="22"/>
                    </w:rPr>
                  </w:pPr>
                  <w:r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                     </w:t>
                  </w:r>
                  <w:r w:rsidR="00D35A41" w:rsidRPr="00D35A41">
                    <w:rPr>
                      <w:rFonts w:ascii="Perpetua" w:hAnsi="Perpetua" w:cs="David"/>
                      <w:b/>
                      <w:sz w:val="10"/>
                      <w:szCs w:val="10"/>
                    </w:rPr>
                    <w:t xml:space="preserve"> </w:t>
                  </w:r>
                  <w:r w:rsidR="00D35A41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AUSTIN LAUNIUS</w:t>
                  </w:r>
                  <w:r w:rsidRPr="0087315B">
                    <w:rPr>
                      <w:rFonts w:ascii="Perpetua" w:hAnsi="Perpetua" w:cs="David"/>
                      <w:sz w:val="22"/>
                      <w:szCs w:val="22"/>
                    </w:rPr>
                    <w:t xml:space="preserve"> </w:t>
                  </w:r>
                  <w:r w:rsidRPr="00CC3580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(Carly H</w:t>
                  </w:r>
                  <w:r w:rsidR="00DE6010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owell</w:t>
                  </w:r>
                  <w:r w:rsidRPr="00CC3580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)</w:t>
                  </w:r>
                  <w:r w:rsidR="00A7586B" w:rsidRPr="00CC3580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 xml:space="preserve"> </w:t>
                  </w:r>
                </w:p>
                <w:p w:rsidR="00A7586B" w:rsidRPr="009A61A6" w:rsidRDefault="00A7586B" w:rsidP="00A7586B">
                  <w:pPr>
                    <w:rPr>
                      <w:rFonts w:ascii="Perpetua" w:hAnsi="Perpetua" w:cs="David"/>
                      <w:b/>
                      <w:sz w:val="20"/>
                      <w:szCs w:val="20"/>
                      <w:u w:val="single"/>
                    </w:rPr>
                  </w:pPr>
                  <w:r w:rsidRPr="009A61A6">
                    <w:rPr>
                      <w:rFonts w:ascii="Perpetua" w:hAnsi="Perpetua"/>
                      <w:sz w:val="20"/>
                      <w:szCs w:val="20"/>
                    </w:rPr>
                    <w:t xml:space="preserve"> </w:t>
                  </w:r>
                  <w:r w:rsidRPr="009A61A6">
                    <w:rPr>
                      <w:rFonts w:ascii="Perpetua" w:hAnsi="Perpetua" w:cs="David"/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</w:p>
                <w:p w:rsidR="00A7586B" w:rsidRPr="00F14037" w:rsidRDefault="00A7586B" w:rsidP="00A7586B">
                  <w:pPr>
                    <w:pStyle w:val="Header"/>
                    <w:rPr>
                      <w:rFonts w:ascii="Perpetua" w:hAnsi="Perpetua" w:cs="David"/>
                      <w:b/>
                      <w:sz w:val="22"/>
                      <w:szCs w:val="22"/>
                      <w:u w:val="single"/>
                    </w:rPr>
                  </w:pPr>
                  <w:r w:rsidRPr="00F14037">
                    <w:rPr>
                      <w:rFonts w:ascii="Perpetua" w:hAnsi="Perpetua" w:cs="David"/>
                      <w:b/>
                      <w:sz w:val="22"/>
                      <w:szCs w:val="22"/>
                      <w:u w:val="single"/>
                    </w:rPr>
                    <w:t>NURSING HOME MEMBERS</w:t>
                  </w:r>
                  <w:r w:rsidRPr="00F14037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:</w:t>
                  </w:r>
                  <w:r w:rsidRPr="00F14037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                                      </w:t>
                  </w:r>
                </w:p>
                <w:p w:rsidR="004808DF" w:rsidRDefault="00A7586B" w:rsidP="004808DF">
                  <w:pPr>
                    <w:tabs>
                      <w:tab w:val="left" w:pos="630"/>
                      <w:tab w:val="left" w:pos="5220"/>
                    </w:tabs>
                    <w:rPr>
                      <w:rFonts w:ascii="Perpetua" w:hAnsi="Perpetua" w:cs="David"/>
                      <w:b/>
                      <w:sz w:val="21"/>
                      <w:szCs w:val="21"/>
                    </w:rPr>
                  </w:pPr>
                  <w:r w:rsidRPr="00E016F4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Cape:</w:t>
                  </w:r>
                  <w:r w:rsidRPr="004808DF">
                    <w:rPr>
                      <w:rFonts w:ascii="Perpetua" w:hAnsi="Perpetua" w:cs="David"/>
                      <w:b/>
                      <w:sz w:val="16"/>
                      <w:szCs w:val="16"/>
                    </w:rPr>
                    <w:t xml:space="preserve"> </w:t>
                  </w:r>
                  <w:r w:rsidR="003445FD" w:rsidRPr="004808DF">
                    <w:rPr>
                      <w:rFonts w:ascii="Perpetua" w:hAnsi="Perpetua" w:cs="David"/>
                      <w:b/>
                      <w:sz w:val="16"/>
                      <w:szCs w:val="16"/>
                    </w:rPr>
                    <w:t xml:space="preserve"> </w:t>
                  </w:r>
                  <w:r w:rsidR="00C31EA1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GREG</w:t>
                  </w:r>
                  <w:r w:rsidR="00C31EA1" w:rsidRPr="004808DF">
                    <w:rPr>
                      <w:rFonts w:ascii="Perpetua" w:hAnsi="Perpetua" w:cs="David"/>
                      <w:b/>
                      <w:sz w:val="10"/>
                      <w:szCs w:val="10"/>
                    </w:rPr>
                    <w:t xml:space="preserve"> </w:t>
                  </w:r>
                  <w:r w:rsidR="00C31EA1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ALLEN</w:t>
                  </w:r>
                  <w:r w:rsidR="00C31EA1" w:rsidRPr="004808DF">
                    <w:rPr>
                      <w:rFonts w:ascii="Perpetua" w:hAnsi="Perpetua" w:cs="David"/>
                      <w:sz w:val="21"/>
                      <w:szCs w:val="21"/>
                    </w:rPr>
                    <w:t>;</w:t>
                  </w:r>
                  <w:r w:rsidR="00C31EA1" w:rsidRPr="004808DF">
                    <w:rPr>
                      <w:rFonts w:ascii="Perpetua" w:hAnsi="Perpetua" w:cs="David"/>
                      <w:b/>
                      <w:sz w:val="10"/>
                      <w:szCs w:val="10"/>
                    </w:rPr>
                    <w:t xml:space="preserve"> </w:t>
                  </w:r>
                  <w:r w:rsidRPr="004808DF"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 xml:space="preserve">MIKE </w:t>
                  </w:r>
                  <w:r w:rsidR="00E11A3F" w:rsidRPr="004808DF"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>BOSWELL</w:t>
                  </w:r>
                  <w:r w:rsidR="00E11A3F" w:rsidRPr="004808DF">
                    <w:rPr>
                      <w:rFonts w:ascii="Perpetua" w:hAnsi="Perpetua" w:cs="David"/>
                      <w:bCs/>
                      <w:sz w:val="21"/>
                      <w:szCs w:val="21"/>
                    </w:rPr>
                    <w:t>;</w:t>
                  </w:r>
                  <w:r w:rsidR="00392DEA" w:rsidRPr="004808DF">
                    <w:rPr>
                      <w:rFonts w:ascii="Perpetua" w:hAnsi="Perpetua" w:cs="David"/>
                      <w:bCs/>
                      <w:sz w:val="21"/>
                      <w:szCs w:val="21"/>
                    </w:rPr>
                    <w:t xml:space="preserve"> </w:t>
                  </w:r>
                  <w:r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NORMA</w:t>
                  </w:r>
                  <w:r w:rsidRPr="004808DF">
                    <w:rPr>
                      <w:rFonts w:ascii="Perpetua" w:hAnsi="Perpetua" w:cs="David"/>
                      <w:b/>
                      <w:sz w:val="10"/>
                      <w:szCs w:val="10"/>
                    </w:rPr>
                    <w:t xml:space="preserve"> </w:t>
                  </w:r>
                  <w:r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FOY</w:t>
                  </w:r>
                  <w:r w:rsidR="004808DF" w:rsidRPr="004808DF">
                    <w:rPr>
                      <w:rFonts w:ascii="Perpetua" w:hAnsi="Perpetua" w:cs="David"/>
                      <w:sz w:val="21"/>
                      <w:szCs w:val="21"/>
                    </w:rPr>
                    <w:t>;</w:t>
                  </w:r>
                  <w:r w:rsidR="004808DF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 xml:space="preserve"> </w:t>
                  </w:r>
                  <w:r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MAXINE HILL</w:t>
                  </w:r>
                  <w:r w:rsid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 xml:space="preserve">  </w:t>
                  </w:r>
                </w:p>
                <w:p w:rsidR="00A7586B" w:rsidRPr="00F14037" w:rsidRDefault="004808DF" w:rsidP="004808DF">
                  <w:pPr>
                    <w:tabs>
                      <w:tab w:val="left" w:pos="630"/>
                      <w:tab w:val="left" w:pos="5220"/>
                    </w:tabs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 xml:space="preserve">        </w:t>
                  </w:r>
                  <w:r w:rsidR="00A7586B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DON</w:t>
                  </w:r>
                  <w:r w:rsidR="00A7586B" w:rsidRPr="004808DF">
                    <w:rPr>
                      <w:rFonts w:ascii="Perpetua" w:hAnsi="Perpetua" w:cs="David"/>
                      <w:b/>
                      <w:sz w:val="10"/>
                      <w:szCs w:val="10"/>
                    </w:rPr>
                    <w:t xml:space="preserve"> </w:t>
                  </w:r>
                  <w:r w:rsidR="00A7586B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JOHNSON</w:t>
                  </w:r>
                  <w:r w:rsidR="00392DEA" w:rsidRPr="004808DF">
                    <w:rPr>
                      <w:rFonts w:ascii="Perpetua" w:hAnsi="Perpetua" w:cs="David"/>
                      <w:sz w:val="21"/>
                      <w:szCs w:val="21"/>
                    </w:rPr>
                    <w:t>;</w:t>
                  </w:r>
                  <w:r w:rsidR="00392DEA" w:rsidRPr="004808DF">
                    <w:rPr>
                      <w:rFonts w:ascii="Perpetua" w:hAnsi="Perpetua" w:cs="David"/>
                      <w:sz w:val="10"/>
                      <w:szCs w:val="10"/>
                    </w:rPr>
                    <w:t xml:space="preserve"> </w:t>
                  </w:r>
                  <w:r w:rsidR="00837841" w:rsidRPr="004808DF">
                    <w:rPr>
                      <w:rFonts w:ascii="Perpetua" w:hAnsi="Perpetua" w:cs="David"/>
                      <w:b/>
                      <w:sz w:val="21"/>
                      <w:szCs w:val="21"/>
                    </w:rPr>
                    <w:t>H</w:t>
                  </w:r>
                  <w:r w:rsidR="00A7586B" w:rsidRPr="004808DF"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>AL PHILLIPS</w:t>
                  </w:r>
                  <w:r w:rsidRPr="004808DF">
                    <w:rPr>
                      <w:rFonts w:ascii="Perpetua" w:hAnsi="Perpetua" w:cs="David"/>
                      <w:bCs/>
                      <w:sz w:val="21"/>
                      <w:szCs w:val="21"/>
                    </w:rPr>
                    <w:t xml:space="preserve">; </w:t>
                  </w:r>
                  <w:r w:rsidR="00A7586B" w:rsidRPr="004808DF"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>GLORIA</w:t>
                  </w:r>
                  <w:r w:rsidR="00A7586B" w:rsidRPr="004808DF">
                    <w:rPr>
                      <w:rFonts w:ascii="Perpetua" w:hAnsi="Perpetua" w:cs="David"/>
                      <w:b/>
                      <w:bCs/>
                      <w:sz w:val="10"/>
                      <w:szCs w:val="10"/>
                    </w:rPr>
                    <w:t xml:space="preserve"> </w:t>
                  </w:r>
                  <w:r w:rsidR="00A7586B" w:rsidRPr="004808DF"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>FAYE</w:t>
                  </w:r>
                  <w:r>
                    <w:rPr>
                      <w:rFonts w:ascii="Perpetua" w:hAnsi="Perpetua" w:cs="David"/>
                      <w:b/>
                      <w:bCs/>
                      <w:sz w:val="21"/>
                      <w:szCs w:val="21"/>
                    </w:rPr>
                    <w:t xml:space="preserve"> WADLINGTON</w:t>
                  </w:r>
                </w:p>
                <w:p w:rsidR="00A7586B" w:rsidRPr="0021109F" w:rsidRDefault="00A7586B" w:rsidP="00A7586B">
                  <w:pPr>
                    <w:tabs>
                      <w:tab w:val="left" w:pos="5220"/>
                    </w:tabs>
                    <w:rPr>
                      <w:rFonts w:ascii="Perpetua" w:hAnsi="Perpetua" w:cs="David"/>
                      <w:sz w:val="10"/>
                      <w:szCs w:val="10"/>
                    </w:rPr>
                  </w:pPr>
                </w:p>
                <w:p w:rsidR="00A7586B" w:rsidRPr="004F0613" w:rsidRDefault="00A7586B" w:rsidP="00A7586B">
                  <w:pPr>
                    <w:tabs>
                      <w:tab w:val="left" w:pos="5220"/>
                    </w:tabs>
                    <w:rPr>
                      <w:rFonts w:ascii="Perpetua" w:hAnsi="Perpetua" w:cs="David"/>
                      <w:b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sz w:val="22"/>
                      <w:szCs w:val="22"/>
                    </w:rPr>
                    <w:t>Chaffee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:  </w:t>
                  </w:r>
                  <w:r w:rsidRPr="004F0613">
                    <w:rPr>
                      <w:rFonts w:ascii="Perpetua" w:hAnsi="Perpetua" w:cs="Arial"/>
                      <w:b/>
                      <w:bCs/>
                      <w:sz w:val="22"/>
                      <w:szCs w:val="22"/>
                    </w:rPr>
                    <w:t>CARLENE GILLILAND</w:t>
                  </w:r>
                  <w:r w:rsidRPr="004F0613">
                    <w:rPr>
                      <w:rFonts w:ascii="Perpetua" w:hAnsi="Perpetua" w:cs="Arial"/>
                      <w:bCs/>
                      <w:sz w:val="22"/>
                      <w:szCs w:val="22"/>
                    </w:rPr>
                    <w:t>;</w:t>
                  </w:r>
                  <w:r w:rsidR="005B03DF" w:rsidRPr="004F0613">
                    <w:rPr>
                      <w:rFonts w:ascii="Perpetua" w:hAnsi="Perpetua" w:cs="Arial"/>
                      <w:bCs/>
                      <w:sz w:val="22"/>
                      <w:szCs w:val="22"/>
                    </w:rPr>
                    <w:t xml:space="preserve"> 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LOREAN</w:t>
                  </w:r>
                  <w:r w:rsidR="00B2437B"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KNUPP</w:t>
                  </w:r>
                </w:p>
                <w:p w:rsidR="00E11A3F" w:rsidRPr="004C5B9D" w:rsidRDefault="00E11A3F" w:rsidP="00A7586B">
                  <w:pPr>
                    <w:tabs>
                      <w:tab w:val="left" w:pos="5220"/>
                    </w:tabs>
                    <w:rPr>
                      <w:rFonts w:ascii="Perpetua" w:hAnsi="Perpetua" w:cs="David"/>
                      <w:i/>
                      <w:sz w:val="10"/>
                      <w:szCs w:val="10"/>
                    </w:rPr>
                  </w:pPr>
                </w:p>
                <w:p w:rsidR="004808DF" w:rsidRPr="004F0613" w:rsidRDefault="00E11A3F" w:rsidP="00A7586B">
                  <w:pPr>
                    <w:tabs>
                      <w:tab w:val="left" w:pos="5220"/>
                    </w:tabs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sz w:val="22"/>
                      <w:szCs w:val="22"/>
                    </w:rPr>
                    <w:t>Dexter: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 KATHERINE ROBINSON </w:t>
                  </w:r>
                  <w:r w:rsidR="00DE6010" w:rsidRPr="004F0613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(Bessie Riggs</w:t>
                  </w:r>
                  <w:r w:rsidR="009A686E" w:rsidRPr="004F0613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)</w:t>
                  </w:r>
                  <w:r w:rsidR="004808DF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E11A3F" w:rsidRPr="009A61A6" w:rsidRDefault="00907344" w:rsidP="00A7586B">
                  <w:pPr>
                    <w:tabs>
                      <w:tab w:val="left" w:pos="5220"/>
                    </w:tabs>
                    <w:rPr>
                      <w:rFonts w:ascii="Perpetua" w:hAnsi="Perpetua" w:cs="David"/>
                      <w:i/>
                      <w:sz w:val="20"/>
                      <w:szCs w:val="20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            </w:t>
                  </w:r>
                  <w:r w:rsidR="004808DF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B95CC8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  </w:t>
                  </w:r>
                </w:p>
                <w:p w:rsidR="00A7586B" w:rsidRPr="004F0613" w:rsidRDefault="00A7586B" w:rsidP="000F77F1">
                  <w:pPr>
                    <w:rPr>
                      <w:rFonts w:ascii="Perpetua" w:hAnsi="Perpetua" w:cs="David"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  <w:u w:val="single"/>
                    </w:rPr>
                    <w:t>HOMEBOUND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>:</w:t>
                  </w:r>
                  <w:r w:rsidR="000F77F1"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  </w:t>
                  </w:r>
                  <w:r w:rsidRPr="004F0613">
                    <w:rPr>
                      <w:rFonts w:ascii="Perpetua" w:hAnsi="Perpetua" w:cs="David"/>
                      <w:b/>
                      <w:sz w:val="22"/>
                      <w:szCs w:val="22"/>
                    </w:rPr>
                    <w:t xml:space="preserve">DAVID LUDWIG </w:t>
                  </w:r>
                  <w:r w:rsidRPr="004F0613">
                    <w:rPr>
                      <w:rFonts w:ascii="Perpetua" w:hAnsi="Perpetua" w:cs="David"/>
                      <w:i/>
                      <w:sz w:val="22"/>
                      <w:szCs w:val="22"/>
                    </w:rPr>
                    <w:t>(Connie R)</w:t>
                  </w:r>
                  <w:r w:rsidRPr="004F0613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;</w:t>
                  </w:r>
                  <w:r w:rsidRPr="004F0613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 xml:space="preserve"> CONNIE RECORD</w:t>
                  </w:r>
                  <w:r w:rsidRPr="004F0613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A7586B" w:rsidRPr="009A61A6" w:rsidRDefault="00A7586B" w:rsidP="00A7586B">
                  <w:pPr>
                    <w:rPr>
                      <w:rFonts w:ascii="Perpetua" w:hAnsi="Perpetua" w:cs="David"/>
                      <w:b/>
                      <w:bCs/>
                      <w:sz w:val="20"/>
                      <w:szCs w:val="20"/>
                      <w:u w:val="single"/>
                    </w:rPr>
                  </w:pPr>
                </w:p>
                <w:p w:rsidR="00A7586B" w:rsidRPr="004F0613" w:rsidRDefault="00A7586B" w:rsidP="00A7586B">
                  <w:pPr>
                    <w:rPr>
                      <w:rFonts w:ascii="Perpetua" w:hAnsi="Perpetua" w:cs="David"/>
                      <w:b/>
                      <w:bCs/>
                      <w:sz w:val="22"/>
                      <w:szCs w:val="22"/>
                      <w:u w:val="single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  <w:u w:val="single"/>
                    </w:rPr>
                    <w:t>CANCER CONCERNS</w:t>
                  </w: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:</w:t>
                  </w:r>
                </w:p>
                <w:p w:rsidR="000B5A7D" w:rsidRDefault="00A7586B" w:rsidP="000B5A7D">
                  <w:pPr>
                    <w:rPr>
                      <w:rFonts w:ascii="Perpetua" w:hAnsi="Perpetua" w:cs="David"/>
                      <w:bCs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GEORGIA ADERS</w:t>
                  </w:r>
                  <w:r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 </w:t>
                  </w:r>
                  <w:r w:rsidRPr="004F0613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(John Owens)</w:t>
                  </w:r>
                  <w:r w:rsidR="00293B81" w:rsidRPr="004F0613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 </w:t>
                  </w:r>
                  <w:r w:rsidR="000B5A7D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ED4912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186AB8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0B5A7D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REVA BURK</w:t>
                  </w:r>
                  <w:r w:rsidR="000B5A7D"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 </w:t>
                  </w:r>
                  <w:r w:rsidR="000B5A7D" w:rsidRPr="004F0613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(Vicki Lange</w:t>
                  </w:r>
                  <w:r w:rsidR="000B5A7D"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) </w:t>
                  </w:r>
                </w:p>
                <w:p w:rsidR="000B5A7D" w:rsidRPr="00C41EDE" w:rsidRDefault="000B5A7D" w:rsidP="000B5A7D">
                  <w:pPr>
                    <w:rPr>
                      <w:rFonts w:ascii="Perpetua" w:hAnsi="Perpetua" w:cs="David"/>
                      <w:bCs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*</w:t>
                  </w: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MYRON CARTER</w:t>
                  </w:r>
                  <w:r w:rsidRPr="00C41EDE">
                    <w:rPr>
                      <w:rStyle w:val="yshortcuts"/>
                      <w:rFonts w:ascii="Perpetua" w:hAnsi="Perpetua"/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yshortcuts"/>
                      <w:rFonts w:ascii="Perpetua" w:hAnsi="Perpetua"/>
                      <w:b/>
                      <w:sz w:val="22"/>
                      <w:szCs w:val="22"/>
                    </w:rPr>
                    <w:t xml:space="preserve">                     </w:t>
                  </w:r>
                  <w:r w:rsidR="00186AB8">
                    <w:rPr>
                      <w:rStyle w:val="yshortcuts"/>
                      <w:rFonts w:ascii="Perpetua" w:hAnsi="Perpetua"/>
                      <w:b/>
                      <w:sz w:val="22"/>
                      <w:szCs w:val="22"/>
                    </w:rPr>
                    <w:t xml:space="preserve"> </w:t>
                  </w:r>
                  <w:r w:rsidRPr="004F0613">
                    <w:rPr>
                      <w:rStyle w:val="yshortcuts"/>
                      <w:rFonts w:ascii="Perpetua" w:hAnsi="Perpetua"/>
                      <w:b/>
                      <w:sz w:val="22"/>
                      <w:szCs w:val="22"/>
                    </w:rPr>
                    <w:t xml:space="preserve">KATHY CUPPLES </w:t>
                  </w:r>
                  <w:r w:rsidRPr="004F0613">
                    <w:rPr>
                      <w:rStyle w:val="yshortcuts"/>
                      <w:rFonts w:ascii="Perpetua" w:hAnsi="Perpetua"/>
                      <w:i/>
                      <w:sz w:val="22"/>
                      <w:szCs w:val="22"/>
                    </w:rPr>
                    <w:t xml:space="preserve">(Jeremy Sells)  </w:t>
                  </w:r>
                </w:p>
                <w:p w:rsidR="000B5A7D" w:rsidRPr="009A61A6" w:rsidRDefault="000B5A7D" w:rsidP="000B5A7D">
                  <w:pPr>
                    <w:rPr>
                      <w:rFonts w:ascii="Perpetua" w:hAnsi="Perpetua" w:cs="David"/>
                      <w:bCs/>
                      <w:i/>
                      <w:sz w:val="21"/>
                      <w:szCs w:val="21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TINA</w:t>
                  </w:r>
                  <w:r w:rsidRPr="009A61A6">
                    <w:rPr>
                      <w:rFonts w:ascii="Perpetua" w:hAnsi="Perpetua" w:cs="David"/>
                      <w:b/>
                      <w:bCs/>
                      <w:sz w:val="10"/>
                      <w:szCs w:val="10"/>
                    </w:rPr>
                    <w:t xml:space="preserve"> </w:t>
                  </w: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HUEY </w:t>
                  </w:r>
                  <w:r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</w:t>
                  </w:r>
                  <w:r w:rsidRPr="009A61A6">
                    <w:rPr>
                      <w:rFonts w:ascii="Perpetua" w:hAnsi="Perpetua" w:cs="David"/>
                      <w:bCs/>
                      <w:i/>
                      <w:sz w:val="20"/>
                      <w:szCs w:val="20"/>
                    </w:rPr>
                    <w:t xml:space="preserve">the </w:t>
                  </w:r>
                  <w:r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Hueys)  </w:t>
                  </w:r>
                  <w:r w:rsidR="009A61A6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186AB8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          </w:t>
                  </w:r>
                  <w:r w:rsidRPr="000B5A7D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KRISTA</w:t>
                  </w:r>
                  <w:r w:rsidRPr="009A61A6">
                    <w:rPr>
                      <w:rFonts w:ascii="Perpetua" w:hAnsi="Perpetua" w:cs="David"/>
                      <w:b/>
                      <w:bCs/>
                      <w:sz w:val="10"/>
                      <w:szCs w:val="10"/>
                    </w:rPr>
                    <w:t xml:space="preserve"> </w:t>
                  </w:r>
                  <w:r w:rsidRPr="000B5A7D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PITTLES</w:t>
                  </w:r>
                  <w:r w:rsidRPr="009A61A6">
                    <w:rPr>
                      <w:rFonts w:ascii="Perpetua" w:hAnsi="Perpetua" w:cs="David"/>
                      <w:bCs/>
                      <w:sz w:val="20"/>
                      <w:szCs w:val="20"/>
                    </w:rPr>
                    <w:t>/</w:t>
                  </w:r>
                  <w:r w:rsidRPr="009A61A6">
                    <w:rPr>
                      <w:rFonts w:ascii="Microsoft Himalaya" w:hAnsi="Microsoft Himalaya" w:cs="Microsoft Himalaya"/>
                      <w:bCs/>
                      <w:sz w:val="27"/>
                      <w:szCs w:val="27"/>
                    </w:rPr>
                    <w:t>ovarian</w:t>
                  </w:r>
                  <w:r w:rsidRPr="000B5A7D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 </w:t>
                  </w:r>
                  <w:r w:rsidRPr="009A61A6">
                    <w:rPr>
                      <w:rFonts w:ascii="Perpetua" w:hAnsi="Perpetua" w:cs="David"/>
                      <w:bCs/>
                      <w:i/>
                      <w:sz w:val="20"/>
                      <w:szCs w:val="20"/>
                    </w:rPr>
                    <w:t>(</w:t>
                  </w:r>
                  <w:r w:rsidRPr="009A61A6">
                    <w:rPr>
                      <w:rFonts w:ascii="Perpetua" w:hAnsi="Perpetua" w:cs="David"/>
                      <w:bCs/>
                      <w:i/>
                      <w:sz w:val="21"/>
                      <w:szCs w:val="21"/>
                    </w:rPr>
                    <w:t>Sharon</w:t>
                  </w:r>
                  <w:r w:rsidRPr="009A61A6">
                    <w:rPr>
                      <w:rFonts w:ascii="Perpetua" w:hAnsi="Perpetua" w:cs="David"/>
                      <w:bCs/>
                      <w:i/>
                      <w:sz w:val="10"/>
                      <w:szCs w:val="10"/>
                    </w:rPr>
                    <w:t xml:space="preserve"> </w:t>
                  </w:r>
                  <w:r w:rsidR="00186AB8">
                    <w:rPr>
                      <w:rFonts w:ascii="Perpetua" w:hAnsi="Perpetua" w:cs="David"/>
                      <w:bCs/>
                      <w:i/>
                      <w:sz w:val="21"/>
                      <w:szCs w:val="21"/>
                    </w:rPr>
                    <w:t>Jamito</w:t>
                  </w:r>
                  <w:r w:rsidRPr="009A61A6">
                    <w:rPr>
                      <w:rFonts w:ascii="Perpetua" w:hAnsi="Perpetua" w:cs="David"/>
                      <w:bCs/>
                      <w:i/>
                      <w:sz w:val="21"/>
                      <w:szCs w:val="21"/>
                    </w:rPr>
                    <w:t xml:space="preserve">)     </w:t>
                  </w:r>
                </w:p>
                <w:p w:rsidR="00C41EDE" w:rsidRPr="004F0613" w:rsidRDefault="009A61A6" w:rsidP="00C41EDE">
                  <w:pPr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LISA THOMPSON</w:t>
                  </w:r>
                  <w:r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 </w:t>
                  </w:r>
                  <w:r w:rsidRPr="004F0613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(Mary Hartle)  </w:t>
                  </w:r>
                  <w:r w:rsidR="00186AB8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C41EDE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 xml:space="preserve">MIKE WEBB </w:t>
                  </w:r>
                  <w:r w:rsidR="00C41EDE" w:rsidRPr="004F0613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(Vicki Lange</w:t>
                  </w:r>
                  <w:r w:rsidR="00C41EDE" w:rsidRPr="004F0613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)</w:t>
                  </w:r>
                </w:p>
                <w:p w:rsidR="00427F38" w:rsidRPr="009A61A6" w:rsidRDefault="00427F38" w:rsidP="009D5C4C">
                  <w:pPr>
                    <w:rPr>
                      <w:rFonts w:ascii="Perpetua" w:hAnsi="Perpetua" w:cs="David"/>
                      <w:bCs/>
                      <w:i/>
                      <w:sz w:val="20"/>
                      <w:szCs w:val="20"/>
                    </w:rPr>
                  </w:pPr>
                </w:p>
                <w:p w:rsidR="00A7586B" w:rsidRPr="004F0613" w:rsidRDefault="00A7586B" w:rsidP="00A7586B">
                  <w:pPr>
                    <w:jc w:val="both"/>
                    <w:rPr>
                      <w:rFonts w:ascii="Perpetua" w:hAnsi="Perpetua" w:cs="David"/>
                      <w:b/>
                      <w:bCs/>
                      <w:sz w:val="22"/>
                      <w:szCs w:val="22"/>
                      <w:u w:val="single"/>
                    </w:rPr>
                  </w:pP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  <w:u w:val="single"/>
                    </w:rPr>
                    <w:t>HEALTH PROBLEMS</w:t>
                  </w: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:</w:t>
                  </w:r>
                  <w:r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2839A0" w:rsidRPr="004F0613" w:rsidRDefault="00186AB8" w:rsidP="00C63E3C">
                  <w:pPr>
                    <w:ind w:right="-144"/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</w:pPr>
                  <w:r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*FRAN LOCKHART</w:t>
                  </w:r>
                  <w:r w:rsidRPr="00186AB8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/recovering from brain surgery </w:t>
                  </w:r>
                  <w:r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(Rodney Eldridge) </w:t>
                  </w:r>
                  <w:r w:rsidR="00763C4D" w:rsidRPr="004F0613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WANDA NELSON</w:t>
                  </w:r>
                  <w:r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; </w:t>
                  </w:r>
                  <w:r w:rsidR="002839A0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DEBBIE SCHRUM</w:t>
                  </w:r>
                  <w:r w:rsidR="002839A0" w:rsidRPr="002839A0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/possible surgery</w:t>
                  </w:r>
                  <w:r w:rsidR="002839A0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 xml:space="preserve"> </w:t>
                  </w:r>
                  <w:r w:rsidR="009D0D6F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(Lynn Felton</w:t>
                  </w:r>
                  <w:r w:rsidR="002839A0" w:rsidRPr="002839A0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)</w:t>
                  </w:r>
                  <w:r w:rsidRPr="00522694">
                    <w:rPr>
                      <w:rFonts w:ascii="Perpetua" w:hAnsi="Perpetua" w:cs="David"/>
                      <w:bCs/>
                      <w:i/>
                      <w:sz w:val="10"/>
                      <w:szCs w:val="10"/>
                    </w:rPr>
                    <w:t xml:space="preserve"> </w:t>
                  </w:r>
                  <w:r w:rsidRPr="009D0D6F">
                    <w:rPr>
                      <w:rFonts w:ascii="Perpetua" w:hAnsi="Perpetua" w:cs="David"/>
                      <w:b/>
                      <w:bCs/>
                      <w:i/>
                      <w:sz w:val="22"/>
                      <w:szCs w:val="22"/>
                    </w:rPr>
                    <w:t>*</w:t>
                  </w:r>
                  <w:r w:rsidRPr="00522694">
                    <w:rPr>
                      <w:rFonts w:ascii="Perpetua" w:hAnsi="Perpetua" w:cs="David"/>
                      <w:b/>
                      <w:bCs/>
                      <w:sz w:val="22"/>
                      <w:szCs w:val="22"/>
                    </w:rPr>
                    <w:t>CHARISSE SLADEK</w:t>
                  </w:r>
                  <w:r w:rsidRPr="00522694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/test</w:t>
                  </w:r>
                  <w:r w:rsidRPr="00522694">
                    <w:rPr>
                      <w:rFonts w:ascii="Perpetua" w:hAnsi="Perpetua" w:cs="David"/>
                      <w:bCs/>
                      <w:sz w:val="18"/>
                      <w:szCs w:val="18"/>
                    </w:rPr>
                    <w:t xml:space="preserve"> </w:t>
                  </w:r>
                  <w:r w:rsidRPr="00522694">
                    <w:rPr>
                      <w:rFonts w:ascii="Perpetua" w:hAnsi="Perpetua" w:cs="David"/>
                      <w:bCs/>
                      <w:sz w:val="22"/>
                      <w:szCs w:val="22"/>
                    </w:rPr>
                    <w:t>results</w:t>
                  </w:r>
                  <w:r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Pr="00522694">
                    <w:rPr>
                      <w:rFonts w:ascii="Perpetua" w:hAnsi="Perpetua" w:cs="David"/>
                      <w:bCs/>
                      <w:i/>
                      <w:sz w:val="22"/>
                      <w:szCs w:val="22"/>
                    </w:rPr>
                    <w:t>(Donna Corn’s daughter)</w:t>
                  </w:r>
                </w:p>
                <w:p w:rsidR="00763C4D" w:rsidRPr="009A61A6" w:rsidRDefault="00763C4D" w:rsidP="0014349F">
                  <w:pPr>
                    <w:jc w:val="both"/>
                    <w:rPr>
                      <w:rFonts w:ascii="Perpetua" w:hAnsi="Perpetua" w:cs="Arial"/>
                      <w:b/>
                      <w:color w:val="000000"/>
                      <w:sz w:val="20"/>
                      <w:szCs w:val="20"/>
                      <w:u w:val="single"/>
                    </w:rPr>
                  </w:pPr>
                </w:p>
                <w:p w:rsidR="0014349F" w:rsidRDefault="0014349F" w:rsidP="0014349F">
                  <w:pPr>
                    <w:jc w:val="both"/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  <w:u w:val="single"/>
                    </w:rPr>
                    <w:t>OTHER NEEDS AND REQUESTS</w:t>
                  </w:r>
                  <w:r w:rsidRPr="004F0613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>:</w:t>
                  </w:r>
                </w:p>
                <w:p w:rsidR="00186AB8" w:rsidRDefault="00186AB8" w:rsidP="0014349F">
                  <w:pPr>
                    <w:jc w:val="both"/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>*</w:t>
                  </w:r>
                  <w:r w:rsidRPr="00186AB8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>JIM</w:t>
                  </w:r>
                  <w:r w:rsidRPr="00186AB8">
                    <w:rPr>
                      <w:rFonts w:ascii="Perpetua" w:hAnsi="Perpetua" w:cs="Arial"/>
                      <w:b/>
                      <w:color w:val="000000"/>
                      <w:sz w:val="10"/>
                      <w:szCs w:val="10"/>
                    </w:rPr>
                    <w:t xml:space="preserve"> </w:t>
                  </w:r>
                  <w:r w:rsidRPr="00186AB8">
                    <w:rPr>
                      <w:rFonts w:ascii="Perpetua" w:hAnsi="Perpetua" w:cs="Arial"/>
                      <w:color w:val="000000"/>
                      <w:sz w:val="18"/>
                      <w:szCs w:val="18"/>
                    </w:rPr>
                    <w:t>&amp;</w:t>
                  </w:r>
                  <w:r w:rsidRPr="00186AB8">
                    <w:rPr>
                      <w:rFonts w:ascii="Perpetua" w:hAnsi="Perpetua" w:cs="Arial"/>
                      <w:b/>
                      <w:color w:val="000000"/>
                      <w:sz w:val="10"/>
                      <w:szCs w:val="10"/>
                    </w:rPr>
                    <w:t xml:space="preserve"> </w:t>
                  </w:r>
                  <w:r w:rsidRPr="00186AB8"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>KATHY</w:t>
                  </w:r>
                  <w:r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 xml:space="preserve"> BLEVINS/</w:t>
                  </w:r>
                  <w:r w:rsidR="008C62C0" w:rsidRP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on a M</w:t>
                  </w:r>
                  <w:r w:rsidRP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ission </w:t>
                  </w:r>
                  <w:r w:rsidR="008C62C0" w:rsidRP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T</w:t>
                  </w:r>
                  <w:r w:rsidRP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rip</w:t>
                  </w:r>
                  <w:r w:rsidRPr="00186A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8C62C0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in</w:t>
                  </w:r>
                  <w:r w:rsidRPr="00186AB8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 xml:space="preserve"> El Salvador</w:t>
                  </w:r>
                  <w:r>
                    <w:rPr>
                      <w:rFonts w:ascii="Perpetua" w:hAnsi="Perpetua" w:cs="Arial"/>
                      <w:b/>
                      <w:color w:val="000000"/>
                      <w:sz w:val="22"/>
                      <w:szCs w:val="22"/>
                    </w:rPr>
                    <w:t xml:space="preserve">. </w:t>
                  </w:r>
                </w:p>
                <w:p w:rsidR="00763C4D" w:rsidRDefault="00763C4D" w:rsidP="00763C4D">
                  <w:pPr>
                    <w:tabs>
                      <w:tab w:val="left" w:pos="1800"/>
                    </w:tabs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4F0613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t>Pray for the 2017 Spring Italy Mission Trip.</w:t>
                  </w:r>
                </w:p>
                <w:p w:rsidR="009D5E7F" w:rsidRDefault="00E22996" w:rsidP="009D5E7F">
                  <w:pPr>
                    <w:tabs>
                      <w:tab w:val="left" w:pos="1800"/>
                    </w:tabs>
                    <w:jc w:val="center"/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35" style="width:0;height:1.5pt" o:hralign="center" o:hrstd="t" o:hr="t" fillcolor="#a0a0a0" stroked="f"/>
                    </w:pict>
                  </w:r>
                </w:p>
                <w:p w:rsidR="00ED4912" w:rsidRPr="008C62C0" w:rsidRDefault="00ED4912" w:rsidP="009D5E7F">
                  <w:pPr>
                    <w:tabs>
                      <w:tab w:val="left" w:pos="1800"/>
                    </w:tabs>
                    <w:jc w:val="center"/>
                    <w:rPr>
                      <w:rFonts w:ascii="Perpetua" w:hAnsi="Perpetua" w:cs="David"/>
                      <w:b/>
                      <w:bCs/>
                      <w:i/>
                      <w:sz w:val="16"/>
                      <w:szCs w:val="16"/>
                    </w:rPr>
                  </w:pPr>
                </w:p>
                <w:p w:rsidR="009D5E7F" w:rsidRPr="009D5E7F" w:rsidRDefault="009D5E7F" w:rsidP="009D5E7F">
                  <w:pPr>
                    <w:tabs>
                      <w:tab w:val="left" w:pos="1800"/>
                    </w:tabs>
                    <w:jc w:val="center"/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</w:pPr>
                  <w:r w:rsidRPr="009D5E7F">
                    <w:rPr>
                      <w:rFonts w:ascii="Perpetua" w:hAnsi="Perpetua" w:cs="David"/>
                      <w:b/>
                      <w:bCs/>
                      <w:i/>
                      <w:sz w:val="22"/>
                      <w:szCs w:val="22"/>
                    </w:rPr>
                    <w:t xml:space="preserve">* </w:t>
                  </w:r>
                  <w:r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 xml:space="preserve">= New or Updated </w:t>
                  </w:r>
                  <w:r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 xml:space="preserve">      </w:t>
                  </w:r>
                  <w:r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Pr="009D5E7F">
                    <w:rPr>
                      <w:rFonts w:ascii="Wingdings" w:hAnsi="Wingdings" w:cs="Arial"/>
                      <w:bCs/>
                      <w:sz w:val="22"/>
                      <w:szCs w:val="22"/>
                    </w:rPr>
                    <w:t></w:t>
                  </w:r>
                  <w:r w:rsidRPr="009D5E7F">
                    <w:rPr>
                      <w:rFonts w:ascii="Perpetua" w:hAnsi="Perpetua"/>
                      <w:bCs/>
                      <w:sz w:val="22"/>
                      <w:szCs w:val="22"/>
                    </w:rPr>
                    <w:t xml:space="preserve">= </w:t>
                  </w:r>
                  <w:r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>Passed Away</w:t>
                  </w:r>
                </w:p>
                <w:p w:rsidR="000A09BC" w:rsidRDefault="007551D6" w:rsidP="000A09BC">
                  <w:pPr>
                    <w:pStyle w:val="Header"/>
                    <w:tabs>
                      <w:tab w:val="left" w:pos="3617"/>
                      <w:tab w:val="left" w:pos="3945"/>
                      <w:tab w:val="left" w:pos="4785"/>
                    </w:tabs>
                    <w:jc w:val="both"/>
                    <w:rPr>
                      <w:rFonts w:ascii="Perpetua" w:hAnsi="Perpetua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>Format:</w:t>
                  </w:r>
                  <w:r w:rsidRPr="007551D6">
                    <w:rPr>
                      <w:rFonts w:ascii="Perpetua" w:hAnsi="Perpetua" w:cs="Arial"/>
                      <w:bCs/>
                      <w:i/>
                      <w:sz w:val="10"/>
                      <w:szCs w:val="10"/>
                    </w:rPr>
                    <w:t xml:space="preserve"> </w:t>
                  </w:r>
                  <w:r w:rsidR="009D5E7F" w:rsidRPr="009D5E7F">
                    <w:rPr>
                      <w:rFonts w:ascii="Perpetua" w:hAnsi="Perpetua" w:cs="Arial"/>
                      <w:b/>
                      <w:bCs/>
                      <w:sz w:val="22"/>
                      <w:szCs w:val="22"/>
                    </w:rPr>
                    <w:t>PERSON NEEDING PRAYER</w:t>
                  </w:r>
                  <w:r w:rsidR="009D5E7F"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>/</w:t>
                  </w:r>
                  <w:r w:rsidR="009D5E7F" w:rsidRPr="009D5E7F">
                    <w:rPr>
                      <w:rFonts w:ascii="Perpetua" w:hAnsi="Perpetua" w:cs="Arial"/>
                      <w:bCs/>
                      <w:sz w:val="22"/>
                      <w:szCs w:val="22"/>
                    </w:rPr>
                    <w:t xml:space="preserve">brief explanation </w:t>
                  </w:r>
                  <w:r w:rsidR="009D5E7F"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>(person requesting prayer)</w:t>
                  </w:r>
                  <w:r w:rsidR="009D5E7F" w:rsidRPr="009D5E7F">
                    <w:rPr>
                      <w:rFonts w:ascii="Perpetua" w:hAnsi="Perpetua" w:cs="Arial"/>
                      <w:bCs/>
                      <w:sz w:val="22"/>
                      <w:szCs w:val="22"/>
                    </w:rPr>
                    <w:t>.</w:t>
                  </w:r>
                  <w:r w:rsidR="009D5E7F" w:rsidRP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 xml:space="preserve">  </w:t>
                  </w:r>
                  <w:r w:rsidR="009D5E7F">
                    <w:rPr>
                      <w:rFonts w:ascii="Perpetua" w:hAnsi="Perpetua" w:cs="Arial"/>
                      <w:bCs/>
                      <w:i/>
                      <w:sz w:val="22"/>
                      <w:szCs w:val="22"/>
                    </w:rPr>
                    <w:t xml:space="preserve"> </w:t>
                  </w:r>
                  <w:r w:rsidR="009D5E7F" w:rsidRPr="009D5E7F">
                    <w:rPr>
                      <w:rFonts w:ascii="Perpetua" w:hAnsi="Perpetua" w:cs="Arial"/>
                      <w:bCs/>
                      <w:sz w:val="22"/>
                      <w:szCs w:val="22"/>
                    </w:rPr>
                    <w:t xml:space="preserve">Requests are deleted if not updated.  </w:t>
                  </w:r>
                </w:p>
                <w:p w:rsidR="0057036F" w:rsidRDefault="00E22996" w:rsidP="000A09BC">
                  <w:pPr>
                    <w:pStyle w:val="Header"/>
                    <w:tabs>
                      <w:tab w:val="left" w:pos="3617"/>
                      <w:tab w:val="left" w:pos="3945"/>
                      <w:tab w:val="left" w:pos="4785"/>
                    </w:tabs>
                    <w:jc w:val="both"/>
                    <w:rPr>
                      <w:rFonts w:ascii="Perpetua" w:hAnsi="Perpetua" w:cs="Arial"/>
                      <w:b/>
                      <w:i/>
                      <w:color w:val="000000"/>
                    </w:rPr>
                  </w:pPr>
                  <w:r w:rsidRPr="00E22996">
                    <w:rPr>
                      <w:rFonts w:ascii="Perpetua" w:hAnsi="Perpetua" w:cs="Arial"/>
                      <w:color w:val="000000"/>
                      <w:sz w:val="22"/>
                      <w:szCs w:val="22"/>
                    </w:rPr>
                    <w:pict>
                      <v:rect id="_x0000_i1036" style="width:0;height:1.5pt" o:hralign="center" o:hrstd="t" o:hr="t" fillcolor="#a0a0a0" stroked="f"/>
                    </w:pict>
                  </w:r>
                </w:p>
                <w:p w:rsidR="00ED4912" w:rsidRPr="00ED4912" w:rsidRDefault="00ED4912" w:rsidP="00392DEA">
                  <w:pPr>
                    <w:jc w:val="both"/>
                    <w:rPr>
                      <w:rFonts w:ascii="Perpetua" w:hAnsi="Perpetua" w:cs="Arial"/>
                      <w:b/>
                      <w:i/>
                      <w:color w:val="000000"/>
                      <w:sz w:val="6"/>
                      <w:szCs w:val="6"/>
                    </w:rPr>
                  </w:pPr>
                </w:p>
                <w:p w:rsidR="008C62C0" w:rsidRPr="008C62C0" w:rsidRDefault="008C62C0" w:rsidP="00392DEA">
                  <w:pPr>
                    <w:jc w:val="both"/>
                    <w:rPr>
                      <w:rFonts w:ascii="Perpetua" w:hAnsi="Perpetua" w:cs="Arial"/>
                      <w:b/>
                      <w:i/>
                      <w:color w:val="000000"/>
                      <w:sz w:val="16"/>
                      <w:szCs w:val="16"/>
                    </w:rPr>
                  </w:pPr>
                </w:p>
                <w:p w:rsidR="000F77F1" w:rsidRDefault="00802831" w:rsidP="00392DEA">
                  <w:pPr>
                    <w:jc w:val="both"/>
                    <w:rPr>
                      <w:rFonts w:ascii="Perpetua" w:hAnsi="Perpetua"/>
                      <w:i/>
                    </w:rPr>
                  </w:pPr>
                  <w:r w:rsidRPr="000F39A3">
                    <w:rPr>
                      <w:rFonts w:ascii="Perpetua" w:hAnsi="Perpetua" w:cs="Arial"/>
                      <w:b/>
                      <w:i/>
                      <w:color w:val="000000"/>
                    </w:rPr>
                    <w:t>*</w:t>
                  </w:r>
                  <w:r w:rsidR="00392DEA" w:rsidRPr="00392DEA">
                    <w:rPr>
                      <w:rFonts w:ascii="Perpetua" w:hAnsi="Perpetua"/>
                      <w:i/>
                    </w:rPr>
                    <w:t>FBSC</w:t>
                  </w:r>
                  <w:r w:rsidR="00B95CC8">
                    <w:rPr>
                      <w:rFonts w:ascii="Perpetua" w:hAnsi="Perpetua"/>
                      <w:i/>
                    </w:rPr>
                    <w:t>’s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</w:t>
                  </w:r>
                  <w:r w:rsidR="00C01C5C" w:rsidRPr="00C01C5C">
                    <w:rPr>
                      <w:rFonts w:ascii="Perpetua" w:hAnsi="Perpetua"/>
                      <w:b/>
                    </w:rPr>
                    <w:t>PRAYER WARRIOR TEAM</w:t>
                  </w:r>
                  <w:r w:rsidR="00C01C5C" w:rsidRPr="00392DEA">
                    <w:rPr>
                      <w:rFonts w:ascii="Perpetua" w:hAnsi="Perpetua"/>
                      <w:i/>
                    </w:rPr>
                    <w:t xml:space="preserve"> 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is ready to join you </w:t>
                  </w:r>
                  <w:r w:rsidR="00E23021">
                    <w:rPr>
                      <w:rFonts w:ascii="Perpetua" w:hAnsi="Perpetua"/>
                      <w:i/>
                    </w:rPr>
                    <w:t>in prayer</w:t>
                  </w:r>
                  <w:r w:rsidR="00CC3580">
                    <w:rPr>
                      <w:rFonts w:ascii="Perpetua" w:hAnsi="Perpetua"/>
                      <w:i/>
                    </w:rPr>
                    <w:t xml:space="preserve">. </w:t>
                  </w:r>
                  <w:r w:rsidR="00E23021">
                    <w:rPr>
                      <w:rFonts w:ascii="Perpetua" w:hAnsi="Perpetua"/>
                      <w:i/>
                    </w:rPr>
                    <w:t>Call</w:t>
                  </w:r>
                  <w:r w:rsidR="00CC3580">
                    <w:rPr>
                      <w:rFonts w:ascii="Perpetua" w:hAnsi="Perpetua"/>
                      <w:i/>
                    </w:rPr>
                    <w:t xml:space="preserve"> 264-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2984 </w:t>
                  </w:r>
                  <w:r w:rsidR="00D572A5">
                    <w:rPr>
                      <w:rFonts w:ascii="Perpetua" w:hAnsi="Perpetua"/>
                      <w:i/>
                    </w:rPr>
                    <w:t xml:space="preserve">(Ruthanne Crook) </w:t>
                  </w:r>
                  <w:r w:rsidR="00D75DFE">
                    <w:rPr>
                      <w:rFonts w:ascii="Perpetua" w:hAnsi="Perpetua"/>
                      <w:i/>
                    </w:rPr>
                    <w:t>with a prayer request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</w:t>
                  </w:r>
                  <w:r w:rsidR="00D372B4">
                    <w:rPr>
                      <w:rFonts w:ascii="Perpetua" w:hAnsi="Perpetua"/>
                      <w:i/>
                    </w:rPr>
                    <w:t>to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activate </w:t>
                  </w:r>
                  <w:r w:rsidR="00BD12B4">
                    <w:rPr>
                      <w:rFonts w:ascii="Perpetua" w:hAnsi="Perpetua"/>
                      <w:i/>
                    </w:rPr>
                    <w:t>the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prayer </w:t>
                  </w:r>
                  <w:r w:rsidR="00BD12B4">
                    <w:rPr>
                      <w:rFonts w:ascii="Perpetua" w:hAnsi="Perpetua"/>
                      <w:i/>
                    </w:rPr>
                    <w:t>team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on you</w:t>
                  </w:r>
                  <w:r w:rsidR="00392DEA">
                    <w:rPr>
                      <w:rFonts w:ascii="Perpetua" w:hAnsi="Perpetua"/>
                      <w:i/>
                    </w:rPr>
                    <w:t>r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 </w:t>
                  </w:r>
                  <w:r w:rsidR="00392DEA">
                    <w:rPr>
                      <w:rFonts w:ascii="Perpetua" w:hAnsi="Perpetua"/>
                      <w:i/>
                    </w:rPr>
                    <w:t>behalf</w:t>
                  </w:r>
                  <w:r w:rsidR="00392DEA" w:rsidRPr="00392DEA">
                    <w:rPr>
                      <w:rFonts w:ascii="Perpetua" w:hAnsi="Perpetua"/>
                      <w:i/>
                    </w:rPr>
                    <w:t xml:space="preserve">.  </w:t>
                  </w:r>
                </w:p>
                <w:p w:rsidR="00392DEA" w:rsidRPr="00376E5E" w:rsidRDefault="00392DEA" w:rsidP="00392DEA">
                  <w:pPr>
                    <w:jc w:val="both"/>
                    <w:rPr>
                      <w:rFonts w:ascii="Perpetua" w:hAnsi="Perpetua"/>
                      <w:i/>
                    </w:rPr>
                  </w:pPr>
                  <w:r w:rsidRPr="00376E5E">
                    <w:rPr>
                      <w:rFonts w:ascii="Perpetua" w:hAnsi="Perpetua"/>
                      <w:i/>
                      <w:u w:val="single"/>
                    </w:rPr>
                    <w:t xml:space="preserve">If you want your </w:t>
                  </w:r>
                  <w:r w:rsidR="009D5E7F" w:rsidRPr="00376E5E">
                    <w:rPr>
                      <w:rFonts w:ascii="Perpetua" w:hAnsi="Perpetua"/>
                      <w:i/>
                      <w:u w:val="single"/>
                    </w:rPr>
                    <w:t xml:space="preserve">prayer </w:t>
                  </w:r>
                  <w:r w:rsidRPr="00376E5E">
                    <w:rPr>
                      <w:rFonts w:ascii="Perpetua" w:hAnsi="Perpetua"/>
                      <w:i/>
                      <w:u w:val="single"/>
                    </w:rPr>
                    <w:t>request to go in the bulletin</w:t>
                  </w:r>
                  <w:r w:rsidRPr="00376E5E">
                    <w:rPr>
                      <w:rFonts w:ascii="Perpetua" w:hAnsi="Perpetua"/>
                      <w:i/>
                    </w:rPr>
                    <w:t xml:space="preserve">, </w:t>
                  </w:r>
                  <w:r w:rsidR="009D5E7F" w:rsidRPr="00376E5E">
                    <w:rPr>
                      <w:rFonts w:ascii="Perpetua" w:hAnsi="Perpetua"/>
                      <w:i/>
                    </w:rPr>
                    <w:t>please</w:t>
                  </w:r>
                  <w:r w:rsidRPr="00376E5E">
                    <w:rPr>
                      <w:rFonts w:ascii="Perpetua" w:hAnsi="Perpetua"/>
                      <w:i/>
                    </w:rPr>
                    <w:t xml:space="preserve"> let the P</w:t>
                  </w:r>
                  <w:r w:rsidR="00B95CC8" w:rsidRPr="00376E5E">
                    <w:rPr>
                      <w:rFonts w:ascii="Perpetua" w:hAnsi="Perpetua"/>
                      <w:i/>
                    </w:rPr>
                    <w:t>.</w:t>
                  </w:r>
                  <w:r w:rsidRPr="00376E5E">
                    <w:rPr>
                      <w:rFonts w:ascii="Perpetua" w:hAnsi="Perpetua"/>
                      <w:i/>
                    </w:rPr>
                    <w:t>W</w:t>
                  </w:r>
                  <w:r w:rsidR="00B95CC8" w:rsidRPr="00376E5E">
                    <w:rPr>
                      <w:rFonts w:ascii="Perpetua" w:hAnsi="Perpetua"/>
                      <w:i/>
                    </w:rPr>
                    <w:t>.</w:t>
                  </w:r>
                  <w:r w:rsidR="00376E5E" w:rsidRPr="00376E5E">
                    <w:rPr>
                      <w:rFonts w:ascii="Perpetua" w:hAnsi="Perpetua"/>
                      <w:i/>
                    </w:rPr>
                    <w:t>T.</w:t>
                  </w:r>
                  <w:r w:rsidRPr="00376E5E">
                    <w:rPr>
                      <w:rFonts w:ascii="Perpetua" w:hAnsi="Perpetua"/>
                      <w:i/>
                    </w:rPr>
                    <w:t xml:space="preserve"> know, or </w:t>
                  </w:r>
                  <w:r w:rsidRPr="00376E5E">
                    <w:rPr>
                      <w:rFonts w:ascii="Perpetua" w:hAnsi="Perpetua" w:cs="Arial"/>
                      <w:i/>
                    </w:rPr>
                    <w:t>submit your prayer request</w:t>
                  </w:r>
                  <w:r w:rsidR="00E23021" w:rsidRPr="00376E5E">
                    <w:rPr>
                      <w:rFonts w:ascii="Perpetua" w:hAnsi="Perpetua" w:cs="Arial"/>
                      <w:i/>
                    </w:rPr>
                    <w:t xml:space="preserve"> </w:t>
                  </w:r>
                  <w:r w:rsidR="009D5E7F" w:rsidRPr="00376E5E">
                    <w:rPr>
                      <w:rFonts w:ascii="Perpetua" w:hAnsi="Perpetua" w:cs="Arial"/>
                      <w:i/>
                    </w:rPr>
                    <w:t>separately</w:t>
                  </w:r>
                  <w:r w:rsidRPr="00376E5E">
                    <w:rPr>
                      <w:rFonts w:ascii="Perpetua" w:hAnsi="Perpetua" w:cs="Arial"/>
                      <w:i/>
                    </w:rPr>
                    <w:t xml:space="preserve"> by calling Connie Sharrock </w:t>
                  </w:r>
                  <w:r w:rsidR="00245552" w:rsidRPr="00376E5E">
                    <w:rPr>
                      <w:rFonts w:ascii="Perpetua" w:hAnsi="Perpetua" w:cs="Arial"/>
                      <w:i/>
                    </w:rPr>
                    <w:t>(</w:t>
                  </w:r>
                  <w:r w:rsidRPr="00376E5E">
                    <w:rPr>
                      <w:rFonts w:ascii="Perpetua" w:hAnsi="Perpetua" w:cs="Arial"/>
                      <w:i/>
                    </w:rPr>
                    <w:t>FBSC/26</w:t>
                  </w:r>
                  <w:r w:rsidR="009D5E7F" w:rsidRPr="00376E5E">
                    <w:rPr>
                      <w:rFonts w:ascii="Perpetua" w:hAnsi="Perpetua" w:cs="Arial"/>
                      <w:i/>
                    </w:rPr>
                    <w:t>4-2214</w:t>
                  </w:r>
                  <w:r w:rsidR="00245552" w:rsidRPr="00376E5E">
                    <w:rPr>
                      <w:rFonts w:ascii="Perpetua" w:hAnsi="Perpetua" w:cs="Arial"/>
                      <w:i/>
                    </w:rPr>
                    <w:t>)</w:t>
                  </w:r>
                  <w:r w:rsidR="009D5E7F" w:rsidRPr="00376E5E">
                    <w:rPr>
                      <w:rFonts w:ascii="Perpetua" w:hAnsi="Perpetua" w:cs="Arial"/>
                      <w:i/>
                    </w:rPr>
                    <w:t xml:space="preserve"> </w:t>
                  </w:r>
                  <w:r w:rsidR="00376E5E">
                    <w:rPr>
                      <w:rFonts w:ascii="Perpetua" w:hAnsi="Perpetua" w:cs="Arial"/>
                      <w:i/>
                    </w:rPr>
                    <w:t>or email:</w:t>
                  </w:r>
                  <w:r w:rsidR="00376E5E" w:rsidRPr="00376E5E">
                    <w:rPr>
                      <w:rFonts w:ascii="Perpetua" w:hAnsi="Perpetua" w:cs="Arial"/>
                      <w:i/>
                      <w:sz w:val="10"/>
                      <w:szCs w:val="10"/>
                    </w:rPr>
                    <w:t xml:space="preserve"> </w:t>
                  </w:r>
                  <w:hyperlink r:id="rId9" w:history="1">
                    <w:r w:rsidR="00376E5E" w:rsidRPr="00672103">
                      <w:rPr>
                        <w:rStyle w:val="Hyperlink"/>
                        <w:rFonts w:ascii="Perpetua" w:hAnsi="Perpetua" w:cs="Arial"/>
                        <w:i/>
                      </w:rPr>
                      <w:t>secretary-fbc-sc@sbcglobal.net</w:t>
                    </w:r>
                  </w:hyperlink>
                  <w:r w:rsidRPr="00376E5E">
                    <w:rPr>
                      <w:rStyle w:val="Hypertext"/>
                      <w:rFonts w:ascii="Perpetua" w:hAnsi="Perpetua" w:cs="Arial"/>
                      <w:i/>
                      <w:u w:val="none"/>
                    </w:rPr>
                    <w:t xml:space="preserve"> </w:t>
                  </w:r>
                  <w:r w:rsidRPr="00376E5E">
                    <w:rPr>
                      <w:rFonts w:ascii="Perpetua" w:hAnsi="Perpetua" w:cs="Arial"/>
                      <w:i/>
                    </w:rPr>
                    <w:t>or attend Prayer Meetings on Wednesday nights at 7 pm.</w:t>
                  </w:r>
                </w:p>
                <w:p w:rsidR="00CA5A81" w:rsidRDefault="00CA5A81" w:rsidP="00C63E3C">
                  <w:pPr>
                    <w:ind w:right="-144"/>
                    <w:rPr>
                      <w:rFonts w:ascii="Perpetua" w:hAnsi="Perpetua"/>
                      <w:sz w:val="22"/>
                      <w:szCs w:val="22"/>
                    </w:rPr>
                  </w:pPr>
                </w:p>
                <w:p w:rsidR="00CC3580" w:rsidRDefault="00CC3580" w:rsidP="00F340AC">
                  <w:pPr>
                    <w:tabs>
                      <w:tab w:val="left" w:pos="1800"/>
                    </w:tabs>
                    <w:jc w:val="center"/>
                    <w:rPr>
                      <w:rFonts w:ascii="Perpetua" w:hAnsi="Perpetua" w:cs="David"/>
                      <w:b/>
                      <w:bCs/>
                      <w:i/>
                      <w:sz w:val="21"/>
                      <w:szCs w:val="21"/>
                    </w:rPr>
                  </w:pPr>
                </w:p>
                <w:p w:rsidR="00CA5A81" w:rsidRDefault="00CA5A81" w:rsidP="00F340AC">
                  <w:pPr>
                    <w:pStyle w:val="Header"/>
                    <w:tabs>
                      <w:tab w:val="left" w:pos="3617"/>
                      <w:tab w:val="left" w:pos="3945"/>
                      <w:tab w:val="left" w:pos="4785"/>
                    </w:tabs>
                    <w:jc w:val="both"/>
                    <w:rPr>
                      <w:rFonts w:ascii="Constantia" w:hAnsi="Constantia" w:cs="Arial"/>
                      <w:spacing w:val="-5"/>
                      <w:sz w:val="20"/>
                      <w:szCs w:val="20"/>
                    </w:rPr>
                  </w:pPr>
                </w:p>
                <w:p w:rsidR="00FA4800" w:rsidRDefault="00FA4800" w:rsidP="00F340AC">
                  <w:pPr>
                    <w:pStyle w:val="Header"/>
                    <w:tabs>
                      <w:tab w:val="left" w:pos="3617"/>
                      <w:tab w:val="left" w:pos="3945"/>
                      <w:tab w:val="left" w:pos="4785"/>
                    </w:tabs>
                    <w:jc w:val="both"/>
                    <w:rPr>
                      <w:rFonts w:ascii="Constantia" w:hAnsi="Constantia" w:cs="Arial"/>
                      <w:spacing w:val="-5"/>
                      <w:sz w:val="20"/>
                      <w:szCs w:val="20"/>
                    </w:rPr>
                  </w:pPr>
                </w:p>
                <w:p w:rsidR="00FA4800" w:rsidRPr="00784CF8" w:rsidRDefault="00FA4800" w:rsidP="00F340AC">
                  <w:pPr>
                    <w:pStyle w:val="Header"/>
                    <w:tabs>
                      <w:tab w:val="left" w:pos="3617"/>
                      <w:tab w:val="left" w:pos="3945"/>
                      <w:tab w:val="left" w:pos="4785"/>
                    </w:tabs>
                    <w:jc w:val="both"/>
                    <w:rPr>
                      <w:rFonts w:ascii="Constantia" w:hAnsi="Constantia" w:cs="Arial"/>
                      <w:spacing w:val="-5"/>
                      <w:sz w:val="20"/>
                      <w:szCs w:val="20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106" type="#_x0000_t202" style="position:absolute;margin-left:352.65pt;margin-top:25.2pt;width:297.9pt;height:549.3pt;z-index:251663360;mso-position-horizontal-relative:page;mso-position-vertical-relative:page" filled="f" stroked="f" strokecolor="#c9f" strokeweight="1.5pt">
            <v:textbox style="mso-next-textbox:#_x0000_s1129">
              <w:txbxContent/>
            </v:textbox>
            <w10:wrap anchorx="page" anchory="page"/>
          </v:shape>
        </w:pict>
      </w:r>
      <w:r>
        <w:rPr>
          <w:noProof/>
        </w:rPr>
        <w:pict>
          <v:shape id="_x0000_s1124" type="#_x0000_t202" style="position:absolute;margin-left:701.55pt;margin-top:445.5pt;width:259.2pt;height:133.5pt;z-index:251672576;mso-position-horizontal-relative:page;mso-position-vertical-relative:page" filled="f" stroked="f">
            <v:textbox style="mso-next-textbox:#_x0000_s1124">
              <w:txbxContent>
                <w:p w:rsidR="00CA5A81" w:rsidRPr="00240FB7" w:rsidRDefault="00CA5A81" w:rsidP="00240FB7">
                  <w:pPr>
                    <w:rPr>
                      <w:szCs w:val="36"/>
                    </w:rPr>
                  </w:pPr>
                </w:p>
              </w:txbxContent>
            </v:textbox>
            <w10:wrap anchorx="page" anchory="page"/>
          </v:shape>
        </w:pict>
      </w:r>
    </w:p>
    <w:sectPr w:rsidR="00051AEB" w:rsidRPr="005F72E4" w:rsidSect="00BD0D3B">
      <w:pgSz w:w="20160" w:h="12240" w:orient="landscape" w:code="5"/>
      <w:pgMar w:top="11448" w:right="450" w:bottom="530" w:left="720" w:header="720" w:footer="720" w:gutter="0"/>
      <w:cols w:num="3" w:space="720"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EC3" w:rsidRDefault="00903EC3" w:rsidP="00C91CE8">
      <w:r>
        <w:separator/>
      </w:r>
    </w:p>
  </w:endnote>
  <w:endnote w:type="continuationSeparator" w:id="0">
    <w:p w:rsidR="00903EC3" w:rsidRDefault="00903EC3" w:rsidP="00C91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EC3" w:rsidRDefault="00903EC3" w:rsidP="00C91CE8">
      <w:r>
        <w:separator/>
      </w:r>
    </w:p>
  </w:footnote>
  <w:footnote w:type="continuationSeparator" w:id="0">
    <w:p w:rsidR="00903EC3" w:rsidRDefault="00903EC3" w:rsidP="00C91C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8BAE35B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518282D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7E1EB3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E4F29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E7BE00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06E1D17"/>
    <w:multiLevelType w:val="multilevel"/>
    <w:tmpl w:val="63F2D87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09470763"/>
    <w:multiLevelType w:val="multilevel"/>
    <w:tmpl w:val="41D29632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1FDE4411"/>
    <w:multiLevelType w:val="hybridMultilevel"/>
    <w:tmpl w:val="EA0A0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632F7"/>
    <w:multiLevelType w:val="hybridMultilevel"/>
    <w:tmpl w:val="F0081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0E34B4"/>
    <w:multiLevelType w:val="hybridMultilevel"/>
    <w:tmpl w:val="88909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1C102F"/>
    <w:multiLevelType w:val="hybridMultilevel"/>
    <w:tmpl w:val="867A6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401B3"/>
    <w:multiLevelType w:val="hybridMultilevel"/>
    <w:tmpl w:val="A8764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09D7C38"/>
    <w:multiLevelType w:val="multilevel"/>
    <w:tmpl w:val="97784AC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468E0985"/>
    <w:multiLevelType w:val="multilevel"/>
    <w:tmpl w:val="BD2A726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4">
    <w:nsid w:val="46A27298"/>
    <w:multiLevelType w:val="multilevel"/>
    <w:tmpl w:val="EA4608C0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>
    <w:nsid w:val="4CA4757C"/>
    <w:multiLevelType w:val="multilevel"/>
    <w:tmpl w:val="E0F6D2B6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6">
    <w:nsid w:val="52B41864"/>
    <w:multiLevelType w:val="multilevel"/>
    <w:tmpl w:val="BF469C1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>
    <w:nsid w:val="53C90E13"/>
    <w:multiLevelType w:val="hybridMultilevel"/>
    <w:tmpl w:val="3F504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0D40B4"/>
    <w:multiLevelType w:val="multilevel"/>
    <w:tmpl w:val="DA5EFC34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54882517"/>
    <w:multiLevelType w:val="hybridMultilevel"/>
    <w:tmpl w:val="19AAE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F36F63"/>
    <w:multiLevelType w:val="multilevel"/>
    <w:tmpl w:val="E2242E2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>
    <w:nsid w:val="5DBE7BDE"/>
    <w:multiLevelType w:val="multilevel"/>
    <w:tmpl w:val="6EF0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3FA3815"/>
    <w:multiLevelType w:val="multilevel"/>
    <w:tmpl w:val="732015C0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>
    <w:nsid w:val="643D4D93"/>
    <w:multiLevelType w:val="hybridMultilevel"/>
    <w:tmpl w:val="AE5ECB78"/>
    <w:lvl w:ilvl="0" w:tplc="4CFA9F4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6600CC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790390"/>
    <w:multiLevelType w:val="hybridMultilevel"/>
    <w:tmpl w:val="F64C4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F441C7"/>
    <w:multiLevelType w:val="hybridMultilevel"/>
    <w:tmpl w:val="6428E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872233"/>
    <w:multiLevelType w:val="multilevel"/>
    <w:tmpl w:val="8DAC71A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3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11"/>
  </w:num>
  <w:num w:numId="8">
    <w:abstractNumId w:val="17"/>
  </w:num>
  <w:num w:numId="9">
    <w:abstractNumId w:val="8"/>
  </w:num>
  <w:num w:numId="10">
    <w:abstractNumId w:val="25"/>
  </w:num>
  <w:num w:numId="11">
    <w:abstractNumId w:val="16"/>
  </w:num>
  <w:num w:numId="12">
    <w:abstractNumId w:val="16"/>
  </w:num>
  <w:num w:numId="13">
    <w:abstractNumId w:val="6"/>
  </w:num>
  <w:num w:numId="14">
    <w:abstractNumId w:val="12"/>
  </w:num>
  <w:num w:numId="15">
    <w:abstractNumId w:val="18"/>
  </w:num>
  <w:num w:numId="16">
    <w:abstractNumId w:val="26"/>
  </w:num>
  <w:num w:numId="17">
    <w:abstractNumId w:val="14"/>
  </w:num>
  <w:num w:numId="18">
    <w:abstractNumId w:val="5"/>
  </w:num>
  <w:num w:numId="19">
    <w:abstractNumId w:val="22"/>
  </w:num>
  <w:num w:numId="20">
    <w:abstractNumId w:val="20"/>
  </w:num>
  <w:num w:numId="21">
    <w:abstractNumId w:val="4"/>
  </w:num>
  <w:num w:numId="22">
    <w:abstractNumId w:val="10"/>
  </w:num>
  <w:num w:numId="23">
    <w:abstractNumId w:val="13"/>
  </w:num>
  <w:num w:numId="24">
    <w:abstractNumId w:val="15"/>
  </w:num>
  <w:num w:numId="25">
    <w:abstractNumId w:val="19"/>
  </w:num>
  <w:num w:numId="26">
    <w:abstractNumId w:val="9"/>
  </w:num>
  <w:num w:numId="27">
    <w:abstractNumId w:val="7"/>
  </w:num>
  <w:num w:numId="28">
    <w:abstractNumId w:val="21"/>
  </w:num>
  <w:num w:numId="2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5D92"/>
    <w:rsid w:val="00000022"/>
    <w:rsid w:val="000007C5"/>
    <w:rsid w:val="00000D61"/>
    <w:rsid w:val="00002EB5"/>
    <w:rsid w:val="000034A3"/>
    <w:rsid w:val="00004945"/>
    <w:rsid w:val="00005E40"/>
    <w:rsid w:val="00007DC5"/>
    <w:rsid w:val="00010268"/>
    <w:rsid w:val="00010D5F"/>
    <w:rsid w:val="0001114B"/>
    <w:rsid w:val="00011D5C"/>
    <w:rsid w:val="00011FFE"/>
    <w:rsid w:val="00012279"/>
    <w:rsid w:val="00012370"/>
    <w:rsid w:val="00014CE0"/>
    <w:rsid w:val="000150FB"/>
    <w:rsid w:val="0001679B"/>
    <w:rsid w:val="00016882"/>
    <w:rsid w:val="00017744"/>
    <w:rsid w:val="00020A24"/>
    <w:rsid w:val="0002260F"/>
    <w:rsid w:val="000243ED"/>
    <w:rsid w:val="00024790"/>
    <w:rsid w:val="000251A5"/>
    <w:rsid w:val="00025256"/>
    <w:rsid w:val="00025A0C"/>
    <w:rsid w:val="00025F8C"/>
    <w:rsid w:val="000263CF"/>
    <w:rsid w:val="00026567"/>
    <w:rsid w:val="00026B04"/>
    <w:rsid w:val="00026D0E"/>
    <w:rsid w:val="00026F96"/>
    <w:rsid w:val="00027C04"/>
    <w:rsid w:val="00030FE6"/>
    <w:rsid w:val="000315CF"/>
    <w:rsid w:val="00032088"/>
    <w:rsid w:val="00032DDD"/>
    <w:rsid w:val="0003395E"/>
    <w:rsid w:val="00034203"/>
    <w:rsid w:val="0003557C"/>
    <w:rsid w:val="000363F4"/>
    <w:rsid w:val="000401A3"/>
    <w:rsid w:val="000404C7"/>
    <w:rsid w:val="00041099"/>
    <w:rsid w:val="000414A6"/>
    <w:rsid w:val="00041E30"/>
    <w:rsid w:val="00041EB8"/>
    <w:rsid w:val="0004313E"/>
    <w:rsid w:val="0004411D"/>
    <w:rsid w:val="00044A1D"/>
    <w:rsid w:val="00044C85"/>
    <w:rsid w:val="000454A8"/>
    <w:rsid w:val="00045D0A"/>
    <w:rsid w:val="0004706E"/>
    <w:rsid w:val="00047C24"/>
    <w:rsid w:val="000504EC"/>
    <w:rsid w:val="00050BC1"/>
    <w:rsid w:val="00051A00"/>
    <w:rsid w:val="00051AEB"/>
    <w:rsid w:val="0005219B"/>
    <w:rsid w:val="00052A3D"/>
    <w:rsid w:val="000541DD"/>
    <w:rsid w:val="00054E4D"/>
    <w:rsid w:val="000550CB"/>
    <w:rsid w:val="00055244"/>
    <w:rsid w:val="000555A4"/>
    <w:rsid w:val="000555EB"/>
    <w:rsid w:val="00055D84"/>
    <w:rsid w:val="00057338"/>
    <w:rsid w:val="00057D6D"/>
    <w:rsid w:val="000602C0"/>
    <w:rsid w:val="000603A1"/>
    <w:rsid w:val="000608DA"/>
    <w:rsid w:val="000614D6"/>
    <w:rsid w:val="00062077"/>
    <w:rsid w:val="000627F7"/>
    <w:rsid w:val="0006315E"/>
    <w:rsid w:val="000653A2"/>
    <w:rsid w:val="0006552E"/>
    <w:rsid w:val="00065D12"/>
    <w:rsid w:val="00067FF2"/>
    <w:rsid w:val="00070124"/>
    <w:rsid w:val="00071193"/>
    <w:rsid w:val="00071460"/>
    <w:rsid w:val="00071619"/>
    <w:rsid w:val="00071D34"/>
    <w:rsid w:val="0007242B"/>
    <w:rsid w:val="0007274A"/>
    <w:rsid w:val="000730D8"/>
    <w:rsid w:val="000756C2"/>
    <w:rsid w:val="00075975"/>
    <w:rsid w:val="00076233"/>
    <w:rsid w:val="000768CC"/>
    <w:rsid w:val="00080929"/>
    <w:rsid w:val="00082ACA"/>
    <w:rsid w:val="00083374"/>
    <w:rsid w:val="00083C13"/>
    <w:rsid w:val="000848F5"/>
    <w:rsid w:val="00086E9F"/>
    <w:rsid w:val="000873BE"/>
    <w:rsid w:val="00087CBC"/>
    <w:rsid w:val="000915A0"/>
    <w:rsid w:val="00093246"/>
    <w:rsid w:val="0009428D"/>
    <w:rsid w:val="00094B95"/>
    <w:rsid w:val="00095449"/>
    <w:rsid w:val="0009585A"/>
    <w:rsid w:val="00095B56"/>
    <w:rsid w:val="00095DA2"/>
    <w:rsid w:val="00095E7A"/>
    <w:rsid w:val="000963F5"/>
    <w:rsid w:val="00096EAF"/>
    <w:rsid w:val="00096F41"/>
    <w:rsid w:val="000972AF"/>
    <w:rsid w:val="000A003D"/>
    <w:rsid w:val="000A064E"/>
    <w:rsid w:val="000A09BC"/>
    <w:rsid w:val="000A2373"/>
    <w:rsid w:val="000A2894"/>
    <w:rsid w:val="000A382B"/>
    <w:rsid w:val="000A4144"/>
    <w:rsid w:val="000A52F4"/>
    <w:rsid w:val="000A5484"/>
    <w:rsid w:val="000A64FD"/>
    <w:rsid w:val="000A78F4"/>
    <w:rsid w:val="000B023B"/>
    <w:rsid w:val="000B0994"/>
    <w:rsid w:val="000B17E3"/>
    <w:rsid w:val="000B1F68"/>
    <w:rsid w:val="000B1FEB"/>
    <w:rsid w:val="000B34FA"/>
    <w:rsid w:val="000B418B"/>
    <w:rsid w:val="000B47BB"/>
    <w:rsid w:val="000B4BA6"/>
    <w:rsid w:val="000B4F83"/>
    <w:rsid w:val="000B5874"/>
    <w:rsid w:val="000B5A7D"/>
    <w:rsid w:val="000B72B3"/>
    <w:rsid w:val="000B74AA"/>
    <w:rsid w:val="000B7909"/>
    <w:rsid w:val="000C0004"/>
    <w:rsid w:val="000C00A2"/>
    <w:rsid w:val="000C09C3"/>
    <w:rsid w:val="000C0AE2"/>
    <w:rsid w:val="000C0AFF"/>
    <w:rsid w:val="000C0DF3"/>
    <w:rsid w:val="000C11F1"/>
    <w:rsid w:val="000C188A"/>
    <w:rsid w:val="000C322A"/>
    <w:rsid w:val="000C3687"/>
    <w:rsid w:val="000C3FB5"/>
    <w:rsid w:val="000C4FF3"/>
    <w:rsid w:val="000C5794"/>
    <w:rsid w:val="000C5C69"/>
    <w:rsid w:val="000C6066"/>
    <w:rsid w:val="000C7740"/>
    <w:rsid w:val="000C780D"/>
    <w:rsid w:val="000C7B02"/>
    <w:rsid w:val="000D01C7"/>
    <w:rsid w:val="000D0D34"/>
    <w:rsid w:val="000D1137"/>
    <w:rsid w:val="000D16FF"/>
    <w:rsid w:val="000D1C78"/>
    <w:rsid w:val="000D4791"/>
    <w:rsid w:val="000D4B4F"/>
    <w:rsid w:val="000D5050"/>
    <w:rsid w:val="000D51F9"/>
    <w:rsid w:val="000D560E"/>
    <w:rsid w:val="000D5C0D"/>
    <w:rsid w:val="000D60C1"/>
    <w:rsid w:val="000D63FC"/>
    <w:rsid w:val="000D692A"/>
    <w:rsid w:val="000D6A9D"/>
    <w:rsid w:val="000D6D6F"/>
    <w:rsid w:val="000D6F99"/>
    <w:rsid w:val="000D7605"/>
    <w:rsid w:val="000E0099"/>
    <w:rsid w:val="000E00D1"/>
    <w:rsid w:val="000E027E"/>
    <w:rsid w:val="000E1497"/>
    <w:rsid w:val="000E43E2"/>
    <w:rsid w:val="000E49C5"/>
    <w:rsid w:val="000E4F35"/>
    <w:rsid w:val="000E5D77"/>
    <w:rsid w:val="000E7241"/>
    <w:rsid w:val="000E7D90"/>
    <w:rsid w:val="000F074E"/>
    <w:rsid w:val="000F0B91"/>
    <w:rsid w:val="000F0EE6"/>
    <w:rsid w:val="000F39A3"/>
    <w:rsid w:val="000F3B54"/>
    <w:rsid w:val="000F6CED"/>
    <w:rsid w:val="000F6F77"/>
    <w:rsid w:val="000F743A"/>
    <w:rsid w:val="000F77F1"/>
    <w:rsid w:val="000F7F2F"/>
    <w:rsid w:val="001003C8"/>
    <w:rsid w:val="00100831"/>
    <w:rsid w:val="00101F28"/>
    <w:rsid w:val="00103B29"/>
    <w:rsid w:val="0010415D"/>
    <w:rsid w:val="00105C2B"/>
    <w:rsid w:val="0010619C"/>
    <w:rsid w:val="00107663"/>
    <w:rsid w:val="00107C97"/>
    <w:rsid w:val="00110612"/>
    <w:rsid w:val="00110886"/>
    <w:rsid w:val="001109A2"/>
    <w:rsid w:val="001111D9"/>
    <w:rsid w:val="00112998"/>
    <w:rsid w:val="00113046"/>
    <w:rsid w:val="00113BAE"/>
    <w:rsid w:val="00113BBE"/>
    <w:rsid w:val="00113C1B"/>
    <w:rsid w:val="00113D41"/>
    <w:rsid w:val="00115233"/>
    <w:rsid w:val="00115A68"/>
    <w:rsid w:val="0011657A"/>
    <w:rsid w:val="00117B94"/>
    <w:rsid w:val="00117C70"/>
    <w:rsid w:val="00117D9A"/>
    <w:rsid w:val="0012088F"/>
    <w:rsid w:val="001212D8"/>
    <w:rsid w:val="00121EB0"/>
    <w:rsid w:val="00122B77"/>
    <w:rsid w:val="0012428E"/>
    <w:rsid w:val="00124B4A"/>
    <w:rsid w:val="001269DA"/>
    <w:rsid w:val="00126AE6"/>
    <w:rsid w:val="00126E28"/>
    <w:rsid w:val="00127100"/>
    <w:rsid w:val="00127B99"/>
    <w:rsid w:val="00131120"/>
    <w:rsid w:val="001321B6"/>
    <w:rsid w:val="0013395E"/>
    <w:rsid w:val="00134740"/>
    <w:rsid w:val="0013497A"/>
    <w:rsid w:val="001358C9"/>
    <w:rsid w:val="00135EB8"/>
    <w:rsid w:val="001364C8"/>
    <w:rsid w:val="001366D8"/>
    <w:rsid w:val="00136FBB"/>
    <w:rsid w:val="001375A1"/>
    <w:rsid w:val="00142175"/>
    <w:rsid w:val="001424C9"/>
    <w:rsid w:val="0014261A"/>
    <w:rsid w:val="00143413"/>
    <w:rsid w:val="0014349F"/>
    <w:rsid w:val="0014392F"/>
    <w:rsid w:val="0014393F"/>
    <w:rsid w:val="00143BAD"/>
    <w:rsid w:val="00143D27"/>
    <w:rsid w:val="00144B1E"/>
    <w:rsid w:val="00144DC1"/>
    <w:rsid w:val="00145723"/>
    <w:rsid w:val="00146434"/>
    <w:rsid w:val="001465A3"/>
    <w:rsid w:val="00146C98"/>
    <w:rsid w:val="00146D98"/>
    <w:rsid w:val="001471B9"/>
    <w:rsid w:val="00147A77"/>
    <w:rsid w:val="00147DF2"/>
    <w:rsid w:val="0015019F"/>
    <w:rsid w:val="00150602"/>
    <w:rsid w:val="00151D2D"/>
    <w:rsid w:val="001523EA"/>
    <w:rsid w:val="0015263E"/>
    <w:rsid w:val="00152751"/>
    <w:rsid w:val="00154650"/>
    <w:rsid w:val="00154840"/>
    <w:rsid w:val="00154B8B"/>
    <w:rsid w:val="00154B8F"/>
    <w:rsid w:val="0015557E"/>
    <w:rsid w:val="001558A6"/>
    <w:rsid w:val="00155A55"/>
    <w:rsid w:val="00156766"/>
    <w:rsid w:val="00157366"/>
    <w:rsid w:val="00157CDF"/>
    <w:rsid w:val="001607E1"/>
    <w:rsid w:val="0016093F"/>
    <w:rsid w:val="00160970"/>
    <w:rsid w:val="001636DC"/>
    <w:rsid w:val="00163D4A"/>
    <w:rsid w:val="00164387"/>
    <w:rsid w:val="00165151"/>
    <w:rsid w:val="001652E8"/>
    <w:rsid w:val="001653D5"/>
    <w:rsid w:val="00165984"/>
    <w:rsid w:val="001677CA"/>
    <w:rsid w:val="00170DB3"/>
    <w:rsid w:val="00170DDD"/>
    <w:rsid w:val="0017122A"/>
    <w:rsid w:val="001719DE"/>
    <w:rsid w:val="00171CB0"/>
    <w:rsid w:val="00173EB6"/>
    <w:rsid w:val="0017519C"/>
    <w:rsid w:val="00175723"/>
    <w:rsid w:val="00176C9E"/>
    <w:rsid w:val="00176DE1"/>
    <w:rsid w:val="00176F68"/>
    <w:rsid w:val="001772E6"/>
    <w:rsid w:val="00177A4B"/>
    <w:rsid w:val="00177B66"/>
    <w:rsid w:val="0018040A"/>
    <w:rsid w:val="001809CD"/>
    <w:rsid w:val="001823A9"/>
    <w:rsid w:val="0018245A"/>
    <w:rsid w:val="00183D40"/>
    <w:rsid w:val="001841F6"/>
    <w:rsid w:val="001844DA"/>
    <w:rsid w:val="00184553"/>
    <w:rsid w:val="00184A47"/>
    <w:rsid w:val="00184DDC"/>
    <w:rsid w:val="00185CBB"/>
    <w:rsid w:val="00185CFD"/>
    <w:rsid w:val="001866D2"/>
    <w:rsid w:val="00186AB8"/>
    <w:rsid w:val="00186F23"/>
    <w:rsid w:val="001877E1"/>
    <w:rsid w:val="001879B7"/>
    <w:rsid w:val="001902EC"/>
    <w:rsid w:val="00192325"/>
    <w:rsid w:val="001927E1"/>
    <w:rsid w:val="0019308B"/>
    <w:rsid w:val="001933CD"/>
    <w:rsid w:val="00193BD3"/>
    <w:rsid w:val="00194794"/>
    <w:rsid w:val="00195161"/>
    <w:rsid w:val="00195496"/>
    <w:rsid w:val="0019576E"/>
    <w:rsid w:val="00195783"/>
    <w:rsid w:val="0019590C"/>
    <w:rsid w:val="00195DA9"/>
    <w:rsid w:val="00195DC0"/>
    <w:rsid w:val="00195E39"/>
    <w:rsid w:val="001960CD"/>
    <w:rsid w:val="0019663E"/>
    <w:rsid w:val="0019669E"/>
    <w:rsid w:val="0019669F"/>
    <w:rsid w:val="001966F6"/>
    <w:rsid w:val="001973D5"/>
    <w:rsid w:val="001976C4"/>
    <w:rsid w:val="001A0848"/>
    <w:rsid w:val="001A0D96"/>
    <w:rsid w:val="001A138A"/>
    <w:rsid w:val="001A1C2B"/>
    <w:rsid w:val="001A206C"/>
    <w:rsid w:val="001A2D2E"/>
    <w:rsid w:val="001A3125"/>
    <w:rsid w:val="001A3A1B"/>
    <w:rsid w:val="001A3C24"/>
    <w:rsid w:val="001A3DA7"/>
    <w:rsid w:val="001A69DF"/>
    <w:rsid w:val="001A7617"/>
    <w:rsid w:val="001B0101"/>
    <w:rsid w:val="001B028F"/>
    <w:rsid w:val="001B0C22"/>
    <w:rsid w:val="001B15EA"/>
    <w:rsid w:val="001B1A2E"/>
    <w:rsid w:val="001B1C25"/>
    <w:rsid w:val="001B2BC0"/>
    <w:rsid w:val="001B3186"/>
    <w:rsid w:val="001B4060"/>
    <w:rsid w:val="001B4E46"/>
    <w:rsid w:val="001B7123"/>
    <w:rsid w:val="001B74F1"/>
    <w:rsid w:val="001B7A28"/>
    <w:rsid w:val="001B7D4C"/>
    <w:rsid w:val="001C0230"/>
    <w:rsid w:val="001C0645"/>
    <w:rsid w:val="001C0DF0"/>
    <w:rsid w:val="001C1380"/>
    <w:rsid w:val="001C24F5"/>
    <w:rsid w:val="001C2CBA"/>
    <w:rsid w:val="001C3674"/>
    <w:rsid w:val="001C4F95"/>
    <w:rsid w:val="001C5D6B"/>
    <w:rsid w:val="001C5E6E"/>
    <w:rsid w:val="001C661B"/>
    <w:rsid w:val="001C7C71"/>
    <w:rsid w:val="001D00DD"/>
    <w:rsid w:val="001D0688"/>
    <w:rsid w:val="001D06CE"/>
    <w:rsid w:val="001D0928"/>
    <w:rsid w:val="001D0A9E"/>
    <w:rsid w:val="001D0D64"/>
    <w:rsid w:val="001D1359"/>
    <w:rsid w:val="001D224B"/>
    <w:rsid w:val="001D23EC"/>
    <w:rsid w:val="001D24D1"/>
    <w:rsid w:val="001D42D7"/>
    <w:rsid w:val="001D43ED"/>
    <w:rsid w:val="001D4D48"/>
    <w:rsid w:val="001D51AA"/>
    <w:rsid w:val="001D56DC"/>
    <w:rsid w:val="001D5D71"/>
    <w:rsid w:val="001D5FEE"/>
    <w:rsid w:val="001D71D4"/>
    <w:rsid w:val="001D7242"/>
    <w:rsid w:val="001E1001"/>
    <w:rsid w:val="001E19B0"/>
    <w:rsid w:val="001E1BB4"/>
    <w:rsid w:val="001E334B"/>
    <w:rsid w:val="001E3F80"/>
    <w:rsid w:val="001E518D"/>
    <w:rsid w:val="001E5837"/>
    <w:rsid w:val="001E6A1D"/>
    <w:rsid w:val="001E6F41"/>
    <w:rsid w:val="001E7399"/>
    <w:rsid w:val="001E7FEE"/>
    <w:rsid w:val="001F0297"/>
    <w:rsid w:val="001F041D"/>
    <w:rsid w:val="001F0926"/>
    <w:rsid w:val="001F0E84"/>
    <w:rsid w:val="001F0E98"/>
    <w:rsid w:val="001F1549"/>
    <w:rsid w:val="001F1A71"/>
    <w:rsid w:val="001F2738"/>
    <w:rsid w:val="001F291F"/>
    <w:rsid w:val="001F3AF0"/>
    <w:rsid w:val="001F3E03"/>
    <w:rsid w:val="001F4644"/>
    <w:rsid w:val="001F46F0"/>
    <w:rsid w:val="001F4923"/>
    <w:rsid w:val="001F525A"/>
    <w:rsid w:val="001F5A48"/>
    <w:rsid w:val="001F5E38"/>
    <w:rsid w:val="001F6028"/>
    <w:rsid w:val="001F6DDC"/>
    <w:rsid w:val="001F6EBD"/>
    <w:rsid w:val="00200089"/>
    <w:rsid w:val="00200331"/>
    <w:rsid w:val="00200417"/>
    <w:rsid w:val="00201DE9"/>
    <w:rsid w:val="002026FB"/>
    <w:rsid w:val="002029F8"/>
    <w:rsid w:val="00202DE0"/>
    <w:rsid w:val="002030D7"/>
    <w:rsid w:val="00203DAA"/>
    <w:rsid w:val="00204540"/>
    <w:rsid w:val="00204FAA"/>
    <w:rsid w:val="00205001"/>
    <w:rsid w:val="002061FA"/>
    <w:rsid w:val="00207164"/>
    <w:rsid w:val="00207E12"/>
    <w:rsid w:val="00207F9D"/>
    <w:rsid w:val="0021109F"/>
    <w:rsid w:val="0021131D"/>
    <w:rsid w:val="002122F5"/>
    <w:rsid w:val="00213F15"/>
    <w:rsid w:val="00213F61"/>
    <w:rsid w:val="00215028"/>
    <w:rsid w:val="00215557"/>
    <w:rsid w:val="00215C10"/>
    <w:rsid w:val="0021652B"/>
    <w:rsid w:val="0021662C"/>
    <w:rsid w:val="002169EA"/>
    <w:rsid w:val="00216ABC"/>
    <w:rsid w:val="002174E0"/>
    <w:rsid w:val="0022028A"/>
    <w:rsid w:val="0022079E"/>
    <w:rsid w:val="00220AE3"/>
    <w:rsid w:val="00220FE4"/>
    <w:rsid w:val="00221285"/>
    <w:rsid w:val="002213EA"/>
    <w:rsid w:val="002215FC"/>
    <w:rsid w:val="00221639"/>
    <w:rsid w:val="002216B5"/>
    <w:rsid w:val="00221AA1"/>
    <w:rsid w:val="00221AC3"/>
    <w:rsid w:val="00221E0A"/>
    <w:rsid w:val="00221F5B"/>
    <w:rsid w:val="00221F68"/>
    <w:rsid w:val="0022234B"/>
    <w:rsid w:val="00224E74"/>
    <w:rsid w:val="00225A83"/>
    <w:rsid w:val="0022646D"/>
    <w:rsid w:val="0022727C"/>
    <w:rsid w:val="00227333"/>
    <w:rsid w:val="002276F4"/>
    <w:rsid w:val="00227B8A"/>
    <w:rsid w:val="00227C81"/>
    <w:rsid w:val="00230A42"/>
    <w:rsid w:val="00231F01"/>
    <w:rsid w:val="00232047"/>
    <w:rsid w:val="002325AB"/>
    <w:rsid w:val="00233281"/>
    <w:rsid w:val="0023370E"/>
    <w:rsid w:val="002337D2"/>
    <w:rsid w:val="00234A02"/>
    <w:rsid w:val="00234B4C"/>
    <w:rsid w:val="00234BE6"/>
    <w:rsid w:val="00235BA1"/>
    <w:rsid w:val="00236AB1"/>
    <w:rsid w:val="00236DBC"/>
    <w:rsid w:val="002379E1"/>
    <w:rsid w:val="00240007"/>
    <w:rsid w:val="00240FB7"/>
    <w:rsid w:val="0024111E"/>
    <w:rsid w:val="002416AA"/>
    <w:rsid w:val="00242515"/>
    <w:rsid w:val="002427A8"/>
    <w:rsid w:val="00242B13"/>
    <w:rsid w:val="00243768"/>
    <w:rsid w:val="002437A4"/>
    <w:rsid w:val="00243977"/>
    <w:rsid w:val="0024478D"/>
    <w:rsid w:val="00244831"/>
    <w:rsid w:val="002448BE"/>
    <w:rsid w:val="00244A7A"/>
    <w:rsid w:val="002454EE"/>
    <w:rsid w:val="00245552"/>
    <w:rsid w:val="002462E7"/>
    <w:rsid w:val="0024647D"/>
    <w:rsid w:val="0024650F"/>
    <w:rsid w:val="00246764"/>
    <w:rsid w:val="002500CB"/>
    <w:rsid w:val="00250C7A"/>
    <w:rsid w:val="00251501"/>
    <w:rsid w:val="002519A8"/>
    <w:rsid w:val="00251E9D"/>
    <w:rsid w:val="00251F4F"/>
    <w:rsid w:val="0025323E"/>
    <w:rsid w:val="00253931"/>
    <w:rsid w:val="0025406B"/>
    <w:rsid w:val="0025439D"/>
    <w:rsid w:val="00254DC0"/>
    <w:rsid w:val="00255199"/>
    <w:rsid w:val="002554B7"/>
    <w:rsid w:val="00260011"/>
    <w:rsid w:val="00260E09"/>
    <w:rsid w:val="00261D66"/>
    <w:rsid w:val="0026266E"/>
    <w:rsid w:val="00263BE8"/>
    <w:rsid w:val="0026521C"/>
    <w:rsid w:val="00266AE5"/>
    <w:rsid w:val="00267A8D"/>
    <w:rsid w:val="002709AD"/>
    <w:rsid w:val="00270F0C"/>
    <w:rsid w:val="002713C9"/>
    <w:rsid w:val="002714B2"/>
    <w:rsid w:val="0027449D"/>
    <w:rsid w:val="00274907"/>
    <w:rsid w:val="00276112"/>
    <w:rsid w:val="00277101"/>
    <w:rsid w:val="002771F5"/>
    <w:rsid w:val="00277D1F"/>
    <w:rsid w:val="00280BF5"/>
    <w:rsid w:val="00281C43"/>
    <w:rsid w:val="00281C92"/>
    <w:rsid w:val="00281ECB"/>
    <w:rsid w:val="00282078"/>
    <w:rsid w:val="00282209"/>
    <w:rsid w:val="002839A0"/>
    <w:rsid w:val="00284867"/>
    <w:rsid w:val="002855A8"/>
    <w:rsid w:val="0028692D"/>
    <w:rsid w:val="00286B8C"/>
    <w:rsid w:val="00286F25"/>
    <w:rsid w:val="002878B6"/>
    <w:rsid w:val="002879EE"/>
    <w:rsid w:val="00290A00"/>
    <w:rsid w:val="00290B44"/>
    <w:rsid w:val="00291373"/>
    <w:rsid w:val="00291956"/>
    <w:rsid w:val="00292558"/>
    <w:rsid w:val="00292FDE"/>
    <w:rsid w:val="00293169"/>
    <w:rsid w:val="00293492"/>
    <w:rsid w:val="00293B81"/>
    <w:rsid w:val="0029562F"/>
    <w:rsid w:val="00295C47"/>
    <w:rsid w:val="0029618D"/>
    <w:rsid w:val="00296979"/>
    <w:rsid w:val="00296CFF"/>
    <w:rsid w:val="002970CB"/>
    <w:rsid w:val="00297945"/>
    <w:rsid w:val="002A08EF"/>
    <w:rsid w:val="002A0B73"/>
    <w:rsid w:val="002A168C"/>
    <w:rsid w:val="002A1D91"/>
    <w:rsid w:val="002A1EEB"/>
    <w:rsid w:val="002A2459"/>
    <w:rsid w:val="002A2BED"/>
    <w:rsid w:val="002A2E1D"/>
    <w:rsid w:val="002A3BDD"/>
    <w:rsid w:val="002A42EE"/>
    <w:rsid w:val="002A4593"/>
    <w:rsid w:val="002A465D"/>
    <w:rsid w:val="002A6388"/>
    <w:rsid w:val="002A6A61"/>
    <w:rsid w:val="002B1574"/>
    <w:rsid w:val="002B20F0"/>
    <w:rsid w:val="002B229F"/>
    <w:rsid w:val="002B313E"/>
    <w:rsid w:val="002B3163"/>
    <w:rsid w:val="002B3C0C"/>
    <w:rsid w:val="002B46E6"/>
    <w:rsid w:val="002B522F"/>
    <w:rsid w:val="002B56F7"/>
    <w:rsid w:val="002B5EDA"/>
    <w:rsid w:val="002B5FAE"/>
    <w:rsid w:val="002B5FE0"/>
    <w:rsid w:val="002B692F"/>
    <w:rsid w:val="002B6E39"/>
    <w:rsid w:val="002B7430"/>
    <w:rsid w:val="002B7A6E"/>
    <w:rsid w:val="002B7C53"/>
    <w:rsid w:val="002C00FC"/>
    <w:rsid w:val="002C054F"/>
    <w:rsid w:val="002C0D4C"/>
    <w:rsid w:val="002C18EB"/>
    <w:rsid w:val="002C25FE"/>
    <w:rsid w:val="002C2FC6"/>
    <w:rsid w:val="002C386E"/>
    <w:rsid w:val="002C4283"/>
    <w:rsid w:val="002C64B0"/>
    <w:rsid w:val="002C6583"/>
    <w:rsid w:val="002C66E3"/>
    <w:rsid w:val="002C7CB5"/>
    <w:rsid w:val="002D150D"/>
    <w:rsid w:val="002D2D21"/>
    <w:rsid w:val="002D331F"/>
    <w:rsid w:val="002D3926"/>
    <w:rsid w:val="002D3DAD"/>
    <w:rsid w:val="002D40F9"/>
    <w:rsid w:val="002D5860"/>
    <w:rsid w:val="002D6D2C"/>
    <w:rsid w:val="002E0C92"/>
    <w:rsid w:val="002E0F49"/>
    <w:rsid w:val="002E14CA"/>
    <w:rsid w:val="002E1BC5"/>
    <w:rsid w:val="002E2341"/>
    <w:rsid w:val="002E2CE7"/>
    <w:rsid w:val="002E34A5"/>
    <w:rsid w:val="002E354C"/>
    <w:rsid w:val="002E3B25"/>
    <w:rsid w:val="002E4000"/>
    <w:rsid w:val="002E4113"/>
    <w:rsid w:val="002E4B3C"/>
    <w:rsid w:val="002E712F"/>
    <w:rsid w:val="002E741A"/>
    <w:rsid w:val="002E7BFB"/>
    <w:rsid w:val="002F003B"/>
    <w:rsid w:val="002F1FB4"/>
    <w:rsid w:val="002F225C"/>
    <w:rsid w:val="002F22F0"/>
    <w:rsid w:val="002F2AE5"/>
    <w:rsid w:val="002F2B93"/>
    <w:rsid w:val="002F3BF8"/>
    <w:rsid w:val="002F474E"/>
    <w:rsid w:val="002F530B"/>
    <w:rsid w:val="002F5631"/>
    <w:rsid w:val="002F5BB9"/>
    <w:rsid w:val="002F6AEC"/>
    <w:rsid w:val="002F6CB6"/>
    <w:rsid w:val="002F7275"/>
    <w:rsid w:val="002F7418"/>
    <w:rsid w:val="00300097"/>
    <w:rsid w:val="003004C7"/>
    <w:rsid w:val="003004D4"/>
    <w:rsid w:val="00300C98"/>
    <w:rsid w:val="00300F22"/>
    <w:rsid w:val="00301066"/>
    <w:rsid w:val="00301FFA"/>
    <w:rsid w:val="00303411"/>
    <w:rsid w:val="0030353F"/>
    <w:rsid w:val="00304021"/>
    <w:rsid w:val="003050B9"/>
    <w:rsid w:val="00305657"/>
    <w:rsid w:val="00305B36"/>
    <w:rsid w:val="003060F6"/>
    <w:rsid w:val="00306CEC"/>
    <w:rsid w:val="003072CC"/>
    <w:rsid w:val="00307327"/>
    <w:rsid w:val="00307E93"/>
    <w:rsid w:val="00310F46"/>
    <w:rsid w:val="00311432"/>
    <w:rsid w:val="00311CE7"/>
    <w:rsid w:val="0031209B"/>
    <w:rsid w:val="00312B2C"/>
    <w:rsid w:val="00314ABC"/>
    <w:rsid w:val="00315629"/>
    <w:rsid w:val="003175AD"/>
    <w:rsid w:val="00320534"/>
    <w:rsid w:val="00320AD3"/>
    <w:rsid w:val="00320B3D"/>
    <w:rsid w:val="00321C06"/>
    <w:rsid w:val="00321C1C"/>
    <w:rsid w:val="0032314C"/>
    <w:rsid w:val="00323356"/>
    <w:rsid w:val="00323BEF"/>
    <w:rsid w:val="00324295"/>
    <w:rsid w:val="00325386"/>
    <w:rsid w:val="003259AB"/>
    <w:rsid w:val="0032643B"/>
    <w:rsid w:val="003264BB"/>
    <w:rsid w:val="00326BB9"/>
    <w:rsid w:val="0032720A"/>
    <w:rsid w:val="00327210"/>
    <w:rsid w:val="003279D7"/>
    <w:rsid w:val="003303B0"/>
    <w:rsid w:val="00330B3F"/>
    <w:rsid w:val="00331AF5"/>
    <w:rsid w:val="00331C77"/>
    <w:rsid w:val="003321E5"/>
    <w:rsid w:val="003331A5"/>
    <w:rsid w:val="00333C1E"/>
    <w:rsid w:val="003342A2"/>
    <w:rsid w:val="00335050"/>
    <w:rsid w:val="0033526E"/>
    <w:rsid w:val="00335378"/>
    <w:rsid w:val="00335634"/>
    <w:rsid w:val="00335938"/>
    <w:rsid w:val="00336F9D"/>
    <w:rsid w:val="00336FAF"/>
    <w:rsid w:val="00337351"/>
    <w:rsid w:val="003374E3"/>
    <w:rsid w:val="00337791"/>
    <w:rsid w:val="00340858"/>
    <w:rsid w:val="0034165D"/>
    <w:rsid w:val="003429E0"/>
    <w:rsid w:val="003432CC"/>
    <w:rsid w:val="003433BE"/>
    <w:rsid w:val="00343DA3"/>
    <w:rsid w:val="00344397"/>
    <w:rsid w:val="003445FD"/>
    <w:rsid w:val="0034483B"/>
    <w:rsid w:val="00344906"/>
    <w:rsid w:val="003451CD"/>
    <w:rsid w:val="00345D7E"/>
    <w:rsid w:val="003471F5"/>
    <w:rsid w:val="00350160"/>
    <w:rsid w:val="0035063C"/>
    <w:rsid w:val="00351DDA"/>
    <w:rsid w:val="00352F4F"/>
    <w:rsid w:val="0035346E"/>
    <w:rsid w:val="00353740"/>
    <w:rsid w:val="0035391E"/>
    <w:rsid w:val="00353B1B"/>
    <w:rsid w:val="00353D0B"/>
    <w:rsid w:val="003540FB"/>
    <w:rsid w:val="003550CF"/>
    <w:rsid w:val="003553E4"/>
    <w:rsid w:val="003557E3"/>
    <w:rsid w:val="0035586A"/>
    <w:rsid w:val="003558E3"/>
    <w:rsid w:val="00356A64"/>
    <w:rsid w:val="003575E0"/>
    <w:rsid w:val="00357BBF"/>
    <w:rsid w:val="003601AD"/>
    <w:rsid w:val="00360A64"/>
    <w:rsid w:val="00361D41"/>
    <w:rsid w:val="00361FF6"/>
    <w:rsid w:val="003624AA"/>
    <w:rsid w:val="00362B34"/>
    <w:rsid w:val="00362B7C"/>
    <w:rsid w:val="00364189"/>
    <w:rsid w:val="00364740"/>
    <w:rsid w:val="00364ECE"/>
    <w:rsid w:val="00366039"/>
    <w:rsid w:val="00366308"/>
    <w:rsid w:val="0036656D"/>
    <w:rsid w:val="003668CE"/>
    <w:rsid w:val="0036725A"/>
    <w:rsid w:val="00367294"/>
    <w:rsid w:val="00370E1F"/>
    <w:rsid w:val="003725E8"/>
    <w:rsid w:val="00372EE5"/>
    <w:rsid w:val="0037303F"/>
    <w:rsid w:val="00373444"/>
    <w:rsid w:val="00373F2B"/>
    <w:rsid w:val="003748FA"/>
    <w:rsid w:val="00376D24"/>
    <w:rsid w:val="00376E14"/>
    <w:rsid w:val="00376E5E"/>
    <w:rsid w:val="00380579"/>
    <w:rsid w:val="0038072E"/>
    <w:rsid w:val="00380D50"/>
    <w:rsid w:val="00380D61"/>
    <w:rsid w:val="0038123A"/>
    <w:rsid w:val="003818A3"/>
    <w:rsid w:val="00381A35"/>
    <w:rsid w:val="00381ACC"/>
    <w:rsid w:val="003824E9"/>
    <w:rsid w:val="00382E39"/>
    <w:rsid w:val="003830FF"/>
    <w:rsid w:val="003837D2"/>
    <w:rsid w:val="00383B14"/>
    <w:rsid w:val="00383F29"/>
    <w:rsid w:val="00383F3A"/>
    <w:rsid w:val="003845C6"/>
    <w:rsid w:val="0038556F"/>
    <w:rsid w:val="00386BD5"/>
    <w:rsid w:val="0038707B"/>
    <w:rsid w:val="00387164"/>
    <w:rsid w:val="00387200"/>
    <w:rsid w:val="0039036B"/>
    <w:rsid w:val="00390D14"/>
    <w:rsid w:val="0039145F"/>
    <w:rsid w:val="00392528"/>
    <w:rsid w:val="00392DEA"/>
    <w:rsid w:val="003938D1"/>
    <w:rsid w:val="0039564C"/>
    <w:rsid w:val="00395BE3"/>
    <w:rsid w:val="00396390"/>
    <w:rsid w:val="00396826"/>
    <w:rsid w:val="00396E84"/>
    <w:rsid w:val="00397D3D"/>
    <w:rsid w:val="00397D7E"/>
    <w:rsid w:val="003A0540"/>
    <w:rsid w:val="003A05AF"/>
    <w:rsid w:val="003A1894"/>
    <w:rsid w:val="003A1EDB"/>
    <w:rsid w:val="003A20FB"/>
    <w:rsid w:val="003A212E"/>
    <w:rsid w:val="003A2C10"/>
    <w:rsid w:val="003A358D"/>
    <w:rsid w:val="003A6261"/>
    <w:rsid w:val="003A693E"/>
    <w:rsid w:val="003A6FFD"/>
    <w:rsid w:val="003A722C"/>
    <w:rsid w:val="003A778A"/>
    <w:rsid w:val="003B0965"/>
    <w:rsid w:val="003B0AB6"/>
    <w:rsid w:val="003B0C5C"/>
    <w:rsid w:val="003B2116"/>
    <w:rsid w:val="003B2165"/>
    <w:rsid w:val="003B2C49"/>
    <w:rsid w:val="003B34DB"/>
    <w:rsid w:val="003B3513"/>
    <w:rsid w:val="003B4AB6"/>
    <w:rsid w:val="003B530F"/>
    <w:rsid w:val="003B534A"/>
    <w:rsid w:val="003B55E2"/>
    <w:rsid w:val="003B5FD2"/>
    <w:rsid w:val="003B611C"/>
    <w:rsid w:val="003C10E8"/>
    <w:rsid w:val="003C26C9"/>
    <w:rsid w:val="003C2C8D"/>
    <w:rsid w:val="003C2F4C"/>
    <w:rsid w:val="003C3069"/>
    <w:rsid w:val="003C3327"/>
    <w:rsid w:val="003C38C2"/>
    <w:rsid w:val="003C3CD2"/>
    <w:rsid w:val="003C3CF4"/>
    <w:rsid w:val="003C3DB6"/>
    <w:rsid w:val="003C4B9A"/>
    <w:rsid w:val="003C4D7D"/>
    <w:rsid w:val="003C6586"/>
    <w:rsid w:val="003C75C3"/>
    <w:rsid w:val="003C7AEA"/>
    <w:rsid w:val="003D1931"/>
    <w:rsid w:val="003D2303"/>
    <w:rsid w:val="003D311B"/>
    <w:rsid w:val="003D3443"/>
    <w:rsid w:val="003D4008"/>
    <w:rsid w:val="003D51EA"/>
    <w:rsid w:val="003D5250"/>
    <w:rsid w:val="003D5F88"/>
    <w:rsid w:val="003D62E1"/>
    <w:rsid w:val="003D69D1"/>
    <w:rsid w:val="003D6E5B"/>
    <w:rsid w:val="003D6F01"/>
    <w:rsid w:val="003D7291"/>
    <w:rsid w:val="003E131D"/>
    <w:rsid w:val="003E166F"/>
    <w:rsid w:val="003E1A10"/>
    <w:rsid w:val="003E1FF8"/>
    <w:rsid w:val="003E41F3"/>
    <w:rsid w:val="003E4295"/>
    <w:rsid w:val="003E429D"/>
    <w:rsid w:val="003E4408"/>
    <w:rsid w:val="003E5A40"/>
    <w:rsid w:val="003E6F76"/>
    <w:rsid w:val="003E7C01"/>
    <w:rsid w:val="003E7D13"/>
    <w:rsid w:val="003F01E5"/>
    <w:rsid w:val="003F060D"/>
    <w:rsid w:val="003F08D9"/>
    <w:rsid w:val="003F0B7D"/>
    <w:rsid w:val="003F1061"/>
    <w:rsid w:val="003F1609"/>
    <w:rsid w:val="003F1959"/>
    <w:rsid w:val="003F1E24"/>
    <w:rsid w:val="003F225D"/>
    <w:rsid w:val="003F22CA"/>
    <w:rsid w:val="003F2556"/>
    <w:rsid w:val="003F3AA1"/>
    <w:rsid w:val="003F3BB8"/>
    <w:rsid w:val="003F3C0E"/>
    <w:rsid w:val="003F43FB"/>
    <w:rsid w:val="003F5B33"/>
    <w:rsid w:val="003F5DAB"/>
    <w:rsid w:val="003F74A9"/>
    <w:rsid w:val="003F74DB"/>
    <w:rsid w:val="003F7C76"/>
    <w:rsid w:val="003F7CA9"/>
    <w:rsid w:val="00400A9E"/>
    <w:rsid w:val="00401019"/>
    <w:rsid w:val="00401523"/>
    <w:rsid w:val="00403132"/>
    <w:rsid w:val="00403911"/>
    <w:rsid w:val="00404BCA"/>
    <w:rsid w:val="00405B7F"/>
    <w:rsid w:val="00406003"/>
    <w:rsid w:val="0040633E"/>
    <w:rsid w:val="00406581"/>
    <w:rsid w:val="00406828"/>
    <w:rsid w:val="00406B43"/>
    <w:rsid w:val="00407EC0"/>
    <w:rsid w:val="004108CC"/>
    <w:rsid w:val="00410AEF"/>
    <w:rsid w:val="004120D7"/>
    <w:rsid w:val="00413925"/>
    <w:rsid w:val="004150AB"/>
    <w:rsid w:val="004153E6"/>
    <w:rsid w:val="004158D6"/>
    <w:rsid w:val="00416292"/>
    <w:rsid w:val="00417357"/>
    <w:rsid w:val="004224AC"/>
    <w:rsid w:val="004226EE"/>
    <w:rsid w:val="00422B77"/>
    <w:rsid w:val="004240FD"/>
    <w:rsid w:val="00424851"/>
    <w:rsid w:val="00424ACF"/>
    <w:rsid w:val="0042556A"/>
    <w:rsid w:val="004259DB"/>
    <w:rsid w:val="004260C5"/>
    <w:rsid w:val="00426241"/>
    <w:rsid w:val="00426EF3"/>
    <w:rsid w:val="0042779D"/>
    <w:rsid w:val="00427E0C"/>
    <w:rsid w:val="00427F38"/>
    <w:rsid w:val="00431871"/>
    <w:rsid w:val="00431C4D"/>
    <w:rsid w:val="0043213D"/>
    <w:rsid w:val="00432722"/>
    <w:rsid w:val="00432975"/>
    <w:rsid w:val="00432CD3"/>
    <w:rsid w:val="00432E93"/>
    <w:rsid w:val="00433915"/>
    <w:rsid w:val="0043441B"/>
    <w:rsid w:val="00434795"/>
    <w:rsid w:val="00434947"/>
    <w:rsid w:val="00435259"/>
    <w:rsid w:val="004356B4"/>
    <w:rsid w:val="0043583B"/>
    <w:rsid w:val="0043592C"/>
    <w:rsid w:val="00437A80"/>
    <w:rsid w:val="004401E0"/>
    <w:rsid w:val="00440A10"/>
    <w:rsid w:val="00440CDE"/>
    <w:rsid w:val="00441BB2"/>
    <w:rsid w:val="00441DE9"/>
    <w:rsid w:val="00442E0B"/>
    <w:rsid w:val="00443645"/>
    <w:rsid w:val="00443731"/>
    <w:rsid w:val="00443DB9"/>
    <w:rsid w:val="00443FB2"/>
    <w:rsid w:val="00445595"/>
    <w:rsid w:val="00445805"/>
    <w:rsid w:val="00446133"/>
    <w:rsid w:val="0044617E"/>
    <w:rsid w:val="00446627"/>
    <w:rsid w:val="004500ED"/>
    <w:rsid w:val="00450331"/>
    <w:rsid w:val="00450BB3"/>
    <w:rsid w:val="00451240"/>
    <w:rsid w:val="00451EAC"/>
    <w:rsid w:val="0045453B"/>
    <w:rsid w:val="00454FC3"/>
    <w:rsid w:val="00455DCE"/>
    <w:rsid w:val="00456420"/>
    <w:rsid w:val="004568C5"/>
    <w:rsid w:val="00456FEB"/>
    <w:rsid w:val="0045722C"/>
    <w:rsid w:val="0045780E"/>
    <w:rsid w:val="00457A31"/>
    <w:rsid w:val="00457B88"/>
    <w:rsid w:val="00457D53"/>
    <w:rsid w:val="00457DC2"/>
    <w:rsid w:val="00457F0F"/>
    <w:rsid w:val="00461BDC"/>
    <w:rsid w:val="00462001"/>
    <w:rsid w:val="00462B5F"/>
    <w:rsid w:val="00463089"/>
    <w:rsid w:val="00464C12"/>
    <w:rsid w:val="0046508D"/>
    <w:rsid w:val="00467259"/>
    <w:rsid w:val="00467C05"/>
    <w:rsid w:val="00467DF3"/>
    <w:rsid w:val="0047012E"/>
    <w:rsid w:val="00470442"/>
    <w:rsid w:val="004712C4"/>
    <w:rsid w:val="00472F19"/>
    <w:rsid w:val="0047373A"/>
    <w:rsid w:val="00473938"/>
    <w:rsid w:val="00473C7B"/>
    <w:rsid w:val="00475D2F"/>
    <w:rsid w:val="00476449"/>
    <w:rsid w:val="00476CE4"/>
    <w:rsid w:val="00477269"/>
    <w:rsid w:val="004779BB"/>
    <w:rsid w:val="00477C75"/>
    <w:rsid w:val="00480056"/>
    <w:rsid w:val="004808DF"/>
    <w:rsid w:val="00480D1E"/>
    <w:rsid w:val="00480DCC"/>
    <w:rsid w:val="00481CA7"/>
    <w:rsid w:val="00481D51"/>
    <w:rsid w:val="00481E71"/>
    <w:rsid w:val="00482564"/>
    <w:rsid w:val="00483C07"/>
    <w:rsid w:val="00484732"/>
    <w:rsid w:val="0048604F"/>
    <w:rsid w:val="00486C32"/>
    <w:rsid w:val="00486E9E"/>
    <w:rsid w:val="004871B1"/>
    <w:rsid w:val="00490BB5"/>
    <w:rsid w:val="00491785"/>
    <w:rsid w:val="00491C81"/>
    <w:rsid w:val="00491E87"/>
    <w:rsid w:val="00491EBF"/>
    <w:rsid w:val="004922FB"/>
    <w:rsid w:val="004925A0"/>
    <w:rsid w:val="004928B3"/>
    <w:rsid w:val="0049319C"/>
    <w:rsid w:val="00493355"/>
    <w:rsid w:val="004936B5"/>
    <w:rsid w:val="0049401D"/>
    <w:rsid w:val="004945F8"/>
    <w:rsid w:val="00494BA7"/>
    <w:rsid w:val="004958A8"/>
    <w:rsid w:val="00495A26"/>
    <w:rsid w:val="00495C4A"/>
    <w:rsid w:val="00495EA6"/>
    <w:rsid w:val="00496EDC"/>
    <w:rsid w:val="004A011F"/>
    <w:rsid w:val="004A12CA"/>
    <w:rsid w:val="004A1C59"/>
    <w:rsid w:val="004A2147"/>
    <w:rsid w:val="004A4418"/>
    <w:rsid w:val="004A4699"/>
    <w:rsid w:val="004A4BC1"/>
    <w:rsid w:val="004A69B9"/>
    <w:rsid w:val="004A7E33"/>
    <w:rsid w:val="004A7F53"/>
    <w:rsid w:val="004B051C"/>
    <w:rsid w:val="004B0D81"/>
    <w:rsid w:val="004B151B"/>
    <w:rsid w:val="004B1646"/>
    <w:rsid w:val="004B1BA5"/>
    <w:rsid w:val="004B272D"/>
    <w:rsid w:val="004B2F19"/>
    <w:rsid w:val="004B3064"/>
    <w:rsid w:val="004B322C"/>
    <w:rsid w:val="004B35C5"/>
    <w:rsid w:val="004B3C3E"/>
    <w:rsid w:val="004B3E90"/>
    <w:rsid w:val="004B5558"/>
    <w:rsid w:val="004B6795"/>
    <w:rsid w:val="004B745E"/>
    <w:rsid w:val="004C03BF"/>
    <w:rsid w:val="004C1534"/>
    <w:rsid w:val="004C1737"/>
    <w:rsid w:val="004C1D7A"/>
    <w:rsid w:val="004C2FDF"/>
    <w:rsid w:val="004C35AF"/>
    <w:rsid w:val="004C3CE4"/>
    <w:rsid w:val="004C41DB"/>
    <w:rsid w:val="004C4755"/>
    <w:rsid w:val="004C4C44"/>
    <w:rsid w:val="004C51CF"/>
    <w:rsid w:val="004C52F8"/>
    <w:rsid w:val="004C5B9D"/>
    <w:rsid w:val="004C7773"/>
    <w:rsid w:val="004C7F6C"/>
    <w:rsid w:val="004D0758"/>
    <w:rsid w:val="004D0CA9"/>
    <w:rsid w:val="004D0DA5"/>
    <w:rsid w:val="004D129A"/>
    <w:rsid w:val="004D12C4"/>
    <w:rsid w:val="004D1E74"/>
    <w:rsid w:val="004D1EDA"/>
    <w:rsid w:val="004D222C"/>
    <w:rsid w:val="004D2BE3"/>
    <w:rsid w:val="004D2D3A"/>
    <w:rsid w:val="004D2EF2"/>
    <w:rsid w:val="004D2EF6"/>
    <w:rsid w:val="004D39DF"/>
    <w:rsid w:val="004D4AFB"/>
    <w:rsid w:val="004D4D41"/>
    <w:rsid w:val="004D4E12"/>
    <w:rsid w:val="004D4E46"/>
    <w:rsid w:val="004D5462"/>
    <w:rsid w:val="004D5465"/>
    <w:rsid w:val="004D7FCC"/>
    <w:rsid w:val="004E1010"/>
    <w:rsid w:val="004E15D9"/>
    <w:rsid w:val="004E2E05"/>
    <w:rsid w:val="004E332D"/>
    <w:rsid w:val="004E3A21"/>
    <w:rsid w:val="004E4666"/>
    <w:rsid w:val="004E5097"/>
    <w:rsid w:val="004E583C"/>
    <w:rsid w:val="004E5F16"/>
    <w:rsid w:val="004E7407"/>
    <w:rsid w:val="004E762F"/>
    <w:rsid w:val="004E7D91"/>
    <w:rsid w:val="004F00DF"/>
    <w:rsid w:val="004F0613"/>
    <w:rsid w:val="004F1B51"/>
    <w:rsid w:val="004F43B7"/>
    <w:rsid w:val="004F5AA5"/>
    <w:rsid w:val="004F5D57"/>
    <w:rsid w:val="004F5FED"/>
    <w:rsid w:val="004F6530"/>
    <w:rsid w:val="004F658A"/>
    <w:rsid w:val="004F68A5"/>
    <w:rsid w:val="004F68F7"/>
    <w:rsid w:val="004F6B49"/>
    <w:rsid w:val="004F7A94"/>
    <w:rsid w:val="0050040E"/>
    <w:rsid w:val="00500DA1"/>
    <w:rsid w:val="00500DD3"/>
    <w:rsid w:val="00500F98"/>
    <w:rsid w:val="0050111D"/>
    <w:rsid w:val="005015B2"/>
    <w:rsid w:val="00501C6B"/>
    <w:rsid w:val="00503247"/>
    <w:rsid w:val="00503780"/>
    <w:rsid w:val="0050408F"/>
    <w:rsid w:val="0050595F"/>
    <w:rsid w:val="00505CDE"/>
    <w:rsid w:val="00506068"/>
    <w:rsid w:val="005063B3"/>
    <w:rsid w:val="0050647C"/>
    <w:rsid w:val="005068C0"/>
    <w:rsid w:val="00507987"/>
    <w:rsid w:val="005100F7"/>
    <w:rsid w:val="00511F27"/>
    <w:rsid w:val="00512AB9"/>
    <w:rsid w:val="0051390B"/>
    <w:rsid w:val="00513B66"/>
    <w:rsid w:val="0051463F"/>
    <w:rsid w:val="00514E3C"/>
    <w:rsid w:val="005150C0"/>
    <w:rsid w:val="00515491"/>
    <w:rsid w:val="00515E89"/>
    <w:rsid w:val="005160B8"/>
    <w:rsid w:val="005166F5"/>
    <w:rsid w:val="00516D92"/>
    <w:rsid w:val="00517687"/>
    <w:rsid w:val="0051778F"/>
    <w:rsid w:val="00520149"/>
    <w:rsid w:val="005214BD"/>
    <w:rsid w:val="00521649"/>
    <w:rsid w:val="00522694"/>
    <w:rsid w:val="00522BDD"/>
    <w:rsid w:val="00522C2D"/>
    <w:rsid w:val="00523638"/>
    <w:rsid w:val="00523E4E"/>
    <w:rsid w:val="00524626"/>
    <w:rsid w:val="00524B7C"/>
    <w:rsid w:val="00524E21"/>
    <w:rsid w:val="0052592B"/>
    <w:rsid w:val="005259B2"/>
    <w:rsid w:val="00525A3F"/>
    <w:rsid w:val="00525E01"/>
    <w:rsid w:val="00530028"/>
    <w:rsid w:val="00530253"/>
    <w:rsid w:val="00530BA0"/>
    <w:rsid w:val="00531928"/>
    <w:rsid w:val="00531A09"/>
    <w:rsid w:val="0053204A"/>
    <w:rsid w:val="0053239E"/>
    <w:rsid w:val="005324E6"/>
    <w:rsid w:val="00532646"/>
    <w:rsid w:val="00532FCB"/>
    <w:rsid w:val="005332E8"/>
    <w:rsid w:val="0053454B"/>
    <w:rsid w:val="00534653"/>
    <w:rsid w:val="00534DDC"/>
    <w:rsid w:val="00534F29"/>
    <w:rsid w:val="00535F71"/>
    <w:rsid w:val="0053652E"/>
    <w:rsid w:val="00536590"/>
    <w:rsid w:val="00537324"/>
    <w:rsid w:val="00537432"/>
    <w:rsid w:val="005406CF"/>
    <w:rsid w:val="00540C96"/>
    <w:rsid w:val="0054143E"/>
    <w:rsid w:val="00541A37"/>
    <w:rsid w:val="005429A7"/>
    <w:rsid w:val="00542B92"/>
    <w:rsid w:val="00542CB1"/>
    <w:rsid w:val="005430B2"/>
    <w:rsid w:val="00543382"/>
    <w:rsid w:val="005443CB"/>
    <w:rsid w:val="0054446B"/>
    <w:rsid w:val="0054533A"/>
    <w:rsid w:val="005453E1"/>
    <w:rsid w:val="0054552C"/>
    <w:rsid w:val="005456C1"/>
    <w:rsid w:val="00545927"/>
    <w:rsid w:val="005469DF"/>
    <w:rsid w:val="0054778B"/>
    <w:rsid w:val="00547BF4"/>
    <w:rsid w:val="0055147E"/>
    <w:rsid w:val="0055229B"/>
    <w:rsid w:val="00552F2E"/>
    <w:rsid w:val="00553196"/>
    <w:rsid w:val="00553D47"/>
    <w:rsid w:val="00554C4B"/>
    <w:rsid w:val="00556280"/>
    <w:rsid w:val="00557A3F"/>
    <w:rsid w:val="00557A64"/>
    <w:rsid w:val="00560A23"/>
    <w:rsid w:val="0056132C"/>
    <w:rsid w:val="00561AFC"/>
    <w:rsid w:val="00561B01"/>
    <w:rsid w:val="00561EF7"/>
    <w:rsid w:val="005623FC"/>
    <w:rsid w:val="00562FA0"/>
    <w:rsid w:val="005630E7"/>
    <w:rsid w:val="00563C0B"/>
    <w:rsid w:val="005654BB"/>
    <w:rsid w:val="005658BA"/>
    <w:rsid w:val="00567012"/>
    <w:rsid w:val="00567B3B"/>
    <w:rsid w:val="0057036F"/>
    <w:rsid w:val="0057088C"/>
    <w:rsid w:val="00570EF7"/>
    <w:rsid w:val="0057131A"/>
    <w:rsid w:val="0057264F"/>
    <w:rsid w:val="00574910"/>
    <w:rsid w:val="00574E8A"/>
    <w:rsid w:val="00575498"/>
    <w:rsid w:val="00575FB1"/>
    <w:rsid w:val="0057663E"/>
    <w:rsid w:val="00576D89"/>
    <w:rsid w:val="00576E45"/>
    <w:rsid w:val="0057790A"/>
    <w:rsid w:val="00577BC0"/>
    <w:rsid w:val="00577E23"/>
    <w:rsid w:val="00580358"/>
    <w:rsid w:val="00581974"/>
    <w:rsid w:val="00581E5E"/>
    <w:rsid w:val="00582491"/>
    <w:rsid w:val="0058258D"/>
    <w:rsid w:val="00583002"/>
    <w:rsid w:val="00583D34"/>
    <w:rsid w:val="00584EF5"/>
    <w:rsid w:val="0058535E"/>
    <w:rsid w:val="00585CAD"/>
    <w:rsid w:val="00586EBB"/>
    <w:rsid w:val="005875EA"/>
    <w:rsid w:val="00587CC1"/>
    <w:rsid w:val="0059025C"/>
    <w:rsid w:val="00590A94"/>
    <w:rsid w:val="00590FCF"/>
    <w:rsid w:val="005917CB"/>
    <w:rsid w:val="005920DE"/>
    <w:rsid w:val="00592EB5"/>
    <w:rsid w:val="00593453"/>
    <w:rsid w:val="005936D6"/>
    <w:rsid w:val="00594271"/>
    <w:rsid w:val="0059457A"/>
    <w:rsid w:val="005951E3"/>
    <w:rsid w:val="00595530"/>
    <w:rsid w:val="00595C75"/>
    <w:rsid w:val="00596902"/>
    <w:rsid w:val="005A07FE"/>
    <w:rsid w:val="005A0C29"/>
    <w:rsid w:val="005A0DC8"/>
    <w:rsid w:val="005A0E72"/>
    <w:rsid w:val="005A0ED8"/>
    <w:rsid w:val="005A1188"/>
    <w:rsid w:val="005A18AA"/>
    <w:rsid w:val="005A220B"/>
    <w:rsid w:val="005A2C2F"/>
    <w:rsid w:val="005A33C3"/>
    <w:rsid w:val="005A345F"/>
    <w:rsid w:val="005A3F54"/>
    <w:rsid w:val="005A5984"/>
    <w:rsid w:val="005A60C3"/>
    <w:rsid w:val="005A6DE5"/>
    <w:rsid w:val="005A77D2"/>
    <w:rsid w:val="005B011C"/>
    <w:rsid w:val="005B01BF"/>
    <w:rsid w:val="005B0220"/>
    <w:rsid w:val="005B03DF"/>
    <w:rsid w:val="005B0B9F"/>
    <w:rsid w:val="005B14A7"/>
    <w:rsid w:val="005B241B"/>
    <w:rsid w:val="005B2FE1"/>
    <w:rsid w:val="005B433D"/>
    <w:rsid w:val="005B585D"/>
    <w:rsid w:val="005B5BF2"/>
    <w:rsid w:val="005B6B0C"/>
    <w:rsid w:val="005B7571"/>
    <w:rsid w:val="005C04D5"/>
    <w:rsid w:val="005C2DC9"/>
    <w:rsid w:val="005C3433"/>
    <w:rsid w:val="005C351A"/>
    <w:rsid w:val="005C353F"/>
    <w:rsid w:val="005C3615"/>
    <w:rsid w:val="005C380B"/>
    <w:rsid w:val="005C38E1"/>
    <w:rsid w:val="005C3B48"/>
    <w:rsid w:val="005C4001"/>
    <w:rsid w:val="005C42D1"/>
    <w:rsid w:val="005C50F2"/>
    <w:rsid w:val="005C5DFE"/>
    <w:rsid w:val="005C5FAC"/>
    <w:rsid w:val="005C645C"/>
    <w:rsid w:val="005C653E"/>
    <w:rsid w:val="005C6655"/>
    <w:rsid w:val="005D0189"/>
    <w:rsid w:val="005D0258"/>
    <w:rsid w:val="005D26A0"/>
    <w:rsid w:val="005D3588"/>
    <w:rsid w:val="005D3CD8"/>
    <w:rsid w:val="005D3EEE"/>
    <w:rsid w:val="005D49E1"/>
    <w:rsid w:val="005D5ABE"/>
    <w:rsid w:val="005D5D0B"/>
    <w:rsid w:val="005D6333"/>
    <w:rsid w:val="005D6492"/>
    <w:rsid w:val="005D658E"/>
    <w:rsid w:val="005D7634"/>
    <w:rsid w:val="005D7E1B"/>
    <w:rsid w:val="005E03BF"/>
    <w:rsid w:val="005E157D"/>
    <w:rsid w:val="005E167A"/>
    <w:rsid w:val="005E1814"/>
    <w:rsid w:val="005E1834"/>
    <w:rsid w:val="005E1AE7"/>
    <w:rsid w:val="005E1D7A"/>
    <w:rsid w:val="005E2813"/>
    <w:rsid w:val="005E2E3B"/>
    <w:rsid w:val="005E31D5"/>
    <w:rsid w:val="005E3B69"/>
    <w:rsid w:val="005E486D"/>
    <w:rsid w:val="005E49E4"/>
    <w:rsid w:val="005E52ED"/>
    <w:rsid w:val="005E56CC"/>
    <w:rsid w:val="005E57BA"/>
    <w:rsid w:val="005E5A14"/>
    <w:rsid w:val="005E5F79"/>
    <w:rsid w:val="005E7650"/>
    <w:rsid w:val="005E7653"/>
    <w:rsid w:val="005F0086"/>
    <w:rsid w:val="005F0412"/>
    <w:rsid w:val="005F0520"/>
    <w:rsid w:val="005F154B"/>
    <w:rsid w:val="005F23A4"/>
    <w:rsid w:val="005F3981"/>
    <w:rsid w:val="005F3A48"/>
    <w:rsid w:val="005F47B8"/>
    <w:rsid w:val="005F5333"/>
    <w:rsid w:val="005F5570"/>
    <w:rsid w:val="005F5BD2"/>
    <w:rsid w:val="005F5D1C"/>
    <w:rsid w:val="005F6149"/>
    <w:rsid w:val="005F647D"/>
    <w:rsid w:val="005F6B43"/>
    <w:rsid w:val="005F72E4"/>
    <w:rsid w:val="005F7660"/>
    <w:rsid w:val="005F7890"/>
    <w:rsid w:val="005F7B31"/>
    <w:rsid w:val="005F7F42"/>
    <w:rsid w:val="006002CE"/>
    <w:rsid w:val="00600860"/>
    <w:rsid w:val="00600878"/>
    <w:rsid w:val="0060097E"/>
    <w:rsid w:val="00600A0F"/>
    <w:rsid w:val="00600A4E"/>
    <w:rsid w:val="00601072"/>
    <w:rsid w:val="0060230E"/>
    <w:rsid w:val="00602844"/>
    <w:rsid w:val="00602A3D"/>
    <w:rsid w:val="00605BA6"/>
    <w:rsid w:val="00605BB5"/>
    <w:rsid w:val="00606BEF"/>
    <w:rsid w:val="006074B1"/>
    <w:rsid w:val="00607885"/>
    <w:rsid w:val="00607DDC"/>
    <w:rsid w:val="0061137C"/>
    <w:rsid w:val="006133E4"/>
    <w:rsid w:val="006134A1"/>
    <w:rsid w:val="0061375A"/>
    <w:rsid w:val="00615077"/>
    <w:rsid w:val="006154E7"/>
    <w:rsid w:val="006157DA"/>
    <w:rsid w:val="00615C9B"/>
    <w:rsid w:val="00615D2F"/>
    <w:rsid w:val="00616B55"/>
    <w:rsid w:val="00616ECF"/>
    <w:rsid w:val="00617F4A"/>
    <w:rsid w:val="00620440"/>
    <w:rsid w:val="00621150"/>
    <w:rsid w:val="006212F2"/>
    <w:rsid w:val="00621EE7"/>
    <w:rsid w:val="0062290E"/>
    <w:rsid w:val="00622A07"/>
    <w:rsid w:val="00622B6B"/>
    <w:rsid w:val="0062322A"/>
    <w:rsid w:val="00623964"/>
    <w:rsid w:val="00624762"/>
    <w:rsid w:val="00624853"/>
    <w:rsid w:val="00624E45"/>
    <w:rsid w:val="00625141"/>
    <w:rsid w:val="0062561E"/>
    <w:rsid w:val="00625C54"/>
    <w:rsid w:val="00625C68"/>
    <w:rsid w:val="00625D4C"/>
    <w:rsid w:val="00626FF9"/>
    <w:rsid w:val="0062798F"/>
    <w:rsid w:val="00627FB7"/>
    <w:rsid w:val="00634A70"/>
    <w:rsid w:val="00634FB6"/>
    <w:rsid w:val="00635C72"/>
    <w:rsid w:val="00636096"/>
    <w:rsid w:val="006360B5"/>
    <w:rsid w:val="00636DE9"/>
    <w:rsid w:val="0063769C"/>
    <w:rsid w:val="00637EFC"/>
    <w:rsid w:val="00640243"/>
    <w:rsid w:val="006407D1"/>
    <w:rsid w:val="00641187"/>
    <w:rsid w:val="006417DF"/>
    <w:rsid w:val="00641B2B"/>
    <w:rsid w:val="00641BDF"/>
    <w:rsid w:val="00641D22"/>
    <w:rsid w:val="00642354"/>
    <w:rsid w:val="0064297C"/>
    <w:rsid w:val="006436EF"/>
    <w:rsid w:val="006439F1"/>
    <w:rsid w:val="00643DC6"/>
    <w:rsid w:val="00643FC0"/>
    <w:rsid w:val="00645B7D"/>
    <w:rsid w:val="00645EFA"/>
    <w:rsid w:val="006460F2"/>
    <w:rsid w:val="0064622B"/>
    <w:rsid w:val="0064624F"/>
    <w:rsid w:val="00646A05"/>
    <w:rsid w:val="00647EC5"/>
    <w:rsid w:val="00650B86"/>
    <w:rsid w:val="006528B6"/>
    <w:rsid w:val="0065304C"/>
    <w:rsid w:val="0065394A"/>
    <w:rsid w:val="00654F38"/>
    <w:rsid w:val="006555AA"/>
    <w:rsid w:val="00655742"/>
    <w:rsid w:val="00656DE7"/>
    <w:rsid w:val="00656FCB"/>
    <w:rsid w:val="00657E7A"/>
    <w:rsid w:val="00660CC5"/>
    <w:rsid w:val="006614AD"/>
    <w:rsid w:val="00661787"/>
    <w:rsid w:val="00661E01"/>
    <w:rsid w:val="00662225"/>
    <w:rsid w:val="00663D0B"/>
    <w:rsid w:val="00663D2A"/>
    <w:rsid w:val="00664262"/>
    <w:rsid w:val="00664553"/>
    <w:rsid w:val="006656C3"/>
    <w:rsid w:val="0066739A"/>
    <w:rsid w:val="006673D8"/>
    <w:rsid w:val="00667BC6"/>
    <w:rsid w:val="00670597"/>
    <w:rsid w:val="0067073D"/>
    <w:rsid w:val="00671474"/>
    <w:rsid w:val="006722E8"/>
    <w:rsid w:val="00673393"/>
    <w:rsid w:val="006753CD"/>
    <w:rsid w:val="00675588"/>
    <w:rsid w:val="00675739"/>
    <w:rsid w:val="00676FD7"/>
    <w:rsid w:val="00677BE3"/>
    <w:rsid w:val="00677C34"/>
    <w:rsid w:val="006803BD"/>
    <w:rsid w:val="00680964"/>
    <w:rsid w:val="0068152F"/>
    <w:rsid w:val="00682D29"/>
    <w:rsid w:val="00683818"/>
    <w:rsid w:val="006839E1"/>
    <w:rsid w:val="00683B3C"/>
    <w:rsid w:val="006848C9"/>
    <w:rsid w:val="0068510C"/>
    <w:rsid w:val="00685D60"/>
    <w:rsid w:val="00687A27"/>
    <w:rsid w:val="00687B44"/>
    <w:rsid w:val="0069093F"/>
    <w:rsid w:val="00690B9B"/>
    <w:rsid w:val="0069114A"/>
    <w:rsid w:val="006912A5"/>
    <w:rsid w:val="00691851"/>
    <w:rsid w:val="006920BE"/>
    <w:rsid w:val="00692A40"/>
    <w:rsid w:val="00692B6C"/>
    <w:rsid w:val="00693152"/>
    <w:rsid w:val="00695369"/>
    <w:rsid w:val="006965D7"/>
    <w:rsid w:val="00696652"/>
    <w:rsid w:val="00697337"/>
    <w:rsid w:val="00697B51"/>
    <w:rsid w:val="00697DCD"/>
    <w:rsid w:val="006A119C"/>
    <w:rsid w:val="006A153E"/>
    <w:rsid w:val="006A155A"/>
    <w:rsid w:val="006A15FE"/>
    <w:rsid w:val="006A17A9"/>
    <w:rsid w:val="006A19A3"/>
    <w:rsid w:val="006A2527"/>
    <w:rsid w:val="006A25A7"/>
    <w:rsid w:val="006A372E"/>
    <w:rsid w:val="006A3F76"/>
    <w:rsid w:val="006A44FF"/>
    <w:rsid w:val="006A542A"/>
    <w:rsid w:val="006A6280"/>
    <w:rsid w:val="006A76D8"/>
    <w:rsid w:val="006A7C92"/>
    <w:rsid w:val="006B06A0"/>
    <w:rsid w:val="006B107D"/>
    <w:rsid w:val="006B19BD"/>
    <w:rsid w:val="006B2B07"/>
    <w:rsid w:val="006B3077"/>
    <w:rsid w:val="006B32EE"/>
    <w:rsid w:val="006B35C4"/>
    <w:rsid w:val="006B3D7F"/>
    <w:rsid w:val="006B3DFB"/>
    <w:rsid w:val="006B3F76"/>
    <w:rsid w:val="006B3FEB"/>
    <w:rsid w:val="006B5B1F"/>
    <w:rsid w:val="006B601F"/>
    <w:rsid w:val="006B69AC"/>
    <w:rsid w:val="006B6D5B"/>
    <w:rsid w:val="006B777D"/>
    <w:rsid w:val="006C0308"/>
    <w:rsid w:val="006C042B"/>
    <w:rsid w:val="006C0980"/>
    <w:rsid w:val="006C19C7"/>
    <w:rsid w:val="006C2241"/>
    <w:rsid w:val="006C24DD"/>
    <w:rsid w:val="006C36B1"/>
    <w:rsid w:val="006C47DA"/>
    <w:rsid w:val="006C4C17"/>
    <w:rsid w:val="006C4E2D"/>
    <w:rsid w:val="006C546E"/>
    <w:rsid w:val="006C5590"/>
    <w:rsid w:val="006C71DC"/>
    <w:rsid w:val="006C742B"/>
    <w:rsid w:val="006D0696"/>
    <w:rsid w:val="006D0A37"/>
    <w:rsid w:val="006D0D7B"/>
    <w:rsid w:val="006D0F0E"/>
    <w:rsid w:val="006D1B21"/>
    <w:rsid w:val="006D2482"/>
    <w:rsid w:val="006D2F51"/>
    <w:rsid w:val="006D31D8"/>
    <w:rsid w:val="006D3708"/>
    <w:rsid w:val="006D39CF"/>
    <w:rsid w:val="006D3F5F"/>
    <w:rsid w:val="006D402F"/>
    <w:rsid w:val="006D54FD"/>
    <w:rsid w:val="006D5CC6"/>
    <w:rsid w:val="006D7A91"/>
    <w:rsid w:val="006E055F"/>
    <w:rsid w:val="006E3A28"/>
    <w:rsid w:val="006E3F89"/>
    <w:rsid w:val="006E4D18"/>
    <w:rsid w:val="006E5264"/>
    <w:rsid w:val="006E5454"/>
    <w:rsid w:val="006E66B5"/>
    <w:rsid w:val="006E77EB"/>
    <w:rsid w:val="006E7D42"/>
    <w:rsid w:val="006F0524"/>
    <w:rsid w:val="006F1AF6"/>
    <w:rsid w:val="006F1DC0"/>
    <w:rsid w:val="006F2062"/>
    <w:rsid w:val="006F2F31"/>
    <w:rsid w:val="006F36C4"/>
    <w:rsid w:val="006F3BC1"/>
    <w:rsid w:val="006F3C36"/>
    <w:rsid w:val="006F453B"/>
    <w:rsid w:val="006F4969"/>
    <w:rsid w:val="006F4A13"/>
    <w:rsid w:val="006F4C45"/>
    <w:rsid w:val="006F53D0"/>
    <w:rsid w:val="006F56F6"/>
    <w:rsid w:val="006F64E8"/>
    <w:rsid w:val="006F6BF8"/>
    <w:rsid w:val="006F6C37"/>
    <w:rsid w:val="006F7DE0"/>
    <w:rsid w:val="00700456"/>
    <w:rsid w:val="00700CB9"/>
    <w:rsid w:val="00700D06"/>
    <w:rsid w:val="00700F76"/>
    <w:rsid w:val="007033B4"/>
    <w:rsid w:val="007036CC"/>
    <w:rsid w:val="00704D3D"/>
    <w:rsid w:val="00704EC7"/>
    <w:rsid w:val="00705753"/>
    <w:rsid w:val="00705F71"/>
    <w:rsid w:val="007060BC"/>
    <w:rsid w:val="00706B6D"/>
    <w:rsid w:val="00706F1A"/>
    <w:rsid w:val="007073DB"/>
    <w:rsid w:val="00707778"/>
    <w:rsid w:val="00707EC6"/>
    <w:rsid w:val="0071050F"/>
    <w:rsid w:val="007109A2"/>
    <w:rsid w:val="00710E8C"/>
    <w:rsid w:val="00710EAD"/>
    <w:rsid w:val="00710F8F"/>
    <w:rsid w:val="00711EC8"/>
    <w:rsid w:val="00712264"/>
    <w:rsid w:val="0071313F"/>
    <w:rsid w:val="00714BF6"/>
    <w:rsid w:val="00716196"/>
    <w:rsid w:val="00716730"/>
    <w:rsid w:val="007169A9"/>
    <w:rsid w:val="00716C3D"/>
    <w:rsid w:val="00717028"/>
    <w:rsid w:val="00717732"/>
    <w:rsid w:val="0071797B"/>
    <w:rsid w:val="007206AE"/>
    <w:rsid w:val="007209C7"/>
    <w:rsid w:val="00722B3D"/>
    <w:rsid w:val="00722CBE"/>
    <w:rsid w:val="00723854"/>
    <w:rsid w:val="007242E0"/>
    <w:rsid w:val="00724EA8"/>
    <w:rsid w:val="00725323"/>
    <w:rsid w:val="00725858"/>
    <w:rsid w:val="0072617A"/>
    <w:rsid w:val="00726343"/>
    <w:rsid w:val="00726D65"/>
    <w:rsid w:val="00727510"/>
    <w:rsid w:val="007278B4"/>
    <w:rsid w:val="007300B2"/>
    <w:rsid w:val="00730F9B"/>
    <w:rsid w:val="00731E15"/>
    <w:rsid w:val="00732439"/>
    <w:rsid w:val="00732BB0"/>
    <w:rsid w:val="0073356B"/>
    <w:rsid w:val="00734837"/>
    <w:rsid w:val="00734963"/>
    <w:rsid w:val="00734D04"/>
    <w:rsid w:val="007352E2"/>
    <w:rsid w:val="007358C1"/>
    <w:rsid w:val="00735912"/>
    <w:rsid w:val="007359A8"/>
    <w:rsid w:val="00735D05"/>
    <w:rsid w:val="00735EB0"/>
    <w:rsid w:val="0073606C"/>
    <w:rsid w:val="007364ED"/>
    <w:rsid w:val="007365BC"/>
    <w:rsid w:val="007369F2"/>
    <w:rsid w:val="00736F32"/>
    <w:rsid w:val="00737E93"/>
    <w:rsid w:val="00737EC9"/>
    <w:rsid w:val="00741A0E"/>
    <w:rsid w:val="00742442"/>
    <w:rsid w:val="00742A16"/>
    <w:rsid w:val="0074312B"/>
    <w:rsid w:val="00743773"/>
    <w:rsid w:val="00743795"/>
    <w:rsid w:val="00743CDC"/>
    <w:rsid w:val="007453EF"/>
    <w:rsid w:val="0074553A"/>
    <w:rsid w:val="0074554C"/>
    <w:rsid w:val="00745A72"/>
    <w:rsid w:val="00745F0E"/>
    <w:rsid w:val="00746DF9"/>
    <w:rsid w:val="00746E64"/>
    <w:rsid w:val="00746E8D"/>
    <w:rsid w:val="00747C5B"/>
    <w:rsid w:val="00750CCC"/>
    <w:rsid w:val="00750E2F"/>
    <w:rsid w:val="0075173C"/>
    <w:rsid w:val="0075264B"/>
    <w:rsid w:val="00752FBA"/>
    <w:rsid w:val="00753585"/>
    <w:rsid w:val="00754A3E"/>
    <w:rsid w:val="00754B40"/>
    <w:rsid w:val="007551D6"/>
    <w:rsid w:val="00755CAE"/>
    <w:rsid w:val="00756414"/>
    <w:rsid w:val="00756662"/>
    <w:rsid w:val="0075715F"/>
    <w:rsid w:val="00757200"/>
    <w:rsid w:val="00757979"/>
    <w:rsid w:val="00757982"/>
    <w:rsid w:val="00757E92"/>
    <w:rsid w:val="007600F0"/>
    <w:rsid w:val="00760320"/>
    <w:rsid w:val="00760EB7"/>
    <w:rsid w:val="007615A4"/>
    <w:rsid w:val="00763C4D"/>
    <w:rsid w:val="007646DB"/>
    <w:rsid w:val="00764BF3"/>
    <w:rsid w:val="00764F11"/>
    <w:rsid w:val="00764FBD"/>
    <w:rsid w:val="007662C8"/>
    <w:rsid w:val="00767781"/>
    <w:rsid w:val="0077061C"/>
    <w:rsid w:val="0077093F"/>
    <w:rsid w:val="00770B4B"/>
    <w:rsid w:val="0077109C"/>
    <w:rsid w:val="007713A4"/>
    <w:rsid w:val="00771E47"/>
    <w:rsid w:val="00772DAE"/>
    <w:rsid w:val="00773AA5"/>
    <w:rsid w:val="00773F3E"/>
    <w:rsid w:val="00775378"/>
    <w:rsid w:val="00775B09"/>
    <w:rsid w:val="00775CB7"/>
    <w:rsid w:val="00775D14"/>
    <w:rsid w:val="0077653F"/>
    <w:rsid w:val="00777019"/>
    <w:rsid w:val="00777808"/>
    <w:rsid w:val="007801A7"/>
    <w:rsid w:val="007802E4"/>
    <w:rsid w:val="00780B9C"/>
    <w:rsid w:val="007813B3"/>
    <w:rsid w:val="007815C0"/>
    <w:rsid w:val="00782388"/>
    <w:rsid w:val="0078367B"/>
    <w:rsid w:val="007838D0"/>
    <w:rsid w:val="00783C67"/>
    <w:rsid w:val="00783FF9"/>
    <w:rsid w:val="007842E8"/>
    <w:rsid w:val="007844F8"/>
    <w:rsid w:val="007846A6"/>
    <w:rsid w:val="00784A0F"/>
    <w:rsid w:val="00784CF8"/>
    <w:rsid w:val="00786A9A"/>
    <w:rsid w:val="00786F51"/>
    <w:rsid w:val="00787ED0"/>
    <w:rsid w:val="007911EC"/>
    <w:rsid w:val="007924CC"/>
    <w:rsid w:val="00792834"/>
    <w:rsid w:val="00792A94"/>
    <w:rsid w:val="00792D0D"/>
    <w:rsid w:val="00792D4B"/>
    <w:rsid w:val="0079401A"/>
    <w:rsid w:val="0079471A"/>
    <w:rsid w:val="0079473A"/>
    <w:rsid w:val="00795EF8"/>
    <w:rsid w:val="0079617F"/>
    <w:rsid w:val="007976C4"/>
    <w:rsid w:val="00797BC7"/>
    <w:rsid w:val="007A00A8"/>
    <w:rsid w:val="007A01DC"/>
    <w:rsid w:val="007A029C"/>
    <w:rsid w:val="007A0956"/>
    <w:rsid w:val="007A0FA5"/>
    <w:rsid w:val="007A0FA9"/>
    <w:rsid w:val="007A1575"/>
    <w:rsid w:val="007A1808"/>
    <w:rsid w:val="007A204B"/>
    <w:rsid w:val="007A2DD5"/>
    <w:rsid w:val="007A3731"/>
    <w:rsid w:val="007A3A9E"/>
    <w:rsid w:val="007A3F8C"/>
    <w:rsid w:val="007A463B"/>
    <w:rsid w:val="007A4B6F"/>
    <w:rsid w:val="007A4E4F"/>
    <w:rsid w:val="007A51AE"/>
    <w:rsid w:val="007A5C7A"/>
    <w:rsid w:val="007A603D"/>
    <w:rsid w:val="007A7648"/>
    <w:rsid w:val="007A7AD7"/>
    <w:rsid w:val="007B0486"/>
    <w:rsid w:val="007B04EA"/>
    <w:rsid w:val="007B0F46"/>
    <w:rsid w:val="007B2E40"/>
    <w:rsid w:val="007B3848"/>
    <w:rsid w:val="007B3D4C"/>
    <w:rsid w:val="007B47AA"/>
    <w:rsid w:val="007B482A"/>
    <w:rsid w:val="007B4DA9"/>
    <w:rsid w:val="007B6733"/>
    <w:rsid w:val="007B6D5B"/>
    <w:rsid w:val="007C1A63"/>
    <w:rsid w:val="007C26C6"/>
    <w:rsid w:val="007C2B77"/>
    <w:rsid w:val="007C2E18"/>
    <w:rsid w:val="007C3DAC"/>
    <w:rsid w:val="007C5330"/>
    <w:rsid w:val="007C57D9"/>
    <w:rsid w:val="007C6321"/>
    <w:rsid w:val="007D09B2"/>
    <w:rsid w:val="007D0A6E"/>
    <w:rsid w:val="007D0B60"/>
    <w:rsid w:val="007D0D73"/>
    <w:rsid w:val="007D0E99"/>
    <w:rsid w:val="007D16E0"/>
    <w:rsid w:val="007D23DD"/>
    <w:rsid w:val="007D403A"/>
    <w:rsid w:val="007D4290"/>
    <w:rsid w:val="007D4825"/>
    <w:rsid w:val="007D4E3E"/>
    <w:rsid w:val="007D56EF"/>
    <w:rsid w:val="007D5E1E"/>
    <w:rsid w:val="007D777E"/>
    <w:rsid w:val="007D7CBE"/>
    <w:rsid w:val="007D7E76"/>
    <w:rsid w:val="007E080E"/>
    <w:rsid w:val="007E11C3"/>
    <w:rsid w:val="007E1522"/>
    <w:rsid w:val="007E287D"/>
    <w:rsid w:val="007E2C2E"/>
    <w:rsid w:val="007E4288"/>
    <w:rsid w:val="007E4947"/>
    <w:rsid w:val="007E72F1"/>
    <w:rsid w:val="007F071E"/>
    <w:rsid w:val="007F1673"/>
    <w:rsid w:val="007F25C7"/>
    <w:rsid w:val="007F2926"/>
    <w:rsid w:val="007F2F3B"/>
    <w:rsid w:val="007F3C40"/>
    <w:rsid w:val="007F4457"/>
    <w:rsid w:val="007F5578"/>
    <w:rsid w:val="007F639F"/>
    <w:rsid w:val="007F69FA"/>
    <w:rsid w:val="007F6A6A"/>
    <w:rsid w:val="007F7F91"/>
    <w:rsid w:val="00800591"/>
    <w:rsid w:val="00800E18"/>
    <w:rsid w:val="008010F8"/>
    <w:rsid w:val="008018A3"/>
    <w:rsid w:val="00802831"/>
    <w:rsid w:val="0080320C"/>
    <w:rsid w:val="00803374"/>
    <w:rsid w:val="008033C8"/>
    <w:rsid w:val="00803470"/>
    <w:rsid w:val="00803866"/>
    <w:rsid w:val="00803A6F"/>
    <w:rsid w:val="00804513"/>
    <w:rsid w:val="00804A41"/>
    <w:rsid w:val="00804C4F"/>
    <w:rsid w:val="00804F60"/>
    <w:rsid w:val="00805FC5"/>
    <w:rsid w:val="00806037"/>
    <w:rsid w:val="008063A9"/>
    <w:rsid w:val="008063BD"/>
    <w:rsid w:val="0080668E"/>
    <w:rsid w:val="00806E54"/>
    <w:rsid w:val="00807390"/>
    <w:rsid w:val="008073A0"/>
    <w:rsid w:val="00807EE6"/>
    <w:rsid w:val="0081006E"/>
    <w:rsid w:val="00810D0F"/>
    <w:rsid w:val="008116B9"/>
    <w:rsid w:val="00812012"/>
    <w:rsid w:val="008126B9"/>
    <w:rsid w:val="00813235"/>
    <w:rsid w:val="008138FB"/>
    <w:rsid w:val="008147A0"/>
    <w:rsid w:val="00814D14"/>
    <w:rsid w:val="00814DC6"/>
    <w:rsid w:val="00814EF3"/>
    <w:rsid w:val="00815825"/>
    <w:rsid w:val="00815CEA"/>
    <w:rsid w:val="008160BC"/>
    <w:rsid w:val="0081669C"/>
    <w:rsid w:val="008167EF"/>
    <w:rsid w:val="0081693E"/>
    <w:rsid w:val="008171C9"/>
    <w:rsid w:val="0081771D"/>
    <w:rsid w:val="00817823"/>
    <w:rsid w:val="00817FE0"/>
    <w:rsid w:val="008208FB"/>
    <w:rsid w:val="0082272F"/>
    <w:rsid w:val="0082307F"/>
    <w:rsid w:val="00823966"/>
    <w:rsid w:val="008239CE"/>
    <w:rsid w:val="00823A74"/>
    <w:rsid w:val="008242E3"/>
    <w:rsid w:val="00824646"/>
    <w:rsid w:val="00824CB6"/>
    <w:rsid w:val="00830149"/>
    <w:rsid w:val="008311EF"/>
    <w:rsid w:val="00832048"/>
    <w:rsid w:val="00832293"/>
    <w:rsid w:val="008328CE"/>
    <w:rsid w:val="0083428E"/>
    <w:rsid w:val="0083470B"/>
    <w:rsid w:val="00835205"/>
    <w:rsid w:val="008353DF"/>
    <w:rsid w:val="008359A6"/>
    <w:rsid w:val="008365A6"/>
    <w:rsid w:val="0083679E"/>
    <w:rsid w:val="00836C9E"/>
    <w:rsid w:val="00837841"/>
    <w:rsid w:val="0084142F"/>
    <w:rsid w:val="00841CE0"/>
    <w:rsid w:val="00842E6F"/>
    <w:rsid w:val="00844B0C"/>
    <w:rsid w:val="00845B76"/>
    <w:rsid w:val="00845BB8"/>
    <w:rsid w:val="00846AAE"/>
    <w:rsid w:val="008509D8"/>
    <w:rsid w:val="0085157A"/>
    <w:rsid w:val="008517B9"/>
    <w:rsid w:val="00851B12"/>
    <w:rsid w:val="00851DC2"/>
    <w:rsid w:val="00851E94"/>
    <w:rsid w:val="00853A27"/>
    <w:rsid w:val="00853D41"/>
    <w:rsid w:val="00853D50"/>
    <w:rsid w:val="00853E05"/>
    <w:rsid w:val="008544A6"/>
    <w:rsid w:val="00854538"/>
    <w:rsid w:val="008548AD"/>
    <w:rsid w:val="0085697D"/>
    <w:rsid w:val="0085762C"/>
    <w:rsid w:val="00857ACC"/>
    <w:rsid w:val="00860698"/>
    <w:rsid w:val="00860FC5"/>
    <w:rsid w:val="0086106F"/>
    <w:rsid w:val="008619C8"/>
    <w:rsid w:val="0086275B"/>
    <w:rsid w:val="00862B11"/>
    <w:rsid w:val="008644BB"/>
    <w:rsid w:val="008644E2"/>
    <w:rsid w:val="00864B0A"/>
    <w:rsid w:val="0086508E"/>
    <w:rsid w:val="008657A3"/>
    <w:rsid w:val="00865950"/>
    <w:rsid w:val="00866723"/>
    <w:rsid w:val="00867D35"/>
    <w:rsid w:val="00870D6E"/>
    <w:rsid w:val="008710EE"/>
    <w:rsid w:val="008717E9"/>
    <w:rsid w:val="0087182B"/>
    <w:rsid w:val="00871CD0"/>
    <w:rsid w:val="00871CE5"/>
    <w:rsid w:val="0087209B"/>
    <w:rsid w:val="008722AA"/>
    <w:rsid w:val="008726D0"/>
    <w:rsid w:val="00872EAA"/>
    <w:rsid w:val="00872EC1"/>
    <w:rsid w:val="0087315B"/>
    <w:rsid w:val="0087341B"/>
    <w:rsid w:val="00873DE3"/>
    <w:rsid w:val="0087431E"/>
    <w:rsid w:val="0087439C"/>
    <w:rsid w:val="00874726"/>
    <w:rsid w:val="00874B2A"/>
    <w:rsid w:val="00874B7E"/>
    <w:rsid w:val="00874F43"/>
    <w:rsid w:val="0087580D"/>
    <w:rsid w:val="008761CF"/>
    <w:rsid w:val="008806C4"/>
    <w:rsid w:val="00880CE3"/>
    <w:rsid w:val="008817B2"/>
    <w:rsid w:val="00881859"/>
    <w:rsid w:val="008826F9"/>
    <w:rsid w:val="0088308F"/>
    <w:rsid w:val="008834EA"/>
    <w:rsid w:val="0088454D"/>
    <w:rsid w:val="0088559A"/>
    <w:rsid w:val="00885B37"/>
    <w:rsid w:val="008865D6"/>
    <w:rsid w:val="00886999"/>
    <w:rsid w:val="008873E3"/>
    <w:rsid w:val="00887A0D"/>
    <w:rsid w:val="0089056A"/>
    <w:rsid w:val="008906AE"/>
    <w:rsid w:val="008907DD"/>
    <w:rsid w:val="00891B3D"/>
    <w:rsid w:val="00891FC9"/>
    <w:rsid w:val="00892374"/>
    <w:rsid w:val="008929FD"/>
    <w:rsid w:val="00892BCD"/>
    <w:rsid w:val="00893386"/>
    <w:rsid w:val="00896A4B"/>
    <w:rsid w:val="00896A54"/>
    <w:rsid w:val="0089707E"/>
    <w:rsid w:val="008979B7"/>
    <w:rsid w:val="00897E6B"/>
    <w:rsid w:val="008A0016"/>
    <w:rsid w:val="008A1585"/>
    <w:rsid w:val="008A2020"/>
    <w:rsid w:val="008A2F0C"/>
    <w:rsid w:val="008A485D"/>
    <w:rsid w:val="008A4E69"/>
    <w:rsid w:val="008A4F9C"/>
    <w:rsid w:val="008A4FA1"/>
    <w:rsid w:val="008A4FBD"/>
    <w:rsid w:val="008A518A"/>
    <w:rsid w:val="008A66E5"/>
    <w:rsid w:val="008A6BF7"/>
    <w:rsid w:val="008A6DC4"/>
    <w:rsid w:val="008B00C5"/>
    <w:rsid w:val="008B09FB"/>
    <w:rsid w:val="008B1E99"/>
    <w:rsid w:val="008B2C9A"/>
    <w:rsid w:val="008B39DB"/>
    <w:rsid w:val="008B4803"/>
    <w:rsid w:val="008B48EA"/>
    <w:rsid w:val="008B5135"/>
    <w:rsid w:val="008B6755"/>
    <w:rsid w:val="008B6BC0"/>
    <w:rsid w:val="008B6F84"/>
    <w:rsid w:val="008C0258"/>
    <w:rsid w:val="008C0BF1"/>
    <w:rsid w:val="008C0EA3"/>
    <w:rsid w:val="008C0FE8"/>
    <w:rsid w:val="008C1DC9"/>
    <w:rsid w:val="008C20D1"/>
    <w:rsid w:val="008C2DB6"/>
    <w:rsid w:val="008C32FC"/>
    <w:rsid w:val="008C42A7"/>
    <w:rsid w:val="008C442F"/>
    <w:rsid w:val="008C4E1F"/>
    <w:rsid w:val="008C5C60"/>
    <w:rsid w:val="008C5DA7"/>
    <w:rsid w:val="008C62C0"/>
    <w:rsid w:val="008C74CD"/>
    <w:rsid w:val="008C7AAD"/>
    <w:rsid w:val="008D0A1E"/>
    <w:rsid w:val="008D0FBD"/>
    <w:rsid w:val="008D175B"/>
    <w:rsid w:val="008D22C3"/>
    <w:rsid w:val="008D286E"/>
    <w:rsid w:val="008D2EC2"/>
    <w:rsid w:val="008D332B"/>
    <w:rsid w:val="008D51B4"/>
    <w:rsid w:val="008D5599"/>
    <w:rsid w:val="008D5AA2"/>
    <w:rsid w:val="008D5D2A"/>
    <w:rsid w:val="008D6AF3"/>
    <w:rsid w:val="008D6BD3"/>
    <w:rsid w:val="008D75B3"/>
    <w:rsid w:val="008D7A3D"/>
    <w:rsid w:val="008E0460"/>
    <w:rsid w:val="008E0503"/>
    <w:rsid w:val="008E2729"/>
    <w:rsid w:val="008E2CA2"/>
    <w:rsid w:val="008E346F"/>
    <w:rsid w:val="008E34D8"/>
    <w:rsid w:val="008E36D2"/>
    <w:rsid w:val="008E3D81"/>
    <w:rsid w:val="008E4E7A"/>
    <w:rsid w:val="008E5310"/>
    <w:rsid w:val="008E56FA"/>
    <w:rsid w:val="008E70AC"/>
    <w:rsid w:val="008E75D2"/>
    <w:rsid w:val="008E768B"/>
    <w:rsid w:val="008F02B4"/>
    <w:rsid w:val="008F04E5"/>
    <w:rsid w:val="008F0C51"/>
    <w:rsid w:val="008F14E2"/>
    <w:rsid w:val="008F1BE0"/>
    <w:rsid w:val="008F28DB"/>
    <w:rsid w:val="008F36E8"/>
    <w:rsid w:val="008F37DC"/>
    <w:rsid w:val="008F4003"/>
    <w:rsid w:val="008F4503"/>
    <w:rsid w:val="008F4A0C"/>
    <w:rsid w:val="008F4F91"/>
    <w:rsid w:val="008F515F"/>
    <w:rsid w:val="008F51BB"/>
    <w:rsid w:val="008F61C1"/>
    <w:rsid w:val="008F74A0"/>
    <w:rsid w:val="008F76DC"/>
    <w:rsid w:val="008F7764"/>
    <w:rsid w:val="008F7849"/>
    <w:rsid w:val="008F78E9"/>
    <w:rsid w:val="009007A0"/>
    <w:rsid w:val="00900ADB"/>
    <w:rsid w:val="009013C6"/>
    <w:rsid w:val="00901419"/>
    <w:rsid w:val="00902033"/>
    <w:rsid w:val="00902361"/>
    <w:rsid w:val="00903461"/>
    <w:rsid w:val="009035A1"/>
    <w:rsid w:val="00903C6E"/>
    <w:rsid w:val="00903EC3"/>
    <w:rsid w:val="009045EF"/>
    <w:rsid w:val="00904AF1"/>
    <w:rsid w:val="00904C15"/>
    <w:rsid w:val="0090568E"/>
    <w:rsid w:val="00905E09"/>
    <w:rsid w:val="00906D2A"/>
    <w:rsid w:val="00907286"/>
    <w:rsid w:val="00907344"/>
    <w:rsid w:val="009076EF"/>
    <w:rsid w:val="009078F4"/>
    <w:rsid w:val="00907AB2"/>
    <w:rsid w:val="00907F4B"/>
    <w:rsid w:val="00910944"/>
    <w:rsid w:val="00910B4D"/>
    <w:rsid w:val="00910C33"/>
    <w:rsid w:val="00911E81"/>
    <w:rsid w:val="00911F5A"/>
    <w:rsid w:val="0091276A"/>
    <w:rsid w:val="00912FC4"/>
    <w:rsid w:val="00913158"/>
    <w:rsid w:val="0091456A"/>
    <w:rsid w:val="0091464B"/>
    <w:rsid w:val="0091494E"/>
    <w:rsid w:val="00915C94"/>
    <w:rsid w:val="00915DA3"/>
    <w:rsid w:val="009160D1"/>
    <w:rsid w:val="00916108"/>
    <w:rsid w:val="00920B1F"/>
    <w:rsid w:val="00920E87"/>
    <w:rsid w:val="00920F13"/>
    <w:rsid w:val="009211CD"/>
    <w:rsid w:val="0092158C"/>
    <w:rsid w:val="00921768"/>
    <w:rsid w:val="009218D8"/>
    <w:rsid w:val="00921C09"/>
    <w:rsid w:val="00922783"/>
    <w:rsid w:val="0092298C"/>
    <w:rsid w:val="00922DF9"/>
    <w:rsid w:val="00923110"/>
    <w:rsid w:val="00923A9F"/>
    <w:rsid w:val="00923CB4"/>
    <w:rsid w:val="00924595"/>
    <w:rsid w:val="009256A7"/>
    <w:rsid w:val="009259D7"/>
    <w:rsid w:val="00925DE6"/>
    <w:rsid w:val="0092610E"/>
    <w:rsid w:val="0092632A"/>
    <w:rsid w:val="00926CB4"/>
    <w:rsid w:val="00926F03"/>
    <w:rsid w:val="0093036E"/>
    <w:rsid w:val="009306BF"/>
    <w:rsid w:val="0093094E"/>
    <w:rsid w:val="00931209"/>
    <w:rsid w:val="0093168E"/>
    <w:rsid w:val="00931A6E"/>
    <w:rsid w:val="00931C94"/>
    <w:rsid w:val="00932E92"/>
    <w:rsid w:val="00933550"/>
    <w:rsid w:val="00933884"/>
    <w:rsid w:val="00935AC6"/>
    <w:rsid w:val="00936CD9"/>
    <w:rsid w:val="00936F50"/>
    <w:rsid w:val="009378A8"/>
    <w:rsid w:val="009403C8"/>
    <w:rsid w:val="00940BE7"/>
    <w:rsid w:val="00941899"/>
    <w:rsid w:val="00942335"/>
    <w:rsid w:val="009429EB"/>
    <w:rsid w:val="00943E47"/>
    <w:rsid w:val="00947B0C"/>
    <w:rsid w:val="00947F7F"/>
    <w:rsid w:val="00950065"/>
    <w:rsid w:val="009502B4"/>
    <w:rsid w:val="009505D7"/>
    <w:rsid w:val="00950669"/>
    <w:rsid w:val="00950B29"/>
    <w:rsid w:val="00951981"/>
    <w:rsid w:val="00951CE4"/>
    <w:rsid w:val="00951FA3"/>
    <w:rsid w:val="00954099"/>
    <w:rsid w:val="0095439D"/>
    <w:rsid w:val="00954CD7"/>
    <w:rsid w:val="00955E12"/>
    <w:rsid w:val="009565BD"/>
    <w:rsid w:val="00956A0E"/>
    <w:rsid w:val="00956E02"/>
    <w:rsid w:val="00956E33"/>
    <w:rsid w:val="00956F8C"/>
    <w:rsid w:val="00957D97"/>
    <w:rsid w:val="0096067A"/>
    <w:rsid w:val="009609E1"/>
    <w:rsid w:val="00960EFB"/>
    <w:rsid w:val="00961801"/>
    <w:rsid w:val="00961CA6"/>
    <w:rsid w:val="009626E2"/>
    <w:rsid w:val="0096270D"/>
    <w:rsid w:val="00962B30"/>
    <w:rsid w:val="00963C26"/>
    <w:rsid w:val="00963C78"/>
    <w:rsid w:val="00964194"/>
    <w:rsid w:val="009645C4"/>
    <w:rsid w:val="00965C9F"/>
    <w:rsid w:val="00967087"/>
    <w:rsid w:val="00967A52"/>
    <w:rsid w:val="0097011B"/>
    <w:rsid w:val="009719BA"/>
    <w:rsid w:val="0097308E"/>
    <w:rsid w:val="0097408D"/>
    <w:rsid w:val="009741C4"/>
    <w:rsid w:val="00975234"/>
    <w:rsid w:val="009761BF"/>
    <w:rsid w:val="00976F87"/>
    <w:rsid w:val="009770A2"/>
    <w:rsid w:val="009770E5"/>
    <w:rsid w:val="00977B7B"/>
    <w:rsid w:val="00977BB8"/>
    <w:rsid w:val="00980946"/>
    <w:rsid w:val="00980989"/>
    <w:rsid w:val="0098119B"/>
    <w:rsid w:val="00981362"/>
    <w:rsid w:val="00982276"/>
    <w:rsid w:val="00982348"/>
    <w:rsid w:val="00983E67"/>
    <w:rsid w:val="009841AB"/>
    <w:rsid w:val="009850DE"/>
    <w:rsid w:val="00985A16"/>
    <w:rsid w:val="00986597"/>
    <w:rsid w:val="009868C7"/>
    <w:rsid w:val="00990019"/>
    <w:rsid w:val="00991048"/>
    <w:rsid w:val="0099163D"/>
    <w:rsid w:val="00991984"/>
    <w:rsid w:val="00993128"/>
    <w:rsid w:val="009940D4"/>
    <w:rsid w:val="00994E86"/>
    <w:rsid w:val="00995103"/>
    <w:rsid w:val="00995D9F"/>
    <w:rsid w:val="00996F78"/>
    <w:rsid w:val="009A05D4"/>
    <w:rsid w:val="009A1156"/>
    <w:rsid w:val="009A16A7"/>
    <w:rsid w:val="009A16D3"/>
    <w:rsid w:val="009A1A4A"/>
    <w:rsid w:val="009A21B4"/>
    <w:rsid w:val="009A2C02"/>
    <w:rsid w:val="009A33A5"/>
    <w:rsid w:val="009A3533"/>
    <w:rsid w:val="009A3DD7"/>
    <w:rsid w:val="009A4685"/>
    <w:rsid w:val="009A47FA"/>
    <w:rsid w:val="009A4DEB"/>
    <w:rsid w:val="009A508B"/>
    <w:rsid w:val="009A5C9C"/>
    <w:rsid w:val="009A61A6"/>
    <w:rsid w:val="009A686E"/>
    <w:rsid w:val="009B0C80"/>
    <w:rsid w:val="009B197D"/>
    <w:rsid w:val="009B1EDB"/>
    <w:rsid w:val="009B216B"/>
    <w:rsid w:val="009B2247"/>
    <w:rsid w:val="009B2E73"/>
    <w:rsid w:val="009B30F6"/>
    <w:rsid w:val="009B3824"/>
    <w:rsid w:val="009B3D1E"/>
    <w:rsid w:val="009B466D"/>
    <w:rsid w:val="009B4C52"/>
    <w:rsid w:val="009B5070"/>
    <w:rsid w:val="009B61B1"/>
    <w:rsid w:val="009B6672"/>
    <w:rsid w:val="009B6706"/>
    <w:rsid w:val="009B681D"/>
    <w:rsid w:val="009C028C"/>
    <w:rsid w:val="009C0876"/>
    <w:rsid w:val="009C10E7"/>
    <w:rsid w:val="009C1DA6"/>
    <w:rsid w:val="009C1F92"/>
    <w:rsid w:val="009C2619"/>
    <w:rsid w:val="009C346F"/>
    <w:rsid w:val="009C38D8"/>
    <w:rsid w:val="009C49AD"/>
    <w:rsid w:val="009C501F"/>
    <w:rsid w:val="009C51D2"/>
    <w:rsid w:val="009C5421"/>
    <w:rsid w:val="009C5D92"/>
    <w:rsid w:val="009C62F9"/>
    <w:rsid w:val="009C668A"/>
    <w:rsid w:val="009C7C43"/>
    <w:rsid w:val="009C7DCF"/>
    <w:rsid w:val="009D0415"/>
    <w:rsid w:val="009D0D6F"/>
    <w:rsid w:val="009D29BC"/>
    <w:rsid w:val="009D2E21"/>
    <w:rsid w:val="009D2E28"/>
    <w:rsid w:val="009D35F4"/>
    <w:rsid w:val="009D4826"/>
    <w:rsid w:val="009D5C4C"/>
    <w:rsid w:val="009D5E7F"/>
    <w:rsid w:val="009D64A7"/>
    <w:rsid w:val="009D762B"/>
    <w:rsid w:val="009D7B16"/>
    <w:rsid w:val="009D7D72"/>
    <w:rsid w:val="009E0304"/>
    <w:rsid w:val="009E0752"/>
    <w:rsid w:val="009E082E"/>
    <w:rsid w:val="009E142F"/>
    <w:rsid w:val="009E1770"/>
    <w:rsid w:val="009E2895"/>
    <w:rsid w:val="009E3413"/>
    <w:rsid w:val="009E411A"/>
    <w:rsid w:val="009E4610"/>
    <w:rsid w:val="009E558D"/>
    <w:rsid w:val="009E7D18"/>
    <w:rsid w:val="009F03CC"/>
    <w:rsid w:val="009F1472"/>
    <w:rsid w:val="009F1A75"/>
    <w:rsid w:val="009F22BD"/>
    <w:rsid w:val="009F2924"/>
    <w:rsid w:val="009F2A60"/>
    <w:rsid w:val="009F3B7C"/>
    <w:rsid w:val="009F4201"/>
    <w:rsid w:val="009F49ED"/>
    <w:rsid w:val="00A00A06"/>
    <w:rsid w:val="00A0127E"/>
    <w:rsid w:val="00A01390"/>
    <w:rsid w:val="00A01398"/>
    <w:rsid w:val="00A02A2F"/>
    <w:rsid w:val="00A03352"/>
    <w:rsid w:val="00A0383F"/>
    <w:rsid w:val="00A04334"/>
    <w:rsid w:val="00A044B8"/>
    <w:rsid w:val="00A046EB"/>
    <w:rsid w:val="00A06BDF"/>
    <w:rsid w:val="00A10926"/>
    <w:rsid w:val="00A10A28"/>
    <w:rsid w:val="00A10AE6"/>
    <w:rsid w:val="00A10BB4"/>
    <w:rsid w:val="00A110EC"/>
    <w:rsid w:val="00A11E73"/>
    <w:rsid w:val="00A1350A"/>
    <w:rsid w:val="00A13771"/>
    <w:rsid w:val="00A14F32"/>
    <w:rsid w:val="00A158E4"/>
    <w:rsid w:val="00A17285"/>
    <w:rsid w:val="00A173D5"/>
    <w:rsid w:val="00A17821"/>
    <w:rsid w:val="00A17AB8"/>
    <w:rsid w:val="00A206CE"/>
    <w:rsid w:val="00A2286C"/>
    <w:rsid w:val="00A22A1C"/>
    <w:rsid w:val="00A22AA5"/>
    <w:rsid w:val="00A23C82"/>
    <w:rsid w:val="00A240EE"/>
    <w:rsid w:val="00A25E6E"/>
    <w:rsid w:val="00A26620"/>
    <w:rsid w:val="00A26759"/>
    <w:rsid w:val="00A2707F"/>
    <w:rsid w:val="00A270E1"/>
    <w:rsid w:val="00A27E48"/>
    <w:rsid w:val="00A30BA9"/>
    <w:rsid w:val="00A30CC8"/>
    <w:rsid w:val="00A30E5E"/>
    <w:rsid w:val="00A30F73"/>
    <w:rsid w:val="00A318C4"/>
    <w:rsid w:val="00A31C6F"/>
    <w:rsid w:val="00A32386"/>
    <w:rsid w:val="00A3258C"/>
    <w:rsid w:val="00A3267C"/>
    <w:rsid w:val="00A33014"/>
    <w:rsid w:val="00A33423"/>
    <w:rsid w:val="00A34132"/>
    <w:rsid w:val="00A34217"/>
    <w:rsid w:val="00A34229"/>
    <w:rsid w:val="00A345B1"/>
    <w:rsid w:val="00A355EC"/>
    <w:rsid w:val="00A37409"/>
    <w:rsid w:val="00A42575"/>
    <w:rsid w:val="00A42D34"/>
    <w:rsid w:val="00A43985"/>
    <w:rsid w:val="00A449E2"/>
    <w:rsid w:val="00A4500A"/>
    <w:rsid w:val="00A45071"/>
    <w:rsid w:val="00A45AE8"/>
    <w:rsid w:val="00A468DD"/>
    <w:rsid w:val="00A47628"/>
    <w:rsid w:val="00A47820"/>
    <w:rsid w:val="00A478BB"/>
    <w:rsid w:val="00A50916"/>
    <w:rsid w:val="00A50CDB"/>
    <w:rsid w:val="00A51A31"/>
    <w:rsid w:val="00A51A7A"/>
    <w:rsid w:val="00A51A8C"/>
    <w:rsid w:val="00A534D8"/>
    <w:rsid w:val="00A53AC5"/>
    <w:rsid w:val="00A54A1E"/>
    <w:rsid w:val="00A552B6"/>
    <w:rsid w:val="00A56F63"/>
    <w:rsid w:val="00A57049"/>
    <w:rsid w:val="00A57C92"/>
    <w:rsid w:val="00A602F7"/>
    <w:rsid w:val="00A60348"/>
    <w:rsid w:val="00A60BD5"/>
    <w:rsid w:val="00A61161"/>
    <w:rsid w:val="00A614EE"/>
    <w:rsid w:val="00A61521"/>
    <w:rsid w:val="00A617CA"/>
    <w:rsid w:val="00A619F6"/>
    <w:rsid w:val="00A61A8F"/>
    <w:rsid w:val="00A627F5"/>
    <w:rsid w:val="00A633ED"/>
    <w:rsid w:val="00A6364E"/>
    <w:rsid w:val="00A640E2"/>
    <w:rsid w:val="00A64966"/>
    <w:rsid w:val="00A65A30"/>
    <w:rsid w:val="00A65C50"/>
    <w:rsid w:val="00A66593"/>
    <w:rsid w:val="00A66C34"/>
    <w:rsid w:val="00A67F31"/>
    <w:rsid w:val="00A709F4"/>
    <w:rsid w:val="00A712E6"/>
    <w:rsid w:val="00A728F3"/>
    <w:rsid w:val="00A7342B"/>
    <w:rsid w:val="00A73887"/>
    <w:rsid w:val="00A748ED"/>
    <w:rsid w:val="00A74976"/>
    <w:rsid w:val="00A7586B"/>
    <w:rsid w:val="00A75BCA"/>
    <w:rsid w:val="00A76CF9"/>
    <w:rsid w:val="00A77030"/>
    <w:rsid w:val="00A77402"/>
    <w:rsid w:val="00A77EFA"/>
    <w:rsid w:val="00A80624"/>
    <w:rsid w:val="00A81574"/>
    <w:rsid w:val="00A81A5E"/>
    <w:rsid w:val="00A81F1A"/>
    <w:rsid w:val="00A83B8B"/>
    <w:rsid w:val="00A8422A"/>
    <w:rsid w:val="00A846FE"/>
    <w:rsid w:val="00A85203"/>
    <w:rsid w:val="00A85973"/>
    <w:rsid w:val="00A85A72"/>
    <w:rsid w:val="00A86B66"/>
    <w:rsid w:val="00A90401"/>
    <w:rsid w:val="00A907F3"/>
    <w:rsid w:val="00A91652"/>
    <w:rsid w:val="00A9283F"/>
    <w:rsid w:val="00A92F4F"/>
    <w:rsid w:val="00A9440E"/>
    <w:rsid w:val="00A94CDA"/>
    <w:rsid w:val="00A95815"/>
    <w:rsid w:val="00A95BF1"/>
    <w:rsid w:val="00A95D5A"/>
    <w:rsid w:val="00A968FE"/>
    <w:rsid w:val="00A96E6C"/>
    <w:rsid w:val="00AA00D1"/>
    <w:rsid w:val="00AA0397"/>
    <w:rsid w:val="00AA071B"/>
    <w:rsid w:val="00AA09ED"/>
    <w:rsid w:val="00AA108A"/>
    <w:rsid w:val="00AA274B"/>
    <w:rsid w:val="00AA286D"/>
    <w:rsid w:val="00AA2E64"/>
    <w:rsid w:val="00AA3AA1"/>
    <w:rsid w:val="00AA45DF"/>
    <w:rsid w:val="00AA52B4"/>
    <w:rsid w:val="00AA5877"/>
    <w:rsid w:val="00AA6579"/>
    <w:rsid w:val="00AA67E5"/>
    <w:rsid w:val="00AA691C"/>
    <w:rsid w:val="00AA6E50"/>
    <w:rsid w:val="00AB0D9E"/>
    <w:rsid w:val="00AB0FB7"/>
    <w:rsid w:val="00AB1419"/>
    <w:rsid w:val="00AB14A6"/>
    <w:rsid w:val="00AB14AD"/>
    <w:rsid w:val="00AB2448"/>
    <w:rsid w:val="00AB2C6B"/>
    <w:rsid w:val="00AB2D27"/>
    <w:rsid w:val="00AB38A9"/>
    <w:rsid w:val="00AB4E49"/>
    <w:rsid w:val="00AB72FE"/>
    <w:rsid w:val="00AB7771"/>
    <w:rsid w:val="00AC024D"/>
    <w:rsid w:val="00AC0666"/>
    <w:rsid w:val="00AC0696"/>
    <w:rsid w:val="00AC0A7C"/>
    <w:rsid w:val="00AC0ED3"/>
    <w:rsid w:val="00AC153D"/>
    <w:rsid w:val="00AC2C66"/>
    <w:rsid w:val="00AC4244"/>
    <w:rsid w:val="00AC431E"/>
    <w:rsid w:val="00AC4660"/>
    <w:rsid w:val="00AC54C9"/>
    <w:rsid w:val="00AC56E1"/>
    <w:rsid w:val="00AC72B8"/>
    <w:rsid w:val="00AD02C6"/>
    <w:rsid w:val="00AD06D7"/>
    <w:rsid w:val="00AD0E75"/>
    <w:rsid w:val="00AD1EC6"/>
    <w:rsid w:val="00AD2074"/>
    <w:rsid w:val="00AD32C5"/>
    <w:rsid w:val="00AD5519"/>
    <w:rsid w:val="00AD5532"/>
    <w:rsid w:val="00AD63FE"/>
    <w:rsid w:val="00AD70EF"/>
    <w:rsid w:val="00AE05F0"/>
    <w:rsid w:val="00AE093B"/>
    <w:rsid w:val="00AE3677"/>
    <w:rsid w:val="00AE3DFB"/>
    <w:rsid w:val="00AE4FFD"/>
    <w:rsid w:val="00AE5427"/>
    <w:rsid w:val="00AE6638"/>
    <w:rsid w:val="00AE727B"/>
    <w:rsid w:val="00AE735E"/>
    <w:rsid w:val="00AF50BC"/>
    <w:rsid w:val="00AF523C"/>
    <w:rsid w:val="00AF5B25"/>
    <w:rsid w:val="00AF5DAE"/>
    <w:rsid w:val="00AF68AB"/>
    <w:rsid w:val="00AF6C7E"/>
    <w:rsid w:val="00AF7CF8"/>
    <w:rsid w:val="00B0010F"/>
    <w:rsid w:val="00B0076B"/>
    <w:rsid w:val="00B0090E"/>
    <w:rsid w:val="00B01B98"/>
    <w:rsid w:val="00B02273"/>
    <w:rsid w:val="00B02C6A"/>
    <w:rsid w:val="00B02CBB"/>
    <w:rsid w:val="00B0392D"/>
    <w:rsid w:val="00B0438A"/>
    <w:rsid w:val="00B0571E"/>
    <w:rsid w:val="00B05EDD"/>
    <w:rsid w:val="00B07889"/>
    <w:rsid w:val="00B10D2D"/>
    <w:rsid w:val="00B1205B"/>
    <w:rsid w:val="00B12439"/>
    <w:rsid w:val="00B124BF"/>
    <w:rsid w:val="00B127B5"/>
    <w:rsid w:val="00B12B4F"/>
    <w:rsid w:val="00B12D20"/>
    <w:rsid w:val="00B1316F"/>
    <w:rsid w:val="00B14969"/>
    <w:rsid w:val="00B14AD9"/>
    <w:rsid w:val="00B15A2D"/>
    <w:rsid w:val="00B167BD"/>
    <w:rsid w:val="00B17405"/>
    <w:rsid w:val="00B17F39"/>
    <w:rsid w:val="00B204AB"/>
    <w:rsid w:val="00B204D9"/>
    <w:rsid w:val="00B214B8"/>
    <w:rsid w:val="00B21DDC"/>
    <w:rsid w:val="00B23480"/>
    <w:rsid w:val="00B242A9"/>
    <w:rsid w:val="00B2437B"/>
    <w:rsid w:val="00B247B5"/>
    <w:rsid w:val="00B270A6"/>
    <w:rsid w:val="00B27860"/>
    <w:rsid w:val="00B3227D"/>
    <w:rsid w:val="00B32387"/>
    <w:rsid w:val="00B33269"/>
    <w:rsid w:val="00B33888"/>
    <w:rsid w:val="00B33A10"/>
    <w:rsid w:val="00B35065"/>
    <w:rsid w:val="00B350A3"/>
    <w:rsid w:val="00B353AA"/>
    <w:rsid w:val="00B3541E"/>
    <w:rsid w:val="00B35EB3"/>
    <w:rsid w:val="00B36389"/>
    <w:rsid w:val="00B37395"/>
    <w:rsid w:val="00B37D32"/>
    <w:rsid w:val="00B40D62"/>
    <w:rsid w:val="00B410FA"/>
    <w:rsid w:val="00B4316C"/>
    <w:rsid w:val="00B435F1"/>
    <w:rsid w:val="00B44A43"/>
    <w:rsid w:val="00B44AC6"/>
    <w:rsid w:val="00B46260"/>
    <w:rsid w:val="00B465B8"/>
    <w:rsid w:val="00B471AF"/>
    <w:rsid w:val="00B47C3B"/>
    <w:rsid w:val="00B5036F"/>
    <w:rsid w:val="00B503BD"/>
    <w:rsid w:val="00B50909"/>
    <w:rsid w:val="00B5221B"/>
    <w:rsid w:val="00B52957"/>
    <w:rsid w:val="00B52E0F"/>
    <w:rsid w:val="00B54023"/>
    <w:rsid w:val="00B54D38"/>
    <w:rsid w:val="00B5591E"/>
    <w:rsid w:val="00B57458"/>
    <w:rsid w:val="00B61274"/>
    <w:rsid w:val="00B617FE"/>
    <w:rsid w:val="00B61A98"/>
    <w:rsid w:val="00B6428B"/>
    <w:rsid w:val="00B64B63"/>
    <w:rsid w:val="00B6553F"/>
    <w:rsid w:val="00B65DA3"/>
    <w:rsid w:val="00B660A0"/>
    <w:rsid w:val="00B66145"/>
    <w:rsid w:val="00B66A9C"/>
    <w:rsid w:val="00B67E2D"/>
    <w:rsid w:val="00B67EB4"/>
    <w:rsid w:val="00B70F13"/>
    <w:rsid w:val="00B70F5B"/>
    <w:rsid w:val="00B7136D"/>
    <w:rsid w:val="00B714D2"/>
    <w:rsid w:val="00B71F55"/>
    <w:rsid w:val="00B72553"/>
    <w:rsid w:val="00B72731"/>
    <w:rsid w:val="00B7517C"/>
    <w:rsid w:val="00B75A36"/>
    <w:rsid w:val="00B76BF1"/>
    <w:rsid w:val="00B77C5C"/>
    <w:rsid w:val="00B80309"/>
    <w:rsid w:val="00B8035B"/>
    <w:rsid w:val="00B80C73"/>
    <w:rsid w:val="00B8143B"/>
    <w:rsid w:val="00B814DB"/>
    <w:rsid w:val="00B8178D"/>
    <w:rsid w:val="00B82FBB"/>
    <w:rsid w:val="00B832B5"/>
    <w:rsid w:val="00B83792"/>
    <w:rsid w:val="00B83808"/>
    <w:rsid w:val="00B84045"/>
    <w:rsid w:val="00B84196"/>
    <w:rsid w:val="00B841C5"/>
    <w:rsid w:val="00B84983"/>
    <w:rsid w:val="00B849CB"/>
    <w:rsid w:val="00B84D0A"/>
    <w:rsid w:val="00B84E67"/>
    <w:rsid w:val="00B84FC1"/>
    <w:rsid w:val="00B854E7"/>
    <w:rsid w:val="00B862DB"/>
    <w:rsid w:val="00B87086"/>
    <w:rsid w:val="00B8742F"/>
    <w:rsid w:val="00B87596"/>
    <w:rsid w:val="00B9003D"/>
    <w:rsid w:val="00B92125"/>
    <w:rsid w:val="00B928F8"/>
    <w:rsid w:val="00B94521"/>
    <w:rsid w:val="00B94808"/>
    <w:rsid w:val="00B95CC8"/>
    <w:rsid w:val="00B95CC9"/>
    <w:rsid w:val="00B96819"/>
    <w:rsid w:val="00B96F9E"/>
    <w:rsid w:val="00B971B5"/>
    <w:rsid w:val="00B9727E"/>
    <w:rsid w:val="00BA097B"/>
    <w:rsid w:val="00BA0ECC"/>
    <w:rsid w:val="00BA138D"/>
    <w:rsid w:val="00BA1D92"/>
    <w:rsid w:val="00BA1F5A"/>
    <w:rsid w:val="00BA1FCE"/>
    <w:rsid w:val="00BA2E69"/>
    <w:rsid w:val="00BA3560"/>
    <w:rsid w:val="00BA3E9B"/>
    <w:rsid w:val="00BA41B8"/>
    <w:rsid w:val="00BA4DA6"/>
    <w:rsid w:val="00BA563B"/>
    <w:rsid w:val="00BA5C3B"/>
    <w:rsid w:val="00BA6A44"/>
    <w:rsid w:val="00BA7391"/>
    <w:rsid w:val="00BA7992"/>
    <w:rsid w:val="00BA7D7E"/>
    <w:rsid w:val="00BB025E"/>
    <w:rsid w:val="00BB12EF"/>
    <w:rsid w:val="00BB14FF"/>
    <w:rsid w:val="00BB1C6A"/>
    <w:rsid w:val="00BB2224"/>
    <w:rsid w:val="00BB255E"/>
    <w:rsid w:val="00BB2EC7"/>
    <w:rsid w:val="00BB36C7"/>
    <w:rsid w:val="00BB3D73"/>
    <w:rsid w:val="00BB3DC2"/>
    <w:rsid w:val="00BB3EEC"/>
    <w:rsid w:val="00BB6B0F"/>
    <w:rsid w:val="00BB7D86"/>
    <w:rsid w:val="00BC0B0E"/>
    <w:rsid w:val="00BC20C5"/>
    <w:rsid w:val="00BC21F1"/>
    <w:rsid w:val="00BC2F9C"/>
    <w:rsid w:val="00BC3782"/>
    <w:rsid w:val="00BC39F4"/>
    <w:rsid w:val="00BC4449"/>
    <w:rsid w:val="00BC53AA"/>
    <w:rsid w:val="00BC774F"/>
    <w:rsid w:val="00BC7C4F"/>
    <w:rsid w:val="00BD082E"/>
    <w:rsid w:val="00BD099C"/>
    <w:rsid w:val="00BD0D3B"/>
    <w:rsid w:val="00BD12B4"/>
    <w:rsid w:val="00BD1B8D"/>
    <w:rsid w:val="00BD2CDC"/>
    <w:rsid w:val="00BD4B4B"/>
    <w:rsid w:val="00BD5A77"/>
    <w:rsid w:val="00BD6D53"/>
    <w:rsid w:val="00BD6DD6"/>
    <w:rsid w:val="00BD70F5"/>
    <w:rsid w:val="00BE0159"/>
    <w:rsid w:val="00BE1B37"/>
    <w:rsid w:val="00BE20EF"/>
    <w:rsid w:val="00BE243A"/>
    <w:rsid w:val="00BE261C"/>
    <w:rsid w:val="00BE278D"/>
    <w:rsid w:val="00BE3DF6"/>
    <w:rsid w:val="00BE3EDD"/>
    <w:rsid w:val="00BE3F93"/>
    <w:rsid w:val="00BE431E"/>
    <w:rsid w:val="00BE4829"/>
    <w:rsid w:val="00BE59F8"/>
    <w:rsid w:val="00BE7402"/>
    <w:rsid w:val="00BE7680"/>
    <w:rsid w:val="00BE7B23"/>
    <w:rsid w:val="00BF0408"/>
    <w:rsid w:val="00BF14E3"/>
    <w:rsid w:val="00BF19E0"/>
    <w:rsid w:val="00BF1A60"/>
    <w:rsid w:val="00BF22A8"/>
    <w:rsid w:val="00BF3C8C"/>
    <w:rsid w:val="00BF5414"/>
    <w:rsid w:val="00BF548A"/>
    <w:rsid w:val="00BF60C1"/>
    <w:rsid w:val="00BF6300"/>
    <w:rsid w:val="00BF790F"/>
    <w:rsid w:val="00BF7997"/>
    <w:rsid w:val="00BF7C8D"/>
    <w:rsid w:val="00C01C5C"/>
    <w:rsid w:val="00C01E21"/>
    <w:rsid w:val="00C01FB4"/>
    <w:rsid w:val="00C05145"/>
    <w:rsid w:val="00C0556E"/>
    <w:rsid w:val="00C067B4"/>
    <w:rsid w:val="00C07007"/>
    <w:rsid w:val="00C0703A"/>
    <w:rsid w:val="00C07608"/>
    <w:rsid w:val="00C11365"/>
    <w:rsid w:val="00C1172B"/>
    <w:rsid w:val="00C124AB"/>
    <w:rsid w:val="00C129C3"/>
    <w:rsid w:val="00C13980"/>
    <w:rsid w:val="00C13BD7"/>
    <w:rsid w:val="00C14616"/>
    <w:rsid w:val="00C1464E"/>
    <w:rsid w:val="00C14D15"/>
    <w:rsid w:val="00C15046"/>
    <w:rsid w:val="00C15615"/>
    <w:rsid w:val="00C15BD4"/>
    <w:rsid w:val="00C15D69"/>
    <w:rsid w:val="00C16117"/>
    <w:rsid w:val="00C164E9"/>
    <w:rsid w:val="00C16EA4"/>
    <w:rsid w:val="00C16FD1"/>
    <w:rsid w:val="00C1720B"/>
    <w:rsid w:val="00C17606"/>
    <w:rsid w:val="00C17710"/>
    <w:rsid w:val="00C203EC"/>
    <w:rsid w:val="00C2234B"/>
    <w:rsid w:val="00C23217"/>
    <w:rsid w:val="00C24180"/>
    <w:rsid w:val="00C251CF"/>
    <w:rsid w:val="00C30893"/>
    <w:rsid w:val="00C30A0B"/>
    <w:rsid w:val="00C30C44"/>
    <w:rsid w:val="00C30F80"/>
    <w:rsid w:val="00C31969"/>
    <w:rsid w:val="00C31A98"/>
    <w:rsid w:val="00C31EA1"/>
    <w:rsid w:val="00C31F12"/>
    <w:rsid w:val="00C334AE"/>
    <w:rsid w:val="00C353F0"/>
    <w:rsid w:val="00C356D8"/>
    <w:rsid w:val="00C3574B"/>
    <w:rsid w:val="00C3708F"/>
    <w:rsid w:val="00C371E4"/>
    <w:rsid w:val="00C374E6"/>
    <w:rsid w:val="00C37EAB"/>
    <w:rsid w:val="00C4026C"/>
    <w:rsid w:val="00C40618"/>
    <w:rsid w:val="00C40F54"/>
    <w:rsid w:val="00C41EDE"/>
    <w:rsid w:val="00C42E51"/>
    <w:rsid w:val="00C42F9C"/>
    <w:rsid w:val="00C44132"/>
    <w:rsid w:val="00C44972"/>
    <w:rsid w:val="00C45AAC"/>
    <w:rsid w:val="00C50B78"/>
    <w:rsid w:val="00C51255"/>
    <w:rsid w:val="00C51688"/>
    <w:rsid w:val="00C517D3"/>
    <w:rsid w:val="00C52156"/>
    <w:rsid w:val="00C52333"/>
    <w:rsid w:val="00C524F6"/>
    <w:rsid w:val="00C52866"/>
    <w:rsid w:val="00C536D3"/>
    <w:rsid w:val="00C5479C"/>
    <w:rsid w:val="00C54F40"/>
    <w:rsid w:val="00C54F58"/>
    <w:rsid w:val="00C55531"/>
    <w:rsid w:val="00C55A81"/>
    <w:rsid w:val="00C55B85"/>
    <w:rsid w:val="00C55EC8"/>
    <w:rsid w:val="00C564A3"/>
    <w:rsid w:val="00C56951"/>
    <w:rsid w:val="00C57493"/>
    <w:rsid w:val="00C577B3"/>
    <w:rsid w:val="00C57D5A"/>
    <w:rsid w:val="00C6128B"/>
    <w:rsid w:val="00C6267C"/>
    <w:rsid w:val="00C63E3C"/>
    <w:rsid w:val="00C640FF"/>
    <w:rsid w:val="00C6478D"/>
    <w:rsid w:val="00C649EF"/>
    <w:rsid w:val="00C66B07"/>
    <w:rsid w:val="00C67399"/>
    <w:rsid w:val="00C679D3"/>
    <w:rsid w:val="00C67B19"/>
    <w:rsid w:val="00C67CA4"/>
    <w:rsid w:val="00C67FA7"/>
    <w:rsid w:val="00C718A2"/>
    <w:rsid w:val="00C71BEF"/>
    <w:rsid w:val="00C71E02"/>
    <w:rsid w:val="00C72419"/>
    <w:rsid w:val="00C73F45"/>
    <w:rsid w:val="00C747E0"/>
    <w:rsid w:val="00C74BC3"/>
    <w:rsid w:val="00C74C51"/>
    <w:rsid w:val="00C74FFA"/>
    <w:rsid w:val="00C750EA"/>
    <w:rsid w:val="00C756FF"/>
    <w:rsid w:val="00C766D6"/>
    <w:rsid w:val="00C76AAB"/>
    <w:rsid w:val="00C804CA"/>
    <w:rsid w:val="00C8089C"/>
    <w:rsid w:val="00C809B5"/>
    <w:rsid w:val="00C81A0E"/>
    <w:rsid w:val="00C82446"/>
    <w:rsid w:val="00C82568"/>
    <w:rsid w:val="00C829D1"/>
    <w:rsid w:val="00C841E4"/>
    <w:rsid w:val="00C84922"/>
    <w:rsid w:val="00C84B35"/>
    <w:rsid w:val="00C84DF9"/>
    <w:rsid w:val="00C86377"/>
    <w:rsid w:val="00C8663B"/>
    <w:rsid w:val="00C866AC"/>
    <w:rsid w:val="00C870EB"/>
    <w:rsid w:val="00C872B6"/>
    <w:rsid w:val="00C876F9"/>
    <w:rsid w:val="00C87CAC"/>
    <w:rsid w:val="00C87DAD"/>
    <w:rsid w:val="00C902C0"/>
    <w:rsid w:val="00C91CE8"/>
    <w:rsid w:val="00C924BE"/>
    <w:rsid w:val="00C9295A"/>
    <w:rsid w:val="00C92C8D"/>
    <w:rsid w:val="00C93047"/>
    <w:rsid w:val="00C9314A"/>
    <w:rsid w:val="00C939DD"/>
    <w:rsid w:val="00C946E7"/>
    <w:rsid w:val="00C967DB"/>
    <w:rsid w:val="00CA080A"/>
    <w:rsid w:val="00CA08BF"/>
    <w:rsid w:val="00CA167A"/>
    <w:rsid w:val="00CA244C"/>
    <w:rsid w:val="00CA33E3"/>
    <w:rsid w:val="00CA495D"/>
    <w:rsid w:val="00CA5A18"/>
    <w:rsid w:val="00CA5A81"/>
    <w:rsid w:val="00CA745D"/>
    <w:rsid w:val="00CA75AC"/>
    <w:rsid w:val="00CB023A"/>
    <w:rsid w:val="00CB062B"/>
    <w:rsid w:val="00CB17FD"/>
    <w:rsid w:val="00CB1987"/>
    <w:rsid w:val="00CB218A"/>
    <w:rsid w:val="00CB3C49"/>
    <w:rsid w:val="00CB4115"/>
    <w:rsid w:val="00CB4187"/>
    <w:rsid w:val="00CB4BAA"/>
    <w:rsid w:val="00CB4D75"/>
    <w:rsid w:val="00CB4F9B"/>
    <w:rsid w:val="00CB5934"/>
    <w:rsid w:val="00CB5971"/>
    <w:rsid w:val="00CB6126"/>
    <w:rsid w:val="00CB62EF"/>
    <w:rsid w:val="00CB66DD"/>
    <w:rsid w:val="00CB6EA5"/>
    <w:rsid w:val="00CB6F6F"/>
    <w:rsid w:val="00CB70AC"/>
    <w:rsid w:val="00CB712F"/>
    <w:rsid w:val="00CB782A"/>
    <w:rsid w:val="00CB7868"/>
    <w:rsid w:val="00CB7A25"/>
    <w:rsid w:val="00CC03F9"/>
    <w:rsid w:val="00CC0600"/>
    <w:rsid w:val="00CC1E75"/>
    <w:rsid w:val="00CC3580"/>
    <w:rsid w:val="00CC37A1"/>
    <w:rsid w:val="00CC37D2"/>
    <w:rsid w:val="00CC3A6C"/>
    <w:rsid w:val="00CC470A"/>
    <w:rsid w:val="00CC4F7A"/>
    <w:rsid w:val="00CC5AA6"/>
    <w:rsid w:val="00CC5B47"/>
    <w:rsid w:val="00CC63AE"/>
    <w:rsid w:val="00CC720C"/>
    <w:rsid w:val="00CD25BD"/>
    <w:rsid w:val="00CD2C8A"/>
    <w:rsid w:val="00CD3056"/>
    <w:rsid w:val="00CD32C0"/>
    <w:rsid w:val="00CD32DF"/>
    <w:rsid w:val="00CD3A8D"/>
    <w:rsid w:val="00CD3F8D"/>
    <w:rsid w:val="00CD4F22"/>
    <w:rsid w:val="00CD5F0E"/>
    <w:rsid w:val="00CD72E9"/>
    <w:rsid w:val="00CD7698"/>
    <w:rsid w:val="00CD7FB8"/>
    <w:rsid w:val="00CE00F1"/>
    <w:rsid w:val="00CE0330"/>
    <w:rsid w:val="00CE096A"/>
    <w:rsid w:val="00CE0C1D"/>
    <w:rsid w:val="00CE24DF"/>
    <w:rsid w:val="00CE284A"/>
    <w:rsid w:val="00CE29B0"/>
    <w:rsid w:val="00CE6267"/>
    <w:rsid w:val="00CE6507"/>
    <w:rsid w:val="00CE6EE4"/>
    <w:rsid w:val="00CE7236"/>
    <w:rsid w:val="00CE7A0E"/>
    <w:rsid w:val="00CE7CDD"/>
    <w:rsid w:val="00CF02B9"/>
    <w:rsid w:val="00CF049E"/>
    <w:rsid w:val="00CF1241"/>
    <w:rsid w:val="00CF15FF"/>
    <w:rsid w:val="00CF2536"/>
    <w:rsid w:val="00CF2744"/>
    <w:rsid w:val="00CF27DF"/>
    <w:rsid w:val="00CF3358"/>
    <w:rsid w:val="00CF4AD0"/>
    <w:rsid w:val="00CF4D54"/>
    <w:rsid w:val="00CF4FA4"/>
    <w:rsid w:val="00CF5D15"/>
    <w:rsid w:val="00CF6037"/>
    <w:rsid w:val="00CF6F3C"/>
    <w:rsid w:val="00CF76A3"/>
    <w:rsid w:val="00CF7825"/>
    <w:rsid w:val="00CF7B0B"/>
    <w:rsid w:val="00D01E81"/>
    <w:rsid w:val="00D03446"/>
    <w:rsid w:val="00D03D90"/>
    <w:rsid w:val="00D054DB"/>
    <w:rsid w:val="00D05BF0"/>
    <w:rsid w:val="00D06A98"/>
    <w:rsid w:val="00D073D5"/>
    <w:rsid w:val="00D07BA9"/>
    <w:rsid w:val="00D07D30"/>
    <w:rsid w:val="00D10627"/>
    <w:rsid w:val="00D10B0E"/>
    <w:rsid w:val="00D12143"/>
    <w:rsid w:val="00D1219C"/>
    <w:rsid w:val="00D13082"/>
    <w:rsid w:val="00D13C35"/>
    <w:rsid w:val="00D14596"/>
    <w:rsid w:val="00D14DB1"/>
    <w:rsid w:val="00D15454"/>
    <w:rsid w:val="00D16072"/>
    <w:rsid w:val="00D1663B"/>
    <w:rsid w:val="00D16A29"/>
    <w:rsid w:val="00D17D9F"/>
    <w:rsid w:val="00D200EC"/>
    <w:rsid w:val="00D2092B"/>
    <w:rsid w:val="00D21151"/>
    <w:rsid w:val="00D21174"/>
    <w:rsid w:val="00D21410"/>
    <w:rsid w:val="00D2178B"/>
    <w:rsid w:val="00D21983"/>
    <w:rsid w:val="00D21DAB"/>
    <w:rsid w:val="00D2208C"/>
    <w:rsid w:val="00D22271"/>
    <w:rsid w:val="00D22A31"/>
    <w:rsid w:val="00D2313D"/>
    <w:rsid w:val="00D23444"/>
    <w:rsid w:val="00D2352F"/>
    <w:rsid w:val="00D236FF"/>
    <w:rsid w:val="00D237E0"/>
    <w:rsid w:val="00D23E3C"/>
    <w:rsid w:val="00D244CA"/>
    <w:rsid w:val="00D251CE"/>
    <w:rsid w:val="00D25565"/>
    <w:rsid w:val="00D26473"/>
    <w:rsid w:val="00D26668"/>
    <w:rsid w:val="00D278FC"/>
    <w:rsid w:val="00D300F0"/>
    <w:rsid w:val="00D30976"/>
    <w:rsid w:val="00D30D51"/>
    <w:rsid w:val="00D318A7"/>
    <w:rsid w:val="00D31D36"/>
    <w:rsid w:val="00D31E63"/>
    <w:rsid w:val="00D32D9C"/>
    <w:rsid w:val="00D331F0"/>
    <w:rsid w:val="00D33815"/>
    <w:rsid w:val="00D347AE"/>
    <w:rsid w:val="00D34A3E"/>
    <w:rsid w:val="00D35A41"/>
    <w:rsid w:val="00D366E7"/>
    <w:rsid w:val="00D36944"/>
    <w:rsid w:val="00D3713C"/>
    <w:rsid w:val="00D372B4"/>
    <w:rsid w:val="00D37F09"/>
    <w:rsid w:val="00D401CF"/>
    <w:rsid w:val="00D4123A"/>
    <w:rsid w:val="00D43011"/>
    <w:rsid w:val="00D439A1"/>
    <w:rsid w:val="00D43F5D"/>
    <w:rsid w:val="00D44AE4"/>
    <w:rsid w:val="00D44C81"/>
    <w:rsid w:val="00D44CE5"/>
    <w:rsid w:val="00D45C6B"/>
    <w:rsid w:val="00D474D2"/>
    <w:rsid w:val="00D47A07"/>
    <w:rsid w:val="00D50EB5"/>
    <w:rsid w:val="00D54183"/>
    <w:rsid w:val="00D54291"/>
    <w:rsid w:val="00D54E6E"/>
    <w:rsid w:val="00D55F49"/>
    <w:rsid w:val="00D56452"/>
    <w:rsid w:val="00D5668D"/>
    <w:rsid w:val="00D571EA"/>
    <w:rsid w:val="00D572A5"/>
    <w:rsid w:val="00D57771"/>
    <w:rsid w:val="00D6091F"/>
    <w:rsid w:val="00D6158C"/>
    <w:rsid w:val="00D619A8"/>
    <w:rsid w:val="00D62564"/>
    <w:rsid w:val="00D64A27"/>
    <w:rsid w:val="00D666CA"/>
    <w:rsid w:val="00D67216"/>
    <w:rsid w:val="00D6798F"/>
    <w:rsid w:val="00D67C05"/>
    <w:rsid w:val="00D71309"/>
    <w:rsid w:val="00D717BA"/>
    <w:rsid w:val="00D721A1"/>
    <w:rsid w:val="00D73C1E"/>
    <w:rsid w:val="00D73D1F"/>
    <w:rsid w:val="00D74534"/>
    <w:rsid w:val="00D7478A"/>
    <w:rsid w:val="00D74AFA"/>
    <w:rsid w:val="00D74C39"/>
    <w:rsid w:val="00D74E66"/>
    <w:rsid w:val="00D75DFE"/>
    <w:rsid w:val="00D7689F"/>
    <w:rsid w:val="00D76AEC"/>
    <w:rsid w:val="00D76D5B"/>
    <w:rsid w:val="00D80F0E"/>
    <w:rsid w:val="00D811A5"/>
    <w:rsid w:val="00D812BD"/>
    <w:rsid w:val="00D81C6F"/>
    <w:rsid w:val="00D81EBE"/>
    <w:rsid w:val="00D850DD"/>
    <w:rsid w:val="00D85DA9"/>
    <w:rsid w:val="00D879E6"/>
    <w:rsid w:val="00D9002D"/>
    <w:rsid w:val="00D90DFB"/>
    <w:rsid w:val="00D911E9"/>
    <w:rsid w:val="00D917CF"/>
    <w:rsid w:val="00D92089"/>
    <w:rsid w:val="00D9245E"/>
    <w:rsid w:val="00D92EE9"/>
    <w:rsid w:val="00D93BDA"/>
    <w:rsid w:val="00D94066"/>
    <w:rsid w:val="00D94246"/>
    <w:rsid w:val="00D94CB8"/>
    <w:rsid w:val="00D960AB"/>
    <w:rsid w:val="00D97247"/>
    <w:rsid w:val="00D973C5"/>
    <w:rsid w:val="00D97580"/>
    <w:rsid w:val="00DA0081"/>
    <w:rsid w:val="00DA0263"/>
    <w:rsid w:val="00DA0A2C"/>
    <w:rsid w:val="00DA1CF7"/>
    <w:rsid w:val="00DA2D0F"/>
    <w:rsid w:val="00DA51EA"/>
    <w:rsid w:val="00DA55E5"/>
    <w:rsid w:val="00DA5635"/>
    <w:rsid w:val="00DA5A04"/>
    <w:rsid w:val="00DA649E"/>
    <w:rsid w:val="00DA6E5D"/>
    <w:rsid w:val="00DB08BE"/>
    <w:rsid w:val="00DB0EAA"/>
    <w:rsid w:val="00DB144B"/>
    <w:rsid w:val="00DB263A"/>
    <w:rsid w:val="00DB2DA9"/>
    <w:rsid w:val="00DB3A39"/>
    <w:rsid w:val="00DB3B12"/>
    <w:rsid w:val="00DB3CCB"/>
    <w:rsid w:val="00DB5B48"/>
    <w:rsid w:val="00DB5BBA"/>
    <w:rsid w:val="00DB5FA0"/>
    <w:rsid w:val="00DB6282"/>
    <w:rsid w:val="00DB655F"/>
    <w:rsid w:val="00DB65E3"/>
    <w:rsid w:val="00DB661B"/>
    <w:rsid w:val="00DB6BF8"/>
    <w:rsid w:val="00DB6EDD"/>
    <w:rsid w:val="00DB7007"/>
    <w:rsid w:val="00DB71AB"/>
    <w:rsid w:val="00DB7704"/>
    <w:rsid w:val="00DB7DFD"/>
    <w:rsid w:val="00DC02C0"/>
    <w:rsid w:val="00DC04F0"/>
    <w:rsid w:val="00DC0E4A"/>
    <w:rsid w:val="00DC16F9"/>
    <w:rsid w:val="00DC1F1F"/>
    <w:rsid w:val="00DC1FAC"/>
    <w:rsid w:val="00DC2AA9"/>
    <w:rsid w:val="00DC34D6"/>
    <w:rsid w:val="00DC3B00"/>
    <w:rsid w:val="00DC4CA0"/>
    <w:rsid w:val="00DC5A92"/>
    <w:rsid w:val="00DC5BE8"/>
    <w:rsid w:val="00DC647A"/>
    <w:rsid w:val="00DD03ED"/>
    <w:rsid w:val="00DD130C"/>
    <w:rsid w:val="00DD163A"/>
    <w:rsid w:val="00DD1842"/>
    <w:rsid w:val="00DD1F8F"/>
    <w:rsid w:val="00DD2006"/>
    <w:rsid w:val="00DD2819"/>
    <w:rsid w:val="00DD2A55"/>
    <w:rsid w:val="00DD2EBF"/>
    <w:rsid w:val="00DD3F1E"/>
    <w:rsid w:val="00DD4DBB"/>
    <w:rsid w:val="00DD5E2A"/>
    <w:rsid w:val="00DD5E60"/>
    <w:rsid w:val="00DD5FBF"/>
    <w:rsid w:val="00DD67F7"/>
    <w:rsid w:val="00DE10ED"/>
    <w:rsid w:val="00DE196A"/>
    <w:rsid w:val="00DE1D6D"/>
    <w:rsid w:val="00DE249F"/>
    <w:rsid w:val="00DE2CA1"/>
    <w:rsid w:val="00DE2E80"/>
    <w:rsid w:val="00DE38C5"/>
    <w:rsid w:val="00DE4551"/>
    <w:rsid w:val="00DE5C1A"/>
    <w:rsid w:val="00DE6010"/>
    <w:rsid w:val="00DE6909"/>
    <w:rsid w:val="00DE6C2C"/>
    <w:rsid w:val="00DE7411"/>
    <w:rsid w:val="00DE7607"/>
    <w:rsid w:val="00DE7BC3"/>
    <w:rsid w:val="00DF29A0"/>
    <w:rsid w:val="00DF3334"/>
    <w:rsid w:val="00DF3EA9"/>
    <w:rsid w:val="00DF432F"/>
    <w:rsid w:val="00DF4F47"/>
    <w:rsid w:val="00DF506A"/>
    <w:rsid w:val="00DF55C6"/>
    <w:rsid w:val="00DF5F4B"/>
    <w:rsid w:val="00DF626D"/>
    <w:rsid w:val="00DF64A4"/>
    <w:rsid w:val="00DF693A"/>
    <w:rsid w:val="00DF7151"/>
    <w:rsid w:val="00DF76F9"/>
    <w:rsid w:val="00E0041A"/>
    <w:rsid w:val="00E016F4"/>
    <w:rsid w:val="00E01838"/>
    <w:rsid w:val="00E01B6F"/>
    <w:rsid w:val="00E01C50"/>
    <w:rsid w:val="00E027BE"/>
    <w:rsid w:val="00E0352C"/>
    <w:rsid w:val="00E0499D"/>
    <w:rsid w:val="00E04C61"/>
    <w:rsid w:val="00E04D29"/>
    <w:rsid w:val="00E053FB"/>
    <w:rsid w:val="00E05D05"/>
    <w:rsid w:val="00E05F71"/>
    <w:rsid w:val="00E0667D"/>
    <w:rsid w:val="00E06B84"/>
    <w:rsid w:val="00E06F5F"/>
    <w:rsid w:val="00E0705A"/>
    <w:rsid w:val="00E109B9"/>
    <w:rsid w:val="00E10CA7"/>
    <w:rsid w:val="00E11918"/>
    <w:rsid w:val="00E11A3F"/>
    <w:rsid w:val="00E12F6D"/>
    <w:rsid w:val="00E13976"/>
    <w:rsid w:val="00E13980"/>
    <w:rsid w:val="00E141B4"/>
    <w:rsid w:val="00E14426"/>
    <w:rsid w:val="00E14BB1"/>
    <w:rsid w:val="00E16E8D"/>
    <w:rsid w:val="00E209F5"/>
    <w:rsid w:val="00E22996"/>
    <w:rsid w:val="00E22C38"/>
    <w:rsid w:val="00E22E1B"/>
    <w:rsid w:val="00E23021"/>
    <w:rsid w:val="00E23FEA"/>
    <w:rsid w:val="00E24405"/>
    <w:rsid w:val="00E27210"/>
    <w:rsid w:val="00E27226"/>
    <w:rsid w:val="00E27AA3"/>
    <w:rsid w:val="00E302AA"/>
    <w:rsid w:val="00E3085D"/>
    <w:rsid w:val="00E30D39"/>
    <w:rsid w:val="00E3197C"/>
    <w:rsid w:val="00E31A5C"/>
    <w:rsid w:val="00E323F7"/>
    <w:rsid w:val="00E3269D"/>
    <w:rsid w:val="00E34255"/>
    <w:rsid w:val="00E345B8"/>
    <w:rsid w:val="00E35200"/>
    <w:rsid w:val="00E35209"/>
    <w:rsid w:val="00E35564"/>
    <w:rsid w:val="00E35C66"/>
    <w:rsid w:val="00E36613"/>
    <w:rsid w:val="00E367EC"/>
    <w:rsid w:val="00E36F6E"/>
    <w:rsid w:val="00E37EE1"/>
    <w:rsid w:val="00E409D0"/>
    <w:rsid w:val="00E41681"/>
    <w:rsid w:val="00E422A7"/>
    <w:rsid w:val="00E431F4"/>
    <w:rsid w:val="00E4420D"/>
    <w:rsid w:val="00E44F1E"/>
    <w:rsid w:val="00E45455"/>
    <w:rsid w:val="00E46222"/>
    <w:rsid w:val="00E466E7"/>
    <w:rsid w:val="00E47117"/>
    <w:rsid w:val="00E47C4D"/>
    <w:rsid w:val="00E47FCD"/>
    <w:rsid w:val="00E50188"/>
    <w:rsid w:val="00E5068A"/>
    <w:rsid w:val="00E52087"/>
    <w:rsid w:val="00E52CC3"/>
    <w:rsid w:val="00E53615"/>
    <w:rsid w:val="00E5420B"/>
    <w:rsid w:val="00E55207"/>
    <w:rsid w:val="00E55E79"/>
    <w:rsid w:val="00E57345"/>
    <w:rsid w:val="00E573C3"/>
    <w:rsid w:val="00E60082"/>
    <w:rsid w:val="00E6150E"/>
    <w:rsid w:val="00E6378F"/>
    <w:rsid w:val="00E63CF7"/>
    <w:rsid w:val="00E66130"/>
    <w:rsid w:val="00E6664F"/>
    <w:rsid w:val="00E67791"/>
    <w:rsid w:val="00E6789B"/>
    <w:rsid w:val="00E701EC"/>
    <w:rsid w:val="00E70B0F"/>
    <w:rsid w:val="00E71C9D"/>
    <w:rsid w:val="00E71E91"/>
    <w:rsid w:val="00E72031"/>
    <w:rsid w:val="00E720C7"/>
    <w:rsid w:val="00E726E4"/>
    <w:rsid w:val="00E730DC"/>
    <w:rsid w:val="00E73FD8"/>
    <w:rsid w:val="00E741A9"/>
    <w:rsid w:val="00E7420E"/>
    <w:rsid w:val="00E74551"/>
    <w:rsid w:val="00E74563"/>
    <w:rsid w:val="00E74803"/>
    <w:rsid w:val="00E76EED"/>
    <w:rsid w:val="00E774E4"/>
    <w:rsid w:val="00E7755A"/>
    <w:rsid w:val="00E7787D"/>
    <w:rsid w:val="00E81221"/>
    <w:rsid w:val="00E8234D"/>
    <w:rsid w:val="00E83867"/>
    <w:rsid w:val="00E84A11"/>
    <w:rsid w:val="00E85519"/>
    <w:rsid w:val="00E85BCB"/>
    <w:rsid w:val="00E85C37"/>
    <w:rsid w:val="00E861FF"/>
    <w:rsid w:val="00E862B3"/>
    <w:rsid w:val="00E870C0"/>
    <w:rsid w:val="00E8717F"/>
    <w:rsid w:val="00E87C2B"/>
    <w:rsid w:val="00E90504"/>
    <w:rsid w:val="00E90958"/>
    <w:rsid w:val="00E90964"/>
    <w:rsid w:val="00E9109E"/>
    <w:rsid w:val="00E92140"/>
    <w:rsid w:val="00E93C38"/>
    <w:rsid w:val="00E950D0"/>
    <w:rsid w:val="00E95734"/>
    <w:rsid w:val="00E96035"/>
    <w:rsid w:val="00E96193"/>
    <w:rsid w:val="00E966C1"/>
    <w:rsid w:val="00E96DE6"/>
    <w:rsid w:val="00E97153"/>
    <w:rsid w:val="00E973D1"/>
    <w:rsid w:val="00E97813"/>
    <w:rsid w:val="00E9782C"/>
    <w:rsid w:val="00E97E73"/>
    <w:rsid w:val="00EA04C8"/>
    <w:rsid w:val="00EA0864"/>
    <w:rsid w:val="00EA0E54"/>
    <w:rsid w:val="00EA15ED"/>
    <w:rsid w:val="00EA1AD6"/>
    <w:rsid w:val="00EA1F86"/>
    <w:rsid w:val="00EA22E4"/>
    <w:rsid w:val="00EA2551"/>
    <w:rsid w:val="00EA2B32"/>
    <w:rsid w:val="00EA2F5F"/>
    <w:rsid w:val="00EA31DC"/>
    <w:rsid w:val="00EA32A3"/>
    <w:rsid w:val="00EA32C8"/>
    <w:rsid w:val="00EA3D07"/>
    <w:rsid w:val="00EA41BD"/>
    <w:rsid w:val="00EA5D48"/>
    <w:rsid w:val="00EA5D57"/>
    <w:rsid w:val="00EA61F6"/>
    <w:rsid w:val="00EA6818"/>
    <w:rsid w:val="00EA6CCC"/>
    <w:rsid w:val="00EA706F"/>
    <w:rsid w:val="00EA7B67"/>
    <w:rsid w:val="00EB052C"/>
    <w:rsid w:val="00EB0544"/>
    <w:rsid w:val="00EB0BDD"/>
    <w:rsid w:val="00EB2087"/>
    <w:rsid w:val="00EB2120"/>
    <w:rsid w:val="00EB30E8"/>
    <w:rsid w:val="00EB3806"/>
    <w:rsid w:val="00EB3955"/>
    <w:rsid w:val="00EB50BB"/>
    <w:rsid w:val="00EB6013"/>
    <w:rsid w:val="00EB61CC"/>
    <w:rsid w:val="00EB655F"/>
    <w:rsid w:val="00EB6FA5"/>
    <w:rsid w:val="00EC0E8C"/>
    <w:rsid w:val="00EC1188"/>
    <w:rsid w:val="00EC1198"/>
    <w:rsid w:val="00EC20AF"/>
    <w:rsid w:val="00EC2FEF"/>
    <w:rsid w:val="00EC32EB"/>
    <w:rsid w:val="00EC34CD"/>
    <w:rsid w:val="00EC4527"/>
    <w:rsid w:val="00EC5155"/>
    <w:rsid w:val="00EC5636"/>
    <w:rsid w:val="00EC6B03"/>
    <w:rsid w:val="00EC706B"/>
    <w:rsid w:val="00EC7811"/>
    <w:rsid w:val="00ED1464"/>
    <w:rsid w:val="00ED1E25"/>
    <w:rsid w:val="00ED1F2B"/>
    <w:rsid w:val="00ED221B"/>
    <w:rsid w:val="00ED2391"/>
    <w:rsid w:val="00ED3408"/>
    <w:rsid w:val="00ED3D62"/>
    <w:rsid w:val="00ED4630"/>
    <w:rsid w:val="00ED4912"/>
    <w:rsid w:val="00ED4CF1"/>
    <w:rsid w:val="00ED6548"/>
    <w:rsid w:val="00ED75FC"/>
    <w:rsid w:val="00ED7EA6"/>
    <w:rsid w:val="00EE2443"/>
    <w:rsid w:val="00EE3251"/>
    <w:rsid w:val="00EE36F7"/>
    <w:rsid w:val="00EE37DD"/>
    <w:rsid w:val="00EE3A1B"/>
    <w:rsid w:val="00EE3BDA"/>
    <w:rsid w:val="00EE412E"/>
    <w:rsid w:val="00EE46F7"/>
    <w:rsid w:val="00EE49BA"/>
    <w:rsid w:val="00EE4F52"/>
    <w:rsid w:val="00EE60B6"/>
    <w:rsid w:val="00EE6BC6"/>
    <w:rsid w:val="00EE7CD7"/>
    <w:rsid w:val="00EF004B"/>
    <w:rsid w:val="00EF0FFD"/>
    <w:rsid w:val="00EF1351"/>
    <w:rsid w:val="00EF1AF1"/>
    <w:rsid w:val="00EF2151"/>
    <w:rsid w:val="00EF291B"/>
    <w:rsid w:val="00EF2C8B"/>
    <w:rsid w:val="00EF352A"/>
    <w:rsid w:val="00EF4E92"/>
    <w:rsid w:val="00EF541D"/>
    <w:rsid w:val="00EF59B6"/>
    <w:rsid w:val="00F00419"/>
    <w:rsid w:val="00F005FA"/>
    <w:rsid w:val="00F0080F"/>
    <w:rsid w:val="00F00E44"/>
    <w:rsid w:val="00F01446"/>
    <w:rsid w:val="00F01BE4"/>
    <w:rsid w:val="00F021C8"/>
    <w:rsid w:val="00F02228"/>
    <w:rsid w:val="00F023F7"/>
    <w:rsid w:val="00F026A6"/>
    <w:rsid w:val="00F04011"/>
    <w:rsid w:val="00F04171"/>
    <w:rsid w:val="00F04231"/>
    <w:rsid w:val="00F05164"/>
    <w:rsid w:val="00F05580"/>
    <w:rsid w:val="00F05BD2"/>
    <w:rsid w:val="00F06DEC"/>
    <w:rsid w:val="00F06F18"/>
    <w:rsid w:val="00F07206"/>
    <w:rsid w:val="00F0745D"/>
    <w:rsid w:val="00F1039E"/>
    <w:rsid w:val="00F10723"/>
    <w:rsid w:val="00F108ED"/>
    <w:rsid w:val="00F10BEC"/>
    <w:rsid w:val="00F111A8"/>
    <w:rsid w:val="00F117CB"/>
    <w:rsid w:val="00F11F66"/>
    <w:rsid w:val="00F1232A"/>
    <w:rsid w:val="00F129C7"/>
    <w:rsid w:val="00F12FF5"/>
    <w:rsid w:val="00F13D99"/>
    <w:rsid w:val="00F14037"/>
    <w:rsid w:val="00F14694"/>
    <w:rsid w:val="00F14755"/>
    <w:rsid w:val="00F15E93"/>
    <w:rsid w:val="00F174EB"/>
    <w:rsid w:val="00F17C4E"/>
    <w:rsid w:val="00F2063D"/>
    <w:rsid w:val="00F207A5"/>
    <w:rsid w:val="00F20948"/>
    <w:rsid w:val="00F20D31"/>
    <w:rsid w:val="00F20DD0"/>
    <w:rsid w:val="00F2112F"/>
    <w:rsid w:val="00F21548"/>
    <w:rsid w:val="00F219DC"/>
    <w:rsid w:val="00F2234E"/>
    <w:rsid w:val="00F237FD"/>
    <w:rsid w:val="00F24E9B"/>
    <w:rsid w:val="00F2520D"/>
    <w:rsid w:val="00F2564E"/>
    <w:rsid w:val="00F257A4"/>
    <w:rsid w:val="00F262C3"/>
    <w:rsid w:val="00F2700D"/>
    <w:rsid w:val="00F27A04"/>
    <w:rsid w:val="00F27D88"/>
    <w:rsid w:val="00F31419"/>
    <w:rsid w:val="00F32FE7"/>
    <w:rsid w:val="00F32FEA"/>
    <w:rsid w:val="00F334BD"/>
    <w:rsid w:val="00F3404D"/>
    <w:rsid w:val="00F340AC"/>
    <w:rsid w:val="00F34D15"/>
    <w:rsid w:val="00F35387"/>
    <w:rsid w:val="00F354A7"/>
    <w:rsid w:val="00F35FB8"/>
    <w:rsid w:val="00F35FF4"/>
    <w:rsid w:val="00F402FD"/>
    <w:rsid w:val="00F405DD"/>
    <w:rsid w:val="00F41073"/>
    <w:rsid w:val="00F410B9"/>
    <w:rsid w:val="00F426EB"/>
    <w:rsid w:val="00F42D07"/>
    <w:rsid w:val="00F42E7D"/>
    <w:rsid w:val="00F43086"/>
    <w:rsid w:val="00F430A7"/>
    <w:rsid w:val="00F43999"/>
    <w:rsid w:val="00F4518C"/>
    <w:rsid w:val="00F45846"/>
    <w:rsid w:val="00F46791"/>
    <w:rsid w:val="00F5109C"/>
    <w:rsid w:val="00F51415"/>
    <w:rsid w:val="00F51881"/>
    <w:rsid w:val="00F51AA9"/>
    <w:rsid w:val="00F523DB"/>
    <w:rsid w:val="00F5248C"/>
    <w:rsid w:val="00F524D4"/>
    <w:rsid w:val="00F52763"/>
    <w:rsid w:val="00F53744"/>
    <w:rsid w:val="00F540FB"/>
    <w:rsid w:val="00F54131"/>
    <w:rsid w:val="00F54322"/>
    <w:rsid w:val="00F55A6F"/>
    <w:rsid w:val="00F56530"/>
    <w:rsid w:val="00F5782B"/>
    <w:rsid w:val="00F60C9D"/>
    <w:rsid w:val="00F61259"/>
    <w:rsid w:val="00F614F8"/>
    <w:rsid w:val="00F616F0"/>
    <w:rsid w:val="00F6292F"/>
    <w:rsid w:val="00F62F51"/>
    <w:rsid w:val="00F630CF"/>
    <w:rsid w:val="00F63C15"/>
    <w:rsid w:val="00F63D28"/>
    <w:rsid w:val="00F64989"/>
    <w:rsid w:val="00F6596E"/>
    <w:rsid w:val="00F722D5"/>
    <w:rsid w:val="00F729B7"/>
    <w:rsid w:val="00F72AE8"/>
    <w:rsid w:val="00F73575"/>
    <w:rsid w:val="00F735CD"/>
    <w:rsid w:val="00F736E3"/>
    <w:rsid w:val="00F73C64"/>
    <w:rsid w:val="00F73FB3"/>
    <w:rsid w:val="00F74A15"/>
    <w:rsid w:val="00F74D3E"/>
    <w:rsid w:val="00F767BF"/>
    <w:rsid w:val="00F76DBA"/>
    <w:rsid w:val="00F77757"/>
    <w:rsid w:val="00F77C1E"/>
    <w:rsid w:val="00F820A7"/>
    <w:rsid w:val="00F82B27"/>
    <w:rsid w:val="00F83C36"/>
    <w:rsid w:val="00F83D71"/>
    <w:rsid w:val="00F84013"/>
    <w:rsid w:val="00F84541"/>
    <w:rsid w:val="00F862B2"/>
    <w:rsid w:val="00F87E32"/>
    <w:rsid w:val="00F9056F"/>
    <w:rsid w:val="00F90B8F"/>
    <w:rsid w:val="00F92485"/>
    <w:rsid w:val="00F925B4"/>
    <w:rsid w:val="00F926C4"/>
    <w:rsid w:val="00F94B3F"/>
    <w:rsid w:val="00F957B7"/>
    <w:rsid w:val="00F96443"/>
    <w:rsid w:val="00F96C0A"/>
    <w:rsid w:val="00FA20B3"/>
    <w:rsid w:val="00FA272B"/>
    <w:rsid w:val="00FA28AA"/>
    <w:rsid w:val="00FA2BBA"/>
    <w:rsid w:val="00FA4533"/>
    <w:rsid w:val="00FA4800"/>
    <w:rsid w:val="00FA4969"/>
    <w:rsid w:val="00FA4B44"/>
    <w:rsid w:val="00FA4CBF"/>
    <w:rsid w:val="00FA4E12"/>
    <w:rsid w:val="00FA50E1"/>
    <w:rsid w:val="00FA5B40"/>
    <w:rsid w:val="00FA64DE"/>
    <w:rsid w:val="00FB0897"/>
    <w:rsid w:val="00FB08E4"/>
    <w:rsid w:val="00FB1B8B"/>
    <w:rsid w:val="00FB31A7"/>
    <w:rsid w:val="00FB3CE4"/>
    <w:rsid w:val="00FB4164"/>
    <w:rsid w:val="00FB4A2A"/>
    <w:rsid w:val="00FB7627"/>
    <w:rsid w:val="00FC0065"/>
    <w:rsid w:val="00FC23F0"/>
    <w:rsid w:val="00FC2A09"/>
    <w:rsid w:val="00FC2C36"/>
    <w:rsid w:val="00FC2F44"/>
    <w:rsid w:val="00FC358F"/>
    <w:rsid w:val="00FC3D5A"/>
    <w:rsid w:val="00FC4CCD"/>
    <w:rsid w:val="00FC5986"/>
    <w:rsid w:val="00FC640C"/>
    <w:rsid w:val="00FC6871"/>
    <w:rsid w:val="00FC68D4"/>
    <w:rsid w:val="00FC74F6"/>
    <w:rsid w:val="00FC7B3E"/>
    <w:rsid w:val="00FD0DF8"/>
    <w:rsid w:val="00FD0E27"/>
    <w:rsid w:val="00FD17C9"/>
    <w:rsid w:val="00FD1A29"/>
    <w:rsid w:val="00FD1F81"/>
    <w:rsid w:val="00FD3A2D"/>
    <w:rsid w:val="00FD47E6"/>
    <w:rsid w:val="00FD55ED"/>
    <w:rsid w:val="00FD5BA3"/>
    <w:rsid w:val="00FD75A1"/>
    <w:rsid w:val="00FD7628"/>
    <w:rsid w:val="00FD7731"/>
    <w:rsid w:val="00FD7A8A"/>
    <w:rsid w:val="00FD7D88"/>
    <w:rsid w:val="00FE0C26"/>
    <w:rsid w:val="00FE16E4"/>
    <w:rsid w:val="00FE2354"/>
    <w:rsid w:val="00FE2A9D"/>
    <w:rsid w:val="00FE3B56"/>
    <w:rsid w:val="00FE3FF0"/>
    <w:rsid w:val="00FE44A2"/>
    <w:rsid w:val="00FE4BA9"/>
    <w:rsid w:val="00FE57F5"/>
    <w:rsid w:val="00FE5A5F"/>
    <w:rsid w:val="00FE5E47"/>
    <w:rsid w:val="00FE75AC"/>
    <w:rsid w:val="00FE76F2"/>
    <w:rsid w:val="00FE7C44"/>
    <w:rsid w:val="00FE7C6F"/>
    <w:rsid w:val="00FF06E0"/>
    <w:rsid w:val="00FF15D2"/>
    <w:rsid w:val="00FF3791"/>
    <w:rsid w:val="00FF3AC2"/>
    <w:rsid w:val="00FF46C2"/>
    <w:rsid w:val="00FF57B6"/>
    <w:rsid w:val="00FF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874" style="mso-position-horizontal-relative:page;mso-position-vertical-relative:page" fillcolor="#396" stroke="f" strokecolor="#c9f">
      <v:fill color="#396" opacity="29491f"/>
      <v:stroke color="#c9f" weight="1.5pt" on="f"/>
      <o:colormru v:ext="edit" colors="#d0f0e0,#fc0,yellow,#cc0,#f60,#a0e0c0,#6cbaaf,#bbe9d2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C6"/>
    <w:rPr>
      <w:sz w:val="24"/>
      <w:szCs w:val="24"/>
    </w:rPr>
  </w:style>
  <w:style w:type="paragraph" w:styleId="Heading1">
    <w:name w:val="heading 1"/>
    <w:next w:val="Normal"/>
    <w:qFormat/>
    <w:rsid w:val="00176C9E"/>
    <w:pPr>
      <w:keepNext/>
      <w:spacing w:after="360"/>
      <w:outlineLvl w:val="0"/>
    </w:pPr>
    <w:rPr>
      <w:rFonts w:ascii="Lucida Sans Unicode" w:hAnsi="Lucida Sans Unicode"/>
      <w:spacing w:val="10"/>
      <w:kern w:val="28"/>
      <w:sz w:val="44"/>
      <w:szCs w:val="44"/>
    </w:rPr>
  </w:style>
  <w:style w:type="paragraph" w:styleId="Heading2">
    <w:name w:val="heading 2"/>
    <w:next w:val="Normal"/>
    <w:link w:val="Heading2Char"/>
    <w:qFormat/>
    <w:rsid w:val="00176C9E"/>
    <w:pPr>
      <w:spacing w:after="120"/>
      <w:outlineLvl w:val="1"/>
    </w:pPr>
    <w:rPr>
      <w:rFonts w:ascii="Lucida Sans Unicode" w:hAnsi="Lucida Sans Unicode" w:cs="Arial"/>
      <w:kern w:val="28"/>
      <w:sz w:val="40"/>
      <w:szCs w:val="40"/>
    </w:rPr>
  </w:style>
  <w:style w:type="paragraph" w:styleId="Heading3">
    <w:name w:val="heading 3"/>
    <w:next w:val="Normal"/>
    <w:link w:val="Heading3Char"/>
    <w:qFormat/>
    <w:rsid w:val="00CA495D"/>
    <w:pPr>
      <w:spacing w:after="120"/>
      <w:outlineLvl w:val="2"/>
    </w:pPr>
    <w:rPr>
      <w:rFonts w:ascii="Lucida Sans Unicode" w:hAnsi="Lucida Sans Unicode" w:cs="Arial"/>
      <w:spacing w:val="-5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B82F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1E7399"/>
    <w:rPr>
      <w:rFonts w:ascii="Lucida Sans Unicode" w:hAnsi="Lucida Sans Unicode" w:cs="Arial"/>
      <w:spacing w:val="-5"/>
      <w:sz w:val="28"/>
      <w:szCs w:val="22"/>
      <w:lang w:val="en-US" w:eastAsia="en-US" w:bidi="ar-SA"/>
    </w:rPr>
  </w:style>
  <w:style w:type="paragraph" w:customStyle="1" w:styleId="Address2">
    <w:name w:val="Address 2"/>
    <w:rsid w:val="00432975"/>
    <w:rPr>
      <w:rFonts w:ascii="Lucida Sans Unicode" w:hAnsi="Lucida Sans Unicode" w:cs="Arial"/>
      <w:bCs/>
      <w:spacing w:val="10"/>
      <w:szCs w:val="28"/>
    </w:rPr>
  </w:style>
  <w:style w:type="character" w:customStyle="1" w:styleId="Heading2Char">
    <w:name w:val="Heading 2 Char"/>
    <w:basedOn w:val="DefaultParagraphFont"/>
    <w:link w:val="Heading2"/>
    <w:rsid w:val="001E7399"/>
    <w:rPr>
      <w:rFonts w:ascii="Lucida Sans Unicode" w:hAnsi="Lucida Sans Unicode" w:cs="Arial"/>
      <w:kern w:val="28"/>
      <w:sz w:val="40"/>
      <w:szCs w:val="40"/>
      <w:lang w:val="en-US" w:eastAsia="en-US" w:bidi="ar-SA"/>
    </w:rPr>
  </w:style>
  <w:style w:type="paragraph" w:customStyle="1" w:styleId="Address1">
    <w:name w:val="Address 1"/>
    <w:rsid w:val="00432975"/>
    <w:rPr>
      <w:rFonts w:ascii="Lucida Sans Unicode" w:hAnsi="Lucida Sans Unicode" w:cs="Arial"/>
      <w:bCs/>
      <w:spacing w:val="10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7D2"/>
    <w:rPr>
      <w:rFonts w:ascii="Tahoma" w:hAnsi="Tahoma" w:cs="Tahoma"/>
      <w:sz w:val="16"/>
      <w:szCs w:val="16"/>
    </w:rPr>
  </w:style>
  <w:style w:type="paragraph" w:customStyle="1" w:styleId="Tagline">
    <w:name w:val="Tagline"/>
    <w:rsid w:val="003321E5"/>
    <w:pPr>
      <w:jc w:val="center"/>
    </w:pPr>
    <w:rPr>
      <w:rFonts w:ascii="Lucida Sans Unicode" w:hAnsi="Lucida Sans Unicode" w:cs="Arial"/>
      <w:i/>
      <w:spacing w:val="20"/>
      <w:sz w:val="24"/>
      <w:szCs w:val="56"/>
    </w:rPr>
  </w:style>
  <w:style w:type="paragraph" w:customStyle="1" w:styleId="BodyText1">
    <w:name w:val="Body Text 1"/>
    <w:rsid w:val="001866D2"/>
    <w:pPr>
      <w:spacing w:after="240" w:line="320" w:lineRule="atLeast"/>
    </w:pPr>
    <w:rPr>
      <w:rFonts w:ascii="Lucida Sans Unicode" w:hAnsi="Lucida Sans Unicode" w:cs="Arial"/>
      <w:spacing w:val="-5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7D2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1E7399"/>
    <w:rPr>
      <w:rFonts w:ascii="Lucida Sans Unicode" w:hAnsi="Lucida Sans Unicode" w:cs="Arial"/>
      <w:spacing w:val="-5"/>
      <w:sz w:val="28"/>
      <w:szCs w:val="28"/>
      <w:lang w:val="en-US" w:eastAsia="en-US" w:bidi="ar-SA"/>
    </w:rPr>
  </w:style>
  <w:style w:type="paragraph" w:styleId="ListBullet">
    <w:name w:val="List Bullet"/>
    <w:basedOn w:val="Normal"/>
    <w:rsid w:val="00426EF3"/>
    <w:pPr>
      <w:numPr>
        <w:numId w:val="2"/>
      </w:numPr>
    </w:pPr>
    <w:rPr>
      <w:rFonts w:ascii="Lucida Sans Unicode" w:hAnsi="Lucida Sans Unicode"/>
      <w:sz w:val="22"/>
    </w:rPr>
  </w:style>
  <w:style w:type="paragraph" w:customStyle="1" w:styleId="CompanyName">
    <w:name w:val="Company Name"/>
    <w:rsid w:val="00176C9E"/>
    <w:pPr>
      <w:keepNext/>
      <w:spacing w:after="480" w:line="960" w:lineRule="exact"/>
      <w:jc w:val="center"/>
    </w:pPr>
    <w:rPr>
      <w:rFonts w:ascii="Lucida Sans Unicode" w:hAnsi="Lucida Sans Unicode"/>
      <w:kern w:val="28"/>
      <w:sz w:val="72"/>
      <w:szCs w:val="72"/>
    </w:rPr>
  </w:style>
  <w:style w:type="paragraph" w:styleId="BodyText2">
    <w:name w:val="Body Text 2"/>
    <w:link w:val="BodyText2Char"/>
    <w:rsid w:val="001866D2"/>
    <w:pPr>
      <w:spacing w:after="240" w:line="320" w:lineRule="atLeast"/>
      <w:jc w:val="center"/>
    </w:pPr>
    <w:rPr>
      <w:rFonts w:ascii="Lucida Sans Unicode" w:hAnsi="Lucida Sans Unicode" w:cs="Arial"/>
      <w:spacing w:val="-5"/>
      <w:sz w:val="22"/>
      <w:szCs w:val="22"/>
    </w:rPr>
  </w:style>
  <w:style w:type="paragraph" w:styleId="ListParagraph">
    <w:name w:val="List Paragraph"/>
    <w:basedOn w:val="Normal"/>
    <w:uiPriority w:val="34"/>
    <w:qFormat/>
    <w:rsid w:val="00B44AC6"/>
    <w:pPr>
      <w:ind w:left="720"/>
      <w:contextualSpacing/>
    </w:pPr>
  </w:style>
  <w:style w:type="character" w:customStyle="1" w:styleId="BodyText2Char">
    <w:name w:val="Body Text 2 Char"/>
    <w:basedOn w:val="DefaultParagraphFont"/>
    <w:link w:val="BodyText2"/>
    <w:rsid w:val="00B77C5C"/>
    <w:rPr>
      <w:rFonts w:ascii="Lucida Sans Unicode" w:hAnsi="Lucida Sans Unicode" w:cs="Arial"/>
      <w:spacing w:val="-5"/>
      <w:sz w:val="22"/>
      <w:szCs w:val="22"/>
    </w:rPr>
  </w:style>
  <w:style w:type="paragraph" w:styleId="NoSpacing">
    <w:name w:val="No Spacing"/>
    <w:uiPriority w:val="1"/>
    <w:qFormat/>
    <w:rsid w:val="00C57D5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57D5A"/>
    <w:rPr>
      <w:b/>
      <w:bCs/>
    </w:rPr>
  </w:style>
  <w:style w:type="paragraph" w:customStyle="1" w:styleId="Default">
    <w:name w:val="Default"/>
    <w:rsid w:val="0002479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024790"/>
    <w:rPr>
      <w:color w:val="0000FF"/>
      <w:u w:val="single"/>
    </w:rPr>
  </w:style>
  <w:style w:type="paragraph" w:styleId="Header">
    <w:name w:val="header"/>
    <w:basedOn w:val="Normal"/>
    <w:link w:val="HeaderChar"/>
    <w:rsid w:val="000247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24790"/>
    <w:rPr>
      <w:sz w:val="24"/>
      <w:szCs w:val="24"/>
    </w:rPr>
  </w:style>
  <w:style w:type="character" w:customStyle="1" w:styleId="yshortcuts">
    <w:name w:val="yshortcuts"/>
    <w:basedOn w:val="DefaultParagraphFont"/>
    <w:rsid w:val="00024790"/>
  </w:style>
  <w:style w:type="character" w:customStyle="1" w:styleId="Hypertext">
    <w:name w:val="Hypertext"/>
    <w:rsid w:val="0002479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5986"/>
    <w:pPr>
      <w:spacing w:before="100" w:beforeAutospacing="1" w:after="100" w:afterAutospacing="1"/>
    </w:pPr>
  </w:style>
  <w:style w:type="character" w:customStyle="1" w:styleId="thread-date">
    <w:name w:val="thread-date"/>
    <w:basedOn w:val="DefaultParagraphFont"/>
    <w:rsid w:val="00772DAE"/>
  </w:style>
  <w:style w:type="character" w:customStyle="1" w:styleId="short">
    <w:name w:val="short"/>
    <w:basedOn w:val="DefaultParagraphFont"/>
    <w:rsid w:val="00772DAE"/>
  </w:style>
  <w:style w:type="character" w:customStyle="1" w:styleId="ampm">
    <w:name w:val="ampm"/>
    <w:basedOn w:val="DefaultParagraphFont"/>
    <w:rsid w:val="00772DAE"/>
  </w:style>
  <w:style w:type="paragraph" w:customStyle="1" w:styleId="yiv1529035899msonormal">
    <w:name w:val="yiv1529035899msonormal"/>
    <w:basedOn w:val="Normal"/>
    <w:rsid w:val="001E6F41"/>
    <w:pPr>
      <w:spacing w:before="100" w:beforeAutospacing="1" w:after="100" w:afterAutospacing="1"/>
    </w:pPr>
  </w:style>
  <w:style w:type="paragraph" w:customStyle="1" w:styleId="yiv1465505459msonormal">
    <w:name w:val="yiv1465505459msonormal"/>
    <w:basedOn w:val="Normal"/>
    <w:rsid w:val="00921C09"/>
    <w:pPr>
      <w:spacing w:before="100" w:beforeAutospacing="1" w:after="100" w:afterAutospacing="1"/>
    </w:pPr>
  </w:style>
  <w:style w:type="paragraph" w:customStyle="1" w:styleId="yiv6238502810msonormal">
    <w:name w:val="yiv6238502810msonormal"/>
    <w:basedOn w:val="Normal"/>
    <w:rsid w:val="0062798F"/>
    <w:pPr>
      <w:spacing w:before="100" w:beforeAutospacing="1" w:after="100" w:afterAutospacing="1"/>
    </w:pPr>
  </w:style>
  <w:style w:type="paragraph" w:customStyle="1" w:styleId="yiv5337521753msonormal">
    <w:name w:val="yiv5337521753msonormal"/>
    <w:basedOn w:val="Normal"/>
    <w:rsid w:val="00742442"/>
    <w:pPr>
      <w:spacing w:before="100" w:beforeAutospacing="1" w:after="100" w:afterAutospacing="1"/>
    </w:pPr>
  </w:style>
  <w:style w:type="paragraph" w:customStyle="1" w:styleId="Standard">
    <w:name w:val="Standard"/>
    <w:rsid w:val="005C2DC9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yiv0596506268msonormal">
    <w:name w:val="yiv0596506268msonormal"/>
    <w:basedOn w:val="Normal"/>
    <w:rsid w:val="00D619A8"/>
    <w:pPr>
      <w:spacing w:before="100" w:beforeAutospacing="1" w:after="100" w:afterAutospacing="1"/>
    </w:pPr>
  </w:style>
  <w:style w:type="character" w:customStyle="1" w:styleId="from">
    <w:name w:val="from"/>
    <w:basedOn w:val="DefaultParagraphFont"/>
    <w:rsid w:val="00054E4D"/>
  </w:style>
  <w:style w:type="character" w:customStyle="1" w:styleId="thread-snippet">
    <w:name w:val="thread-snippet"/>
    <w:basedOn w:val="DefaultParagraphFont"/>
    <w:rsid w:val="00054E4D"/>
  </w:style>
  <w:style w:type="character" w:customStyle="1" w:styleId="to">
    <w:name w:val="to"/>
    <w:basedOn w:val="DefaultParagraphFont"/>
    <w:rsid w:val="00054E4D"/>
  </w:style>
  <w:style w:type="character" w:customStyle="1" w:styleId="lozengfy">
    <w:name w:val="lozengfy"/>
    <w:basedOn w:val="DefaultParagraphFont"/>
    <w:rsid w:val="00054E4D"/>
  </w:style>
  <w:style w:type="paragraph" w:customStyle="1" w:styleId="yiv2977326838msonormal">
    <w:name w:val="yiv2977326838msonormal"/>
    <w:basedOn w:val="Normal"/>
    <w:rsid w:val="00054E4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034203"/>
  </w:style>
  <w:style w:type="paragraph" w:customStyle="1" w:styleId="yiv0590163632msonormal">
    <w:name w:val="yiv0590163632msonormal"/>
    <w:basedOn w:val="Normal"/>
    <w:rsid w:val="00DD130C"/>
    <w:pPr>
      <w:spacing w:before="100" w:beforeAutospacing="1" w:after="100" w:afterAutospacing="1"/>
    </w:pPr>
  </w:style>
  <w:style w:type="paragraph" w:styleId="BodyText3">
    <w:name w:val="Body Text 3"/>
    <w:basedOn w:val="Normal"/>
    <w:link w:val="BodyText3Char"/>
    <w:uiPriority w:val="99"/>
    <w:semiHidden/>
    <w:unhideWhenUsed/>
    <w:rsid w:val="00C2418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24180"/>
    <w:rPr>
      <w:sz w:val="16"/>
      <w:szCs w:val="16"/>
    </w:rPr>
  </w:style>
  <w:style w:type="paragraph" w:customStyle="1" w:styleId="yiv5162037189msonormal">
    <w:name w:val="yiv5162037189msonormal"/>
    <w:basedOn w:val="Normal"/>
    <w:rsid w:val="00760320"/>
    <w:pPr>
      <w:spacing w:before="100" w:beforeAutospacing="1" w:after="100" w:afterAutospacing="1"/>
    </w:pPr>
  </w:style>
  <w:style w:type="paragraph" w:customStyle="1" w:styleId="yiv4024937061msonormal">
    <w:name w:val="yiv4024937061msonormal"/>
    <w:basedOn w:val="Normal"/>
    <w:rsid w:val="001D1359"/>
    <w:pPr>
      <w:spacing w:before="100" w:beforeAutospacing="1" w:after="100" w:afterAutospacing="1"/>
    </w:pPr>
  </w:style>
  <w:style w:type="character" w:customStyle="1" w:styleId="pg-1ff3">
    <w:name w:val="pg-1ff3"/>
    <w:basedOn w:val="DefaultParagraphFont"/>
    <w:rsid w:val="00DD5E2A"/>
  </w:style>
  <w:style w:type="character" w:customStyle="1" w:styleId="pg-1ff2">
    <w:name w:val="pg-1ff2"/>
    <w:basedOn w:val="DefaultParagraphFont"/>
    <w:rsid w:val="00DD5E2A"/>
  </w:style>
  <w:style w:type="character" w:customStyle="1" w:styleId="pg-1ff1">
    <w:name w:val="pg-1ff1"/>
    <w:basedOn w:val="DefaultParagraphFont"/>
    <w:rsid w:val="00DD5E2A"/>
  </w:style>
  <w:style w:type="character" w:customStyle="1" w:styleId="pg-1ff4">
    <w:name w:val="pg-1ff4"/>
    <w:basedOn w:val="DefaultParagraphFont"/>
    <w:rsid w:val="00DD5E2A"/>
  </w:style>
  <w:style w:type="character" w:customStyle="1" w:styleId="pg-1ff5">
    <w:name w:val="pg-1ff5"/>
    <w:basedOn w:val="DefaultParagraphFont"/>
    <w:rsid w:val="00DD5E2A"/>
  </w:style>
  <w:style w:type="character" w:customStyle="1" w:styleId="pg-1ff6">
    <w:name w:val="pg-1ff6"/>
    <w:basedOn w:val="DefaultParagraphFont"/>
    <w:rsid w:val="00DD5E2A"/>
  </w:style>
  <w:style w:type="character" w:customStyle="1" w:styleId="pg-1ls1">
    <w:name w:val="pg-1ls1"/>
    <w:basedOn w:val="DefaultParagraphFont"/>
    <w:rsid w:val="00DD5E2A"/>
  </w:style>
  <w:style w:type="character" w:customStyle="1" w:styleId="pg-1ls0">
    <w:name w:val="pg-1ls0"/>
    <w:basedOn w:val="DefaultParagraphFont"/>
    <w:rsid w:val="00DD5E2A"/>
  </w:style>
  <w:style w:type="paragraph" w:customStyle="1" w:styleId="Body">
    <w:name w:val="Body"/>
    <w:rsid w:val="00B87596"/>
    <w:rPr>
      <w:rFonts w:ascii="Helvetica" w:eastAsia="Arial Unicode MS" w:hAnsi="Helvetica" w:cs="Arial Unicode MS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C91C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1CE8"/>
    <w:rPr>
      <w:sz w:val="24"/>
      <w:szCs w:val="24"/>
    </w:rPr>
  </w:style>
  <w:style w:type="paragraph" w:customStyle="1" w:styleId="yiv2737517008msonormal">
    <w:name w:val="yiv2737517008msonormal"/>
    <w:basedOn w:val="Normal"/>
    <w:rsid w:val="00E109B9"/>
    <w:pPr>
      <w:spacing w:before="100" w:beforeAutospacing="1" w:after="100" w:afterAutospacing="1"/>
    </w:pPr>
  </w:style>
  <w:style w:type="paragraph" w:customStyle="1" w:styleId="yiv5619703135msonormal">
    <w:name w:val="yiv5619703135msonormal"/>
    <w:basedOn w:val="Normal"/>
    <w:rsid w:val="00B80C7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6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1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auto"/>
            <w:right w:val="none" w:sz="0" w:space="0" w:color="auto"/>
          </w:divBdr>
        </w:div>
        <w:div w:id="16366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auto"/>
            <w:right w:val="none" w:sz="0" w:space="0" w:color="auto"/>
          </w:divBdr>
        </w:div>
        <w:div w:id="20713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  <w:div w:id="10916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33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6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4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86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89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8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407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381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242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464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9874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51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3381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47077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0231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153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766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7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1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8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40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73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0522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93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10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444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8591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1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5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0758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2860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8" w:space="3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0124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1212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1061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9198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5575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500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4473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55899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795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01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7105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36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569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868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9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29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1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8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128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4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177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875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8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43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068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8848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4788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2481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980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76998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081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9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8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2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7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70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53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40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05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65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052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1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3200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417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135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2771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1552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2874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541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226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571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85052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1291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87380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8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1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98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9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3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35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47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078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2287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9070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07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644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6985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6717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6862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19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1494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063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8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7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07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89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45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5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431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191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529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796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046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807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614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375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6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9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9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76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0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102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436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727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88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63458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933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675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997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544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540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8000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760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5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33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0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7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53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1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12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4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86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58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2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64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91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232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3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253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32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7562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7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01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926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943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735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4943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7209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1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3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90548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28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0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67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02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6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86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54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4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62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03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5959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442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872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064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673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1483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9205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99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10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756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5240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4037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65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386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8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727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6650396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8734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1852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9514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9657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7309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528757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124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83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946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0200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6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1266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34100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89529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972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69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3317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8442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75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7382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9619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13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1990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60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982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75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41262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543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8809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01944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3465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5845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8469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3182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832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75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06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33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3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2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17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786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18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8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25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789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1914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8377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31166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8644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401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3819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425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640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518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4972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610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4938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9725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38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3092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109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631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882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284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710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4685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2771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3123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470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226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620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97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6663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1165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3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33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7716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9906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8023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126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6193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272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625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169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297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2961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7609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93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310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4348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1924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2451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3922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4314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8013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9085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8127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655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3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7334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9377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307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396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1925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510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84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3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549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89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647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235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6956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191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2160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887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4328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4884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3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312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123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0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1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31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14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037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53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736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05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96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287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0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57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96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95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21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650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1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774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488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839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56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722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80697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3593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9504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5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476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09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021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48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464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4819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9799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5009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533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98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393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772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7550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9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7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0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9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7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321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91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55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889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036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730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24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90491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20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902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544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1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4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2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08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478044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4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012009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36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9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7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67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6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9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4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9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5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06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82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5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12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07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0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63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07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855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388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6568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9008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55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36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585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4426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09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6665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818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569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0733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78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007427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2566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312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25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733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229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5876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83520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1444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8774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4266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32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981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023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772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4778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148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24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7097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48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12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92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697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334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326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109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951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338128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878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132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4983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0474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2698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2890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4220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9601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2737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936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15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345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5843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9659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0900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752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2982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2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5830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85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453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9910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143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22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95689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22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9439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795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76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0344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384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72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00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7887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226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667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45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6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001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6109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973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50839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488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5025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3817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408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185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748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1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262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6887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180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265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20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24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268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48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4802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40776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5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7059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656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7847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449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416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0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157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2898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3779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363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1099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386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522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078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00541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6894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0623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0176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9672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42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264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179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203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3984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4782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1515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5782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396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9813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8863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6003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333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6283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9048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999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835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8846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671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656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048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544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193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090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572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106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3491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49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3856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669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824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840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906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924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5116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934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1767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7680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15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115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763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7875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26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6888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2733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00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7700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289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01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3095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41014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758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2160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9155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6826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9225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4853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071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792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3291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5939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974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7278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000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83739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614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89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474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11156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977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30249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900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224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0869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53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2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332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6398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092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6426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015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2623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9855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863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983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647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4657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108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1201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653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2680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645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87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6137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665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673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05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602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1723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5818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986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407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064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748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717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81896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284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63819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5599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470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9707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364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386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9600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6203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3824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2958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29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566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880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13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2027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44077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00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54851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98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150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4170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041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11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328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260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113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06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454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0416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0992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631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4175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5644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95951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161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3849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6910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731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94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200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14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5712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92710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035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815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855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113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0912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646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629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0324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494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0547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5187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7764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100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2393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031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963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818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34959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90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251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5299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87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0256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0614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033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7008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4866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7147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82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97672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902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8090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13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269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633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7009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60620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205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8181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683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9172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932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01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4442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1414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860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0861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61486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411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018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07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6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0725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65300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7379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5077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41701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607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1204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65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96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1675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5234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2847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1661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0527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129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2515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368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9777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554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7960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78310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7771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7952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2527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8822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0615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932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7305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30759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3192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6012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7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0224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9321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928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5926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7711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1941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353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3266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04149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736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13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573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257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348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5953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2143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5584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712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278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675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61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4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77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3346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586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281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925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9073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92174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3515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884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135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475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3239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4627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8161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83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272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92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4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4782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3056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084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5613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04775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930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3002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78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2450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5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90891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881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8560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146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4440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6707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785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304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54776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359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7990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89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4224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1439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35394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103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82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410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1696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786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0951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111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53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1804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428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00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820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7064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539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6179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731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027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0949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610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437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24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4556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608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7606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8136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3116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6819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110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96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921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909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551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0394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3697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236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7758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1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534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919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58798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328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5945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419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0028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0425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308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014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718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14261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659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8563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9790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71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585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336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179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1656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2236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0192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7099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0287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522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1624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392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604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241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7570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97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7891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4818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409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1820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8414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244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5500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6477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750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1831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539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773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557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535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603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030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8474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43297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0200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69786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0396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085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40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35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893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3139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89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6977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92018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5196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4990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11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197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61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6371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648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4713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6104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882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2572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5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19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30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238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99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96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8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39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08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85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400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265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005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35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61420">
                  <w:marLeft w:val="0"/>
                  <w:marRight w:val="3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21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24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505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1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3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0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7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85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44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52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29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35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16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53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661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97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0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091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537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578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6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31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21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096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58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33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45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73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79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694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25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047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038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3459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371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63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3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3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40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2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175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92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32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265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0843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724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45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237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803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4081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621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5751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8493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5260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6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9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01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77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219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5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9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405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86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0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6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10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2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4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181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77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251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806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745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7499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280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0337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1607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279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6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1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7261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5713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0122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2781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2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3791">
              <w:marLeft w:val="405"/>
              <w:marRight w:val="4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ECECEC"/>
                <w:right w:val="none" w:sz="0" w:space="0" w:color="auto"/>
              </w:divBdr>
              <w:divsChild>
                <w:div w:id="581917519">
                  <w:marLeft w:val="0"/>
                  <w:marRight w:val="1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7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12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698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71409">
          <w:marLeft w:val="405"/>
          <w:marRight w:val="4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1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82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59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13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078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2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48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3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1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10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95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43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292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343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644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875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502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915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6079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0697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205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6705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2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2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0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20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09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2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97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959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578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4068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192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127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538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3926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426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172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5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cretary-fbc-sc@sbcglobal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urtis\Desktop\0608616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9C9037-8365-42EA-9601-A19BB9BC1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06086165.dot</Template>
  <TotalTime>73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Sells</dc:creator>
  <cp:lastModifiedBy>Connie Sharrock</cp:lastModifiedBy>
  <cp:revision>15</cp:revision>
  <cp:lastPrinted>2016-07-28T18:27:00Z</cp:lastPrinted>
  <dcterms:created xsi:type="dcterms:W3CDTF">2016-07-28T17:44:00Z</dcterms:created>
  <dcterms:modified xsi:type="dcterms:W3CDTF">2016-07-29T14:25:00Z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TC060861651033</vt:lpwstr>
  </property>
</Properties>
</file>